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1DF55" w14:textId="77777777" w:rsidR="00FB3352" w:rsidRDefault="00FB3352" w:rsidP="00E413BD"/>
    <w:p w14:paraId="1B01B418" w14:textId="77777777" w:rsidR="007F3F5E" w:rsidRDefault="007F3F5E" w:rsidP="007F3F5E">
      <w:pPr>
        <w:pStyle w:val="DepartmentName"/>
      </w:pPr>
      <w:r w:rsidRPr="007F3F5E">
        <w:t>PATIENT CARE SERVICES</w:t>
      </w:r>
    </w:p>
    <w:p w14:paraId="2B66CBFF" w14:textId="77777777" w:rsidR="00FB40E3" w:rsidRPr="007F3F5E" w:rsidRDefault="00FB40E3" w:rsidP="00FB40E3">
      <w:pPr>
        <w:pStyle w:val="FormName"/>
      </w:pPr>
      <w:r>
        <w:t>Patient Information Sheet</w:t>
      </w:r>
    </w:p>
    <w:p w14:paraId="21ACAFDC" w14:textId="77777777" w:rsidR="007F3F5E" w:rsidRDefault="00FB40E3" w:rsidP="00FB40E3">
      <w:pPr>
        <w:pStyle w:val="FormName"/>
      </w:pPr>
      <w:proofErr w:type="spellStart"/>
      <w:r>
        <w:t>GreenLight</w:t>
      </w:r>
      <w:proofErr w:type="spellEnd"/>
      <w:r>
        <w:t xml:space="preserve"> Laser™ (GLL)</w:t>
      </w:r>
    </w:p>
    <w:p w14:paraId="78E34391" w14:textId="77777777" w:rsidR="007F3F5E" w:rsidRDefault="007F3F5E" w:rsidP="00B53E5B"/>
    <w:p w14:paraId="41A3F7CE" w14:textId="77777777" w:rsidR="006F4D3E" w:rsidRDefault="006F4D3E" w:rsidP="006F4D3E">
      <w:proofErr w:type="spellStart"/>
      <w:r w:rsidRPr="003F1FB5">
        <w:t>GreenLight</w:t>
      </w:r>
      <w:r w:rsidRPr="005A03CD">
        <w:rPr>
          <w:vertAlign w:val="superscript"/>
        </w:rPr>
        <w:t>TM</w:t>
      </w:r>
      <w:proofErr w:type="spellEnd"/>
      <w:r>
        <w:t xml:space="preserve"> L</w:t>
      </w:r>
      <w:r w:rsidRPr="003F1FB5">
        <w:t>aser therapy of the prostate is a surgery that involves placing a</w:t>
      </w:r>
      <w:r>
        <w:t xml:space="preserve"> cystoscope (a</w:t>
      </w:r>
      <w:r w:rsidRPr="003F1FB5">
        <w:t xml:space="preserve"> tube-like camera</w:t>
      </w:r>
      <w:r>
        <w:t>)</w:t>
      </w:r>
      <w:r w:rsidRPr="003F1FB5">
        <w:t xml:space="preserve"> </w:t>
      </w:r>
      <w:r>
        <w:t>t</w:t>
      </w:r>
      <w:r w:rsidRPr="003F1FB5">
        <w:t>hat is used to inspect the bladder</w:t>
      </w:r>
      <w:r>
        <w:t xml:space="preserve"> </w:t>
      </w:r>
      <w:r w:rsidRPr="003F1FB5">
        <w:t>into the opening at the end of the penis (ur</w:t>
      </w:r>
      <w:r>
        <w:t>ethra). The laser is used to remove</w:t>
      </w:r>
      <w:r w:rsidRPr="003F1FB5">
        <w:t xml:space="preserve"> tissue of the prostate, </w:t>
      </w:r>
      <w:r>
        <w:t xml:space="preserve">to the </w:t>
      </w:r>
      <w:r w:rsidRPr="003F1FB5">
        <w:t xml:space="preserve">opening </w:t>
      </w:r>
      <w:r>
        <w:t>so</w:t>
      </w:r>
      <w:r w:rsidRPr="003F1FB5">
        <w:t xml:space="preserve"> urine </w:t>
      </w:r>
      <w:r>
        <w:t>can</w:t>
      </w:r>
      <w:r w:rsidRPr="003F1FB5">
        <w:t xml:space="preserve"> flow more freely. </w:t>
      </w:r>
      <w:r>
        <w:t>As t</w:t>
      </w:r>
      <w:r w:rsidRPr="003F1FB5">
        <w:t>his surgery is done with a laser</w:t>
      </w:r>
      <w:r>
        <w:t xml:space="preserve"> no incision </w:t>
      </w:r>
      <w:r w:rsidRPr="003F1FB5">
        <w:t>made.</w:t>
      </w:r>
    </w:p>
    <w:p w14:paraId="4A66637D" w14:textId="77777777" w:rsidR="006F4D3E" w:rsidRDefault="006F4D3E" w:rsidP="006F4D3E">
      <w:pPr>
        <w:rPr>
          <w:szCs w:val="28"/>
        </w:rPr>
      </w:pPr>
    </w:p>
    <w:p w14:paraId="5503A174" w14:textId="77777777" w:rsidR="006F4D3E" w:rsidRPr="003F1FB5" w:rsidRDefault="006F4D3E" w:rsidP="005D1714">
      <w:pPr>
        <w:pStyle w:val="Heading10"/>
      </w:pPr>
      <w:r w:rsidRPr="003F1FB5">
        <w:t xml:space="preserve">Who needs this </w:t>
      </w:r>
      <w:r>
        <w:t>surgery?</w:t>
      </w:r>
    </w:p>
    <w:p w14:paraId="0755C054" w14:textId="77777777" w:rsidR="006F4D3E" w:rsidRDefault="006F4D3E" w:rsidP="006F4D3E">
      <w:proofErr w:type="spellStart"/>
      <w:r w:rsidRPr="003F1FB5">
        <w:t>GreenLight</w:t>
      </w:r>
      <w:proofErr w:type="spellEnd"/>
      <w:r w:rsidRPr="003F1FB5">
        <w:t xml:space="preserve"> </w:t>
      </w:r>
      <w:r w:rsidRPr="005A03CD">
        <w:rPr>
          <w:vertAlign w:val="superscript"/>
        </w:rPr>
        <w:t>TM</w:t>
      </w:r>
      <w:r>
        <w:t xml:space="preserve"> L</w:t>
      </w:r>
      <w:r w:rsidRPr="003F1FB5">
        <w:t xml:space="preserve">aser therapy is </w:t>
      </w:r>
      <w:r>
        <w:t xml:space="preserve">use </w:t>
      </w:r>
      <w:r w:rsidRPr="003F1FB5">
        <w:t>for</w:t>
      </w:r>
      <w:r>
        <w:t xml:space="preserve"> an</w:t>
      </w:r>
      <w:r w:rsidRPr="003F1FB5">
        <w:t xml:space="preserve"> enlarged prostate</w:t>
      </w:r>
      <w:r>
        <w:t xml:space="preserve"> or to treat</w:t>
      </w:r>
      <w:r w:rsidRPr="003F1FB5">
        <w:t xml:space="preserve"> Benign Prostatic Hyperplasia (BPH), a common condition. </w:t>
      </w:r>
      <w:r>
        <w:t xml:space="preserve">A common </w:t>
      </w:r>
      <w:r w:rsidRPr="003F1FB5">
        <w:t>condition</w:t>
      </w:r>
      <w:r>
        <w:t xml:space="preserve"> in which the en</w:t>
      </w:r>
      <w:r w:rsidRPr="003F1FB5">
        <w:t>large</w:t>
      </w:r>
      <w:r>
        <w:t>d prostate prevents</w:t>
      </w:r>
      <w:r w:rsidRPr="003F1FB5">
        <w:t xml:space="preserve"> urine </w:t>
      </w:r>
      <w:r>
        <w:t xml:space="preserve">from </w:t>
      </w:r>
      <w:r w:rsidRPr="003F1FB5">
        <w:t>flow</w:t>
      </w:r>
      <w:r>
        <w:t>ing freely</w:t>
      </w:r>
      <w:r w:rsidRPr="003F1FB5">
        <w:t>. As the condition worse</w:t>
      </w:r>
      <w:r>
        <w:t xml:space="preserve">ns pressure on the urethra </w:t>
      </w:r>
      <w:r w:rsidRPr="003F1FB5">
        <w:t>caus</w:t>
      </w:r>
      <w:r>
        <w:t>es</w:t>
      </w:r>
      <w:r w:rsidRPr="003F1FB5">
        <w:t xml:space="preserve"> a narrowing.</w:t>
      </w:r>
    </w:p>
    <w:p w14:paraId="7FBFFA2E" w14:textId="77777777" w:rsidR="006F4D3E" w:rsidRPr="003F1FB5" w:rsidRDefault="006F4D3E" w:rsidP="006F4D3E"/>
    <w:p w14:paraId="02EDA23D" w14:textId="77777777" w:rsidR="006F4D3E" w:rsidRDefault="006F4D3E" w:rsidP="006F4D3E">
      <w:r w:rsidRPr="003F1FB5">
        <w:t xml:space="preserve">You may </w:t>
      </w:r>
      <w:r>
        <w:t xml:space="preserve">have been </w:t>
      </w:r>
      <w:r w:rsidRPr="003F1FB5">
        <w:t>experienc</w:t>
      </w:r>
      <w:r>
        <w:t>ing</w:t>
      </w:r>
      <w:r w:rsidRPr="003F1FB5">
        <w:t xml:space="preserve"> some of</w:t>
      </w:r>
      <w:r>
        <w:t xml:space="preserve"> the following symptoms of BPH:</w:t>
      </w:r>
    </w:p>
    <w:p w14:paraId="7175A472" w14:textId="77777777" w:rsidR="006F4D3E" w:rsidRPr="00EE6A0F" w:rsidRDefault="006F4D3E" w:rsidP="006F4D3E">
      <w:pPr>
        <w:pStyle w:val="ListParagraph"/>
      </w:pPr>
      <w:r>
        <w:t>M</w:t>
      </w:r>
      <w:r w:rsidRPr="00EE6A0F">
        <w:t xml:space="preserve">ore frequent urination </w:t>
      </w:r>
    </w:p>
    <w:p w14:paraId="4932A2A6" w14:textId="77777777" w:rsidR="006F4D3E" w:rsidRDefault="006F4D3E" w:rsidP="006F4D3E">
      <w:pPr>
        <w:pStyle w:val="ListParagraph"/>
      </w:pPr>
      <w:r>
        <w:t>A</w:t>
      </w:r>
      <w:r w:rsidRPr="00EE6A0F">
        <w:t xml:space="preserve"> sensation of not emptying your bladder </w:t>
      </w:r>
    </w:p>
    <w:p w14:paraId="3696A72D" w14:textId="77777777" w:rsidR="006F4D3E" w:rsidRPr="00EE6A0F" w:rsidRDefault="006F4D3E" w:rsidP="006F4D3E">
      <w:pPr>
        <w:pStyle w:val="ListParagraph"/>
      </w:pPr>
      <w:r>
        <w:t xml:space="preserve">A </w:t>
      </w:r>
      <w:r w:rsidRPr="00EE6A0F">
        <w:t xml:space="preserve">weaker urinary stream </w:t>
      </w:r>
    </w:p>
    <w:p w14:paraId="4C984044" w14:textId="77777777" w:rsidR="006F4D3E" w:rsidRDefault="006F4D3E" w:rsidP="006F4D3E">
      <w:r w:rsidRPr="003F1FB5">
        <w:t xml:space="preserve"> </w:t>
      </w:r>
    </w:p>
    <w:p w14:paraId="07E63F28" w14:textId="77777777" w:rsidR="006F4D3E" w:rsidRDefault="006F4D3E" w:rsidP="006F4D3E">
      <w:r w:rsidRPr="003F1FB5">
        <w:t>If these</w:t>
      </w:r>
      <w:r>
        <w:t xml:space="preserve"> symptoms</w:t>
      </w:r>
      <w:r w:rsidRPr="003F1FB5">
        <w:t xml:space="preserve"> </w:t>
      </w:r>
      <w:r>
        <w:t>worsen,</w:t>
      </w:r>
      <w:r w:rsidRPr="003F1FB5">
        <w:t xml:space="preserve"> the urethra may become completely blocked.</w:t>
      </w:r>
    </w:p>
    <w:p w14:paraId="27119BD4" w14:textId="77777777" w:rsidR="00F47FA4" w:rsidRPr="003F1FB5" w:rsidRDefault="00F47FA4" w:rsidP="006F4D3E">
      <w:r>
        <w:rPr>
          <w:b/>
          <w:noProof/>
          <w:szCs w:val="28"/>
          <w:lang w:val="en-CA" w:eastAsia="en-CA"/>
        </w:rPr>
        <w:drawing>
          <wp:inline distT="0" distB="0" distL="0" distR="0" wp14:anchorId="4012F008" wp14:editId="318F3B3F">
            <wp:extent cx="5084445" cy="1924050"/>
            <wp:effectExtent l="0" t="0" r="0" b="0"/>
            <wp:docPr id="2" name="il_fi" descr="Picture of normal prostate and an enlarged pro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c/cd/Benign_Prostatic_Hyperplasia_nci-vol-7137-3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4445" cy="1924050"/>
                    </a:xfrm>
                    <a:prstGeom prst="rect">
                      <a:avLst/>
                    </a:prstGeom>
                    <a:noFill/>
                    <a:ln w="9525">
                      <a:noFill/>
                      <a:miter lim="800000"/>
                      <a:headEnd/>
                      <a:tailEnd/>
                    </a:ln>
                  </pic:spPr>
                </pic:pic>
              </a:graphicData>
            </a:graphic>
          </wp:inline>
        </w:drawing>
      </w:r>
    </w:p>
    <w:p w14:paraId="6993D3A1" w14:textId="77777777" w:rsidR="00F47FA4" w:rsidRPr="003F1FB5" w:rsidRDefault="00F47FA4" w:rsidP="00F47FA4">
      <w:pPr>
        <w:pStyle w:val="Heading10"/>
      </w:pPr>
      <w:r w:rsidRPr="003F1FB5">
        <w:t>What happens during surgery?</w:t>
      </w:r>
    </w:p>
    <w:p w14:paraId="672AA97E" w14:textId="77777777" w:rsidR="00F47FA4" w:rsidRDefault="00F47FA4" w:rsidP="00F47FA4">
      <w:r w:rsidRPr="003F1FB5">
        <w:t xml:space="preserve">You will </w:t>
      </w:r>
      <w:r>
        <w:t>have either a</w:t>
      </w:r>
      <w:r w:rsidRPr="003F1FB5">
        <w:t xml:space="preserve"> spinal or general </w:t>
      </w:r>
      <w:proofErr w:type="spellStart"/>
      <w:r w:rsidRPr="003F1FB5">
        <w:t>anaesthetic</w:t>
      </w:r>
      <w:proofErr w:type="spellEnd"/>
      <w:r w:rsidRPr="003F1FB5">
        <w:t xml:space="preserve"> (as </w:t>
      </w:r>
      <w:r>
        <w:t>previously discussed with your surgeon</w:t>
      </w:r>
      <w:r w:rsidRPr="003F1FB5">
        <w:t xml:space="preserve">). The surgery </w:t>
      </w:r>
      <w:r>
        <w:t xml:space="preserve">will </w:t>
      </w:r>
      <w:r w:rsidRPr="003F1FB5">
        <w:t>take 1-2 hours depending on the size of your prosta</w:t>
      </w:r>
      <w:r>
        <w:t xml:space="preserve">te. The larger the prostate, </w:t>
      </w:r>
      <w:r w:rsidRPr="003F1FB5">
        <w:t xml:space="preserve">the longer the surgery. A </w:t>
      </w:r>
      <w:r>
        <w:t xml:space="preserve">cystoscope </w:t>
      </w:r>
      <w:r w:rsidRPr="003F1FB5">
        <w:t xml:space="preserve">is put into the opening </w:t>
      </w:r>
      <w:r>
        <w:t xml:space="preserve">and directed to the prostate. Once the cystoscope is in place the surgeon can access the prostate and laser the tissue to remove the blockage.  </w:t>
      </w:r>
    </w:p>
    <w:p w14:paraId="6AB53717" w14:textId="77777777" w:rsidR="007A1C17" w:rsidRPr="003F1FB5" w:rsidRDefault="007A1C17" w:rsidP="00ED7430">
      <w:pPr>
        <w:pStyle w:val="Heading10"/>
      </w:pPr>
      <w:r w:rsidRPr="003F1FB5">
        <w:lastRenderedPageBreak/>
        <w:t>What are the</w:t>
      </w:r>
      <w:r>
        <w:t xml:space="preserve"> </w:t>
      </w:r>
      <w:r w:rsidRPr="003F1FB5">
        <w:t xml:space="preserve">side effects of the </w:t>
      </w:r>
      <w:r>
        <w:t xml:space="preserve">surgical </w:t>
      </w:r>
      <w:r w:rsidRPr="003F1FB5">
        <w:t>procedure?</w:t>
      </w:r>
    </w:p>
    <w:p w14:paraId="450F51E9" w14:textId="77777777" w:rsidR="007A1C17" w:rsidRDefault="007A1C17" w:rsidP="00ED7430">
      <w:r w:rsidRPr="003F1FB5">
        <w:t xml:space="preserve">After the surgery you </w:t>
      </w:r>
      <w:r>
        <w:t>may experience some of the following symptoms:</w:t>
      </w:r>
    </w:p>
    <w:p w14:paraId="77C62857" w14:textId="77777777" w:rsidR="007A1C17" w:rsidRPr="00887170" w:rsidRDefault="007A1C17" w:rsidP="00ED7430">
      <w:pPr>
        <w:pStyle w:val="ListParagraph"/>
      </w:pPr>
      <w:r w:rsidRPr="00887170">
        <w:t xml:space="preserve">A greater urge to urinate </w:t>
      </w:r>
    </w:p>
    <w:p w14:paraId="08068380" w14:textId="77777777" w:rsidR="007A1C17" w:rsidRPr="00887170" w:rsidRDefault="007A1C17" w:rsidP="00ED7430">
      <w:pPr>
        <w:pStyle w:val="ListParagraph"/>
      </w:pPr>
      <w:r w:rsidRPr="00887170">
        <w:t xml:space="preserve">More frequent urination </w:t>
      </w:r>
    </w:p>
    <w:p w14:paraId="7CEF7C92" w14:textId="77777777" w:rsidR="007A1C17" w:rsidRPr="00887170" w:rsidRDefault="007A1C17" w:rsidP="00ED7430">
      <w:pPr>
        <w:pStyle w:val="ListParagraph"/>
      </w:pPr>
      <w:r w:rsidRPr="00887170">
        <w:t>Blood in the urine is common</w:t>
      </w:r>
    </w:p>
    <w:p w14:paraId="0A8ADA4A" w14:textId="77777777" w:rsidR="007A1C17" w:rsidRPr="00887170" w:rsidRDefault="007A1C17" w:rsidP="00ED7430">
      <w:pPr>
        <w:pStyle w:val="ListParagraph"/>
      </w:pPr>
      <w:r w:rsidRPr="00887170">
        <w:t>Expect a burning sensation for the first few weeks when you urinate</w:t>
      </w:r>
    </w:p>
    <w:p w14:paraId="0BE4F611" w14:textId="77777777" w:rsidR="007A1C17" w:rsidRPr="008E1E05" w:rsidRDefault="007A1C17" w:rsidP="00ED7430">
      <w:pPr>
        <w:pStyle w:val="ListParagraph"/>
      </w:pPr>
      <w:r w:rsidRPr="008E1E05">
        <w:t xml:space="preserve">To minimize these side effects drink plenty of fluids. </w:t>
      </w:r>
    </w:p>
    <w:p w14:paraId="69C0B1F4" w14:textId="77777777" w:rsidR="007A1C17" w:rsidRDefault="007A1C17" w:rsidP="00C63F2C"/>
    <w:p w14:paraId="2077DE4B" w14:textId="77777777" w:rsidR="007A1C17" w:rsidRPr="001B0359" w:rsidRDefault="001B0359" w:rsidP="001B0359">
      <w:pPr>
        <w:rPr>
          <w:rStyle w:val="Strong"/>
        </w:rPr>
      </w:pPr>
      <w:r w:rsidRPr="001B0359">
        <w:rPr>
          <w:rStyle w:val="Strong"/>
        </w:rPr>
        <w:t>Side effects requiring immediate attention</w:t>
      </w:r>
      <w:r w:rsidR="007A1C17" w:rsidRPr="001B0359">
        <w:rPr>
          <w:rStyle w:val="Strong"/>
        </w:rPr>
        <w:t xml:space="preserve">: If you experience any of these side effects: please go to the nearest Emergency Department. </w:t>
      </w:r>
    </w:p>
    <w:p w14:paraId="3197B85E" w14:textId="77777777" w:rsidR="007A1C17" w:rsidRPr="00887170" w:rsidRDefault="007A1C17" w:rsidP="00ED7430">
      <w:pPr>
        <w:pStyle w:val="ListParagraph"/>
      </w:pPr>
      <w:r w:rsidRPr="00887170">
        <w:t xml:space="preserve">Unable to urinate-you might need to have a </w:t>
      </w:r>
      <w:r>
        <w:t xml:space="preserve">urinary </w:t>
      </w:r>
      <w:r w:rsidRPr="00887170">
        <w:t xml:space="preserve">catheter inserted </w:t>
      </w:r>
    </w:p>
    <w:p w14:paraId="2488AED0" w14:textId="77777777" w:rsidR="007A1C17" w:rsidRDefault="007A1C17" w:rsidP="00ED7430">
      <w:pPr>
        <w:pStyle w:val="ListParagraph"/>
      </w:pPr>
      <w:r>
        <w:t>Elevated temperature (38</w:t>
      </w:r>
      <w:r>
        <w:rPr>
          <w:rFonts w:ascii="Tahoma" w:hAnsi="Tahoma" w:cs="Tahoma"/>
        </w:rPr>
        <w:t>º</w:t>
      </w:r>
      <w:r>
        <w:t>C or 100.4</w:t>
      </w:r>
      <w:r>
        <w:rPr>
          <w:rFonts w:ascii="Tahoma" w:hAnsi="Tahoma" w:cs="Tahoma"/>
        </w:rPr>
        <w:t>º</w:t>
      </w:r>
      <w:r>
        <w:t>F) and/or chills lasting more than 24 hours</w:t>
      </w:r>
      <w:bookmarkStart w:id="0" w:name="_GoBack"/>
      <w:bookmarkEnd w:id="0"/>
    </w:p>
    <w:p w14:paraId="2AA7320A" w14:textId="77777777" w:rsidR="007A1C17" w:rsidRPr="00887170" w:rsidRDefault="007A1C17" w:rsidP="00ED7430">
      <w:pPr>
        <w:pStyle w:val="ListParagraph"/>
      </w:pPr>
      <w:r w:rsidRPr="00887170">
        <w:t xml:space="preserve">Increasing pelvic pain or genital pain </w:t>
      </w:r>
    </w:p>
    <w:p w14:paraId="6B376041" w14:textId="77777777" w:rsidR="007A1C17" w:rsidRPr="00B53E5B" w:rsidRDefault="007A1C17" w:rsidP="00ED7430">
      <w:pPr>
        <w:pStyle w:val="ListParagraph"/>
      </w:pPr>
      <w:r>
        <w:t>H</w:t>
      </w:r>
      <w:r w:rsidRPr="00B70D41">
        <w:t>e</w:t>
      </w:r>
      <w:r>
        <w:t>avy bleeding that concerns you</w:t>
      </w:r>
    </w:p>
    <w:p w14:paraId="46748769" w14:textId="77777777" w:rsidR="007A1C17" w:rsidRDefault="007A1C17" w:rsidP="00C63F2C"/>
    <w:p w14:paraId="7F7BB343" w14:textId="77777777" w:rsidR="007A1C17" w:rsidRPr="003F1FB5" w:rsidRDefault="007A1C17" w:rsidP="00F86C64">
      <w:pPr>
        <w:pStyle w:val="Heading10"/>
      </w:pPr>
      <w:r w:rsidRPr="003F1FB5">
        <w:t>Benefits of GLL</w:t>
      </w:r>
    </w:p>
    <w:p w14:paraId="479915AA" w14:textId="77777777" w:rsidR="007A1C17" w:rsidRDefault="007A1C17" w:rsidP="00ED7430">
      <w:proofErr w:type="spellStart"/>
      <w:r w:rsidRPr="003F1FB5">
        <w:t>GreenLight</w:t>
      </w:r>
      <w:r w:rsidRPr="003F1FB5">
        <w:rPr>
          <w:vertAlign w:val="superscript"/>
        </w:rPr>
        <w:t>TM</w:t>
      </w:r>
      <w:proofErr w:type="spellEnd"/>
      <w:r w:rsidRPr="003F1FB5">
        <w:rPr>
          <w:vertAlign w:val="superscript"/>
        </w:rPr>
        <w:t xml:space="preserve"> </w:t>
      </w:r>
      <w:r w:rsidRPr="003F1FB5">
        <w:t xml:space="preserve">Laser surgery </w:t>
      </w:r>
      <w:r>
        <w:t>is associated with:</w:t>
      </w:r>
    </w:p>
    <w:p w14:paraId="56E0EC34" w14:textId="77777777" w:rsidR="007A1C17" w:rsidRPr="00951994" w:rsidRDefault="007A1C17" w:rsidP="00ED7430">
      <w:pPr>
        <w:pStyle w:val="ListParagraph"/>
      </w:pPr>
      <w:r w:rsidRPr="00951994">
        <w:t>Earlier discharge from Hospital</w:t>
      </w:r>
    </w:p>
    <w:p w14:paraId="0DD271BE" w14:textId="77777777" w:rsidR="007A1C17" w:rsidRPr="00951994" w:rsidRDefault="007A1C17" w:rsidP="00ED7430">
      <w:pPr>
        <w:pStyle w:val="ListParagraph"/>
      </w:pPr>
      <w:r w:rsidRPr="00951994">
        <w:t xml:space="preserve">Faster recovery </w:t>
      </w:r>
    </w:p>
    <w:p w14:paraId="5D623A3F" w14:textId="77777777" w:rsidR="007A1C17" w:rsidRPr="00951994" w:rsidRDefault="007A1C17" w:rsidP="00ED7430">
      <w:pPr>
        <w:pStyle w:val="ListParagraph"/>
      </w:pPr>
      <w:r w:rsidRPr="00951994">
        <w:t>Less bleeding during the procedure</w:t>
      </w:r>
    </w:p>
    <w:p w14:paraId="1C6173E2" w14:textId="77777777" w:rsidR="007A1C17" w:rsidRPr="00951994" w:rsidRDefault="007A1C17" w:rsidP="00ED7430">
      <w:pPr>
        <w:pStyle w:val="ListParagraph"/>
      </w:pPr>
      <w:r w:rsidRPr="00951994">
        <w:t xml:space="preserve">Shorter urinary catheterization time </w:t>
      </w:r>
    </w:p>
    <w:p w14:paraId="61A75547" w14:textId="77777777" w:rsidR="007A1C17" w:rsidRPr="00951994" w:rsidRDefault="007A1C17" w:rsidP="00ED7430">
      <w:pPr>
        <w:pStyle w:val="ListParagraph"/>
      </w:pPr>
      <w:r w:rsidRPr="00951994">
        <w:t>Less risk of erectile dysfunction</w:t>
      </w:r>
    </w:p>
    <w:p w14:paraId="6B7F7D20" w14:textId="77777777" w:rsidR="007A1C17" w:rsidRDefault="007A1C17" w:rsidP="00C63F2C"/>
    <w:p w14:paraId="14F029E4" w14:textId="77777777" w:rsidR="007A1C17" w:rsidRPr="003F1FB5" w:rsidRDefault="007A1C17" w:rsidP="00ED7430">
      <w:pPr>
        <w:pStyle w:val="Heading10"/>
      </w:pPr>
      <w:r w:rsidRPr="003F1FB5">
        <w:t>When will I go home?</w:t>
      </w:r>
    </w:p>
    <w:p w14:paraId="5C83CDA4" w14:textId="77777777" w:rsidR="007A1C17" w:rsidRPr="003F1FB5" w:rsidRDefault="007A1C17" w:rsidP="00C63F2C">
      <w:r w:rsidRPr="003F1FB5">
        <w:t>Patients usually</w:t>
      </w:r>
      <w:r>
        <w:t xml:space="preserve"> return home the same day, although some patients need to stay overnight. You must have s</w:t>
      </w:r>
      <w:r w:rsidRPr="003F1FB5">
        <w:t>omeone</w:t>
      </w:r>
      <w:r>
        <w:t xml:space="preserve"> to pick you up after you have recovered from the surgery and your surgeon says that you are ready to go home.</w:t>
      </w:r>
    </w:p>
    <w:p w14:paraId="47750729" w14:textId="77777777" w:rsidR="007A1C17" w:rsidRDefault="007A1C17" w:rsidP="00C63F2C"/>
    <w:p w14:paraId="6FA09006" w14:textId="77777777" w:rsidR="007A1C17" w:rsidRPr="003F1FB5" w:rsidRDefault="007A1C17" w:rsidP="00ED7430">
      <w:pPr>
        <w:pStyle w:val="Heading10"/>
      </w:pPr>
      <w:r w:rsidRPr="003F1FB5">
        <w:t xml:space="preserve">Do I need a </w:t>
      </w:r>
      <w:r>
        <w:t xml:space="preserve">urinary </w:t>
      </w:r>
      <w:r w:rsidRPr="003F1FB5">
        <w:t>catheter? If so, how long does it stay in?</w:t>
      </w:r>
    </w:p>
    <w:p w14:paraId="7DC2381A" w14:textId="77777777" w:rsidR="007A1C17" w:rsidRPr="003F1FB5" w:rsidRDefault="007A1C17" w:rsidP="00C63F2C">
      <w:r>
        <w:t>P</w:t>
      </w:r>
      <w:r w:rsidRPr="003F1FB5">
        <w:t xml:space="preserve">atients require a </w:t>
      </w:r>
      <w:r>
        <w:t xml:space="preserve">urinary </w:t>
      </w:r>
      <w:r w:rsidRPr="003F1FB5">
        <w:t>catheter to be placed into the opening of the penis to empty the bladder. If you g</w:t>
      </w:r>
      <w:r>
        <w:t xml:space="preserve">o home with a urinary catheter in place, the nursing staff </w:t>
      </w:r>
      <w:r w:rsidRPr="003F1FB5">
        <w:t xml:space="preserve">will give you instructions on how to care for the </w:t>
      </w:r>
      <w:r>
        <w:t xml:space="preserve">urinary </w:t>
      </w:r>
      <w:r w:rsidRPr="003F1FB5">
        <w:t xml:space="preserve">catheter and when </w:t>
      </w:r>
      <w:r>
        <w:t xml:space="preserve">it will be </w:t>
      </w:r>
      <w:r w:rsidRPr="003F1FB5">
        <w:t>removed.</w:t>
      </w:r>
    </w:p>
    <w:p w14:paraId="1EEF3C73" w14:textId="77777777" w:rsidR="007A1C17" w:rsidRDefault="007A1C17" w:rsidP="00C63F2C"/>
    <w:p w14:paraId="5AEEDD1F" w14:textId="77777777" w:rsidR="007A1C17" w:rsidRDefault="007A1C17" w:rsidP="00ED7430">
      <w:pPr>
        <w:pStyle w:val="Heading10"/>
      </w:pPr>
      <w:r>
        <w:t>Are there activities I need to avoid?</w:t>
      </w:r>
    </w:p>
    <w:p w14:paraId="18A5C3D5" w14:textId="77777777" w:rsidR="007A1C17" w:rsidRDefault="007A1C17" w:rsidP="0081285B">
      <w:r w:rsidRPr="00637562">
        <w:t>Follow these guidelines</w:t>
      </w:r>
      <w:r>
        <w:t>:</w:t>
      </w:r>
    </w:p>
    <w:p w14:paraId="2A56867E" w14:textId="77777777" w:rsidR="007A1C17" w:rsidRDefault="007A1C17" w:rsidP="0081285B">
      <w:pPr>
        <w:pStyle w:val="ListParagraph"/>
      </w:pPr>
      <w:r>
        <w:t>Rest for 1-2 weeks after surgery to allow your body to heal</w:t>
      </w:r>
    </w:p>
    <w:p w14:paraId="54724785" w14:textId="77777777" w:rsidR="007A1C17" w:rsidRPr="002837B4" w:rsidRDefault="007A1C17" w:rsidP="0081285B">
      <w:pPr>
        <w:pStyle w:val="ListParagraph"/>
      </w:pPr>
      <w:r w:rsidRPr="002837B4">
        <w:t>Avoid sexual activity for 6 weeks</w:t>
      </w:r>
    </w:p>
    <w:p w14:paraId="3F2E988D" w14:textId="77777777" w:rsidR="007A1C17" w:rsidRPr="002837B4" w:rsidRDefault="007A1C17" w:rsidP="0081285B">
      <w:pPr>
        <w:pStyle w:val="ListParagraph"/>
      </w:pPr>
      <w:r w:rsidRPr="002837B4">
        <w:t>Avoid long car rides for 2 weeks</w:t>
      </w:r>
    </w:p>
    <w:p w14:paraId="799F2DE3" w14:textId="77777777" w:rsidR="007A1C17" w:rsidRPr="00BC5E58" w:rsidRDefault="007A1C17" w:rsidP="0081285B">
      <w:pPr>
        <w:pStyle w:val="ListParagraph"/>
      </w:pPr>
      <w:r w:rsidRPr="002837B4">
        <w:t xml:space="preserve">Do not lift anything heavy (10 pounds </w:t>
      </w:r>
      <w:r>
        <w:t xml:space="preserve">or </w:t>
      </w:r>
      <w:r w:rsidRPr="002837B4">
        <w:t xml:space="preserve">4.5 kg) for 4-6 weeks </w:t>
      </w:r>
    </w:p>
    <w:p w14:paraId="6AB06768" w14:textId="77777777" w:rsidR="007A1C17" w:rsidRDefault="007A1C17" w:rsidP="00645E4F"/>
    <w:p w14:paraId="0C7BEA0F" w14:textId="77777777" w:rsidR="007A1C17" w:rsidRDefault="007A1C17" w:rsidP="00645E4F"/>
    <w:p w14:paraId="08CEFCCC" w14:textId="77777777" w:rsidR="007A1C17" w:rsidRDefault="007A1C17" w:rsidP="00645E4F"/>
    <w:p w14:paraId="07C4CC32" w14:textId="77777777" w:rsidR="007A1C17" w:rsidRPr="003F1FB5" w:rsidRDefault="007A1C17" w:rsidP="00E60BAB">
      <w:pPr>
        <w:pStyle w:val="Heading10"/>
      </w:pPr>
      <w:r>
        <w:lastRenderedPageBreak/>
        <w:t>Do I need to change my diet?</w:t>
      </w:r>
    </w:p>
    <w:p w14:paraId="23DA427A" w14:textId="77777777" w:rsidR="007A1C17" w:rsidRPr="00A248AB" w:rsidRDefault="007A1C17" w:rsidP="00E60BAB">
      <w:r w:rsidRPr="00A248AB">
        <w:t>Once you are home you may resume your regular diet. If you are experiencing mild nausea, it is suggested you start with a light meal and fluids first. There are no food or drink restrictions after surgery.</w:t>
      </w:r>
      <w:r>
        <w:t xml:space="preserve"> You may have been given a prescription for stronger pain medication. A side effect of this medication is constipation.  </w:t>
      </w:r>
      <w:r w:rsidRPr="00A248AB">
        <w:t xml:space="preserve">Increase the </w:t>
      </w:r>
      <w:proofErr w:type="spellStart"/>
      <w:r w:rsidRPr="00A248AB">
        <w:t>fibre</w:t>
      </w:r>
      <w:proofErr w:type="spellEnd"/>
      <w:r w:rsidRPr="00A248AB">
        <w:t xml:space="preserve"> in your diet and drink plenty of fluids to help prevent constipation. Good sources of </w:t>
      </w:r>
      <w:proofErr w:type="spellStart"/>
      <w:r w:rsidRPr="00A248AB">
        <w:t>fib</w:t>
      </w:r>
      <w:r>
        <w:t>re</w:t>
      </w:r>
      <w:proofErr w:type="spellEnd"/>
      <w:r w:rsidRPr="00A248AB">
        <w:t xml:space="preserve"> are fruits, vegetables and whole grain breads and cereals (All Bran™, Bran Flakes, Shreddies™ and Shredded Wheat).</w:t>
      </w:r>
      <w:r>
        <w:t xml:space="preserve"> </w:t>
      </w:r>
      <w:r w:rsidRPr="00A248AB">
        <w:t xml:space="preserve"> You may also purchase an over the counter stool softener like Colace™ or a mild laxative if needed.</w:t>
      </w:r>
      <w:r>
        <w:t xml:space="preserve"> </w:t>
      </w:r>
    </w:p>
    <w:p w14:paraId="07351186" w14:textId="77777777" w:rsidR="007A1C17" w:rsidRPr="00A248AB" w:rsidRDefault="007A1C17" w:rsidP="00E60BAB"/>
    <w:p w14:paraId="19EDF4EF" w14:textId="77777777" w:rsidR="007A1C17" w:rsidRPr="00BD0A40" w:rsidRDefault="007A1C17" w:rsidP="00E60BAB">
      <w:pPr>
        <w:pStyle w:val="Heading10"/>
      </w:pPr>
      <w:r w:rsidRPr="00BD0A40">
        <w:t>FOLLOW UP</w:t>
      </w:r>
      <w:r>
        <w:t>:</w:t>
      </w:r>
    </w:p>
    <w:p w14:paraId="58DA3197" w14:textId="77777777" w:rsidR="007A1C17" w:rsidRPr="003F1FB5" w:rsidRDefault="007A1C17" w:rsidP="00E60BAB">
      <w:r w:rsidRPr="003F1FB5">
        <w:t>Y</w:t>
      </w:r>
      <w:r>
        <w:t xml:space="preserve">our surgeon may schedule your </w:t>
      </w:r>
      <w:r w:rsidRPr="003F1FB5">
        <w:t>follow up appoint</w:t>
      </w:r>
      <w:r>
        <w:t xml:space="preserve">ment prior to or after your surgery. If you do not hear from the surgeon’s office, please call your surgeon’s office.  </w:t>
      </w:r>
    </w:p>
    <w:p w14:paraId="45AD539C" w14:textId="77777777" w:rsidR="007A1C17" w:rsidRPr="003F1FB5" w:rsidRDefault="007A1C17" w:rsidP="00E60BAB">
      <w:pPr>
        <w:rPr>
          <w:b/>
        </w:rPr>
      </w:pPr>
    </w:p>
    <w:p w14:paraId="256D54C6" w14:textId="77777777" w:rsidR="007A1C17" w:rsidRDefault="007A1C17" w:rsidP="00E60BAB">
      <w:pPr>
        <w:pStyle w:val="Heading10"/>
      </w:pPr>
      <w:r w:rsidRPr="003F1FB5">
        <w:t>FREQUENTLY ASKED QUESTIONS:</w:t>
      </w:r>
    </w:p>
    <w:p w14:paraId="6E5A063F" w14:textId="77777777" w:rsidR="007A1C17" w:rsidRDefault="007A1C17" w:rsidP="002B5EBE"/>
    <w:p w14:paraId="0EAE8252" w14:textId="77777777" w:rsidR="007A1C17" w:rsidRPr="0083775D" w:rsidRDefault="007A1C17" w:rsidP="002B5EBE">
      <w:pPr>
        <w:rPr>
          <w:rStyle w:val="Strong"/>
        </w:rPr>
      </w:pPr>
      <w:r w:rsidRPr="0083775D">
        <w:rPr>
          <w:rStyle w:val="Strong"/>
        </w:rPr>
        <w:t>How long will the benefits of surgery last?</w:t>
      </w:r>
    </w:p>
    <w:p w14:paraId="57CA38C3" w14:textId="77777777" w:rsidR="007A1C17" w:rsidRDefault="007A1C17" w:rsidP="002B5EBE">
      <w:r>
        <w:t xml:space="preserve">Some </w:t>
      </w:r>
      <w:r w:rsidRPr="003F1FB5">
        <w:t xml:space="preserve">studies </w:t>
      </w:r>
      <w:r>
        <w:t xml:space="preserve">suggest </w:t>
      </w:r>
      <w:r w:rsidRPr="003F1FB5">
        <w:t xml:space="preserve">that the </w:t>
      </w:r>
      <w:r>
        <w:t xml:space="preserve">benefits of </w:t>
      </w:r>
      <w:r w:rsidRPr="003F1FB5">
        <w:t>su</w:t>
      </w:r>
      <w:r>
        <w:t xml:space="preserve">rgery last for approximately 5 years.  </w:t>
      </w:r>
      <w:proofErr w:type="gramStart"/>
      <w:r>
        <w:t>However</w:t>
      </w:r>
      <w:proofErr w:type="gramEnd"/>
      <w:r>
        <w:t xml:space="preserve"> each individual responds differently.</w:t>
      </w:r>
    </w:p>
    <w:p w14:paraId="03F07ACB" w14:textId="77777777" w:rsidR="007A1C17" w:rsidRPr="003F1FB5" w:rsidRDefault="007A1C17" w:rsidP="002B5EBE">
      <w:pPr>
        <w:rPr>
          <w:szCs w:val="28"/>
        </w:rPr>
      </w:pPr>
    </w:p>
    <w:p w14:paraId="3BA36B14" w14:textId="77777777" w:rsidR="007A1C17" w:rsidRPr="0083775D" w:rsidRDefault="007A1C17" w:rsidP="0083775D">
      <w:pPr>
        <w:rPr>
          <w:rStyle w:val="Strong"/>
        </w:rPr>
      </w:pPr>
      <w:r w:rsidRPr="0083775D">
        <w:rPr>
          <w:rStyle w:val="Strong"/>
          <w:rFonts w:eastAsiaTheme="majorEastAsia"/>
        </w:rPr>
        <w:t>Do I have to stop taking my blood thinners before surgery</w:t>
      </w:r>
      <w:r w:rsidRPr="0083775D">
        <w:rPr>
          <w:rStyle w:val="Strong"/>
        </w:rPr>
        <w:t>?</w:t>
      </w:r>
    </w:p>
    <w:p w14:paraId="074FB3FD" w14:textId="77777777" w:rsidR="007A1C17" w:rsidRPr="00951994" w:rsidRDefault="007A1C17" w:rsidP="002B5EBE">
      <w:pPr>
        <w:rPr>
          <w:szCs w:val="28"/>
        </w:rPr>
      </w:pPr>
      <w:r w:rsidRPr="00951994">
        <w:rPr>
          <w:szCs w:val="28"/>
        </w:rPr>
        <w:t>Speak with your surgeon.</w:t>
      </w:r>
    </w:p>
    <w:p w14:paraId="17B89C99" w14:textId="77777777" w:rsidR="007A1C17" w:rsidRPr="003F1FB5" w:rsidRDefault="007A1C17" w:rsidP="002B5EBE">
      <w:pPr>
        <w:rPr>
          <w:szCs w:val="28"/>
        </w:rPr>
      </w:pPr>
    </w:p>
    <w:p w14:paraId="205C4917" w14:textId="77777777" w:rsidR="007A1C17" w:rsidRPr="0083775D" w:rsidRDefault="007A1C17" w:rsidP="002B5EBE">
      <w:pPr>
        <w:rPr>
          <w:rStyle w:val="Strong"/>
        </w:rPr>
      </w:pPr>
      <w:r w:rsidRPr="0083775D">
        <w:rPr>
          <w:rStyle w:val="Strong"/>
        </w:rPr>
        <w:t>What medications can I expect to take post operatively?</w:t>
      </w:r>
    </w:p>
    <w:p w14:paraId="0F6CB0FB" w14:textId="77777777" w:rsidR="007A1C17" w:rsidRPr="00951994" w:rsidRDefault="007A1C17" w:rsidP="002B5EBE">
      <w:pPr>
        <w:rPr>
          <w:szCs w:val="28"/>
        </w:rPr>
      </w:pPr>
      <w:r w:rsidRPr="00951994">
        <w:rPr>
          <w:szCs w:val="28"/>
        </w:rPr>
        <w:t>Your doctor will advise you what you can take for pain post operatively. Typical medications include over-the-counter pain relievers as needed. Your surgeon may prescribe antibiotics if necessary.</w:t>
      </w:r>
    </w:p>
    <w:p w14:paraId="57CE3472" w14:textId="77777777" w:rsidR="007A1C17" w:rsidRPr="003F1FB5" w:rsidRDefault="007A1C17" w:rsidP="002B5EBE">
      <w:pPr>
        <w:rPr>
          <w:szCs w:val="28"/>
        </w:rPr>
      </w:pPr>
    </w:p>
    <w:p w14:paraId="1CBEDA26" w14:textId="77777777" w:rsidR="007A1C17" w:rsidRPr="0083775D" w:rsidRDefault="007A1C17" w:rsidP="002B5EBE">
      <w:pPr>
        <w:rPr>
          <w:rStyle w:val="Strong"/>
        </w:rPr>
      </w:pPr>
      <w:r w:rsidRPr="0083775D">
        <w:rPr>
          <w:rStyle w:val="Strong"/>
        </w:rPr>
        <w:t>Will I be awake during the procedure?</w:t>
      </w:r>
    </w:p>
    <w:p w14:paraId="60C3AA63" w14:textId="77777777" w:rsidR="007A1C17" w:rsidRPr="00951994" w:rsidRDefault="007A1C17" w:rsidP="002B5EBE">
      <w:pPr>
        <w:rPr>
          <w:szCs w:val="28"/>
        </w:rPr>
      </w:pPr>
      <w:r w:rsidRPr="00951994">
        <w:rPr>
          <w:szCs w:val="28"/>
        </w:rPr>
        <w:t xml:space="preserve">Depends on whether you receive a spinal or a general </w:t>
      </w:r>
      <w:proofErr w:type="spellStart"/>
      <w:r w:rsidRPr="00951994">
        <w:rPr>
          <w:szCs w:val="28"/>
        </w:rPr>
        <w:t>anaesthetic</w:t>
      </w:r>
      <w:proofErr w:type="spellEnd"/>
      <w:r w:rsidRPr="00951994">
        <w:rPr>
          <w:szCs w:val="28"/>
        </w:rPr>
        <w:t>.</w:t>
      </w:r>
    </w:p>
    <w:p w14:paraId="4D6C75D9" w14:textId="77777777" w:rsidR="007A1C17" w:rsidRPr="003F1FB5" w:rsidRDefault="007A1C17" w:rsidP="002B5EBE">
      <w:pPr>
        <w:rPr>
          <w:szCs w:val="28"/>
        </w:rPr>
      </w:pPr>
    </w:p>
    <w:p w14:paraId="54F1F686" w14:textId="77777777" w:rsidR="007A1C17" w:rsidRPr="0083775D" w:rsidRDefault="007A1C17" w:rsidP="002B5EBE">
      <w:pPr>
        <w:rPr>
          <w:rStyle w:val="Strong"/>
        </w:rPr>
      </w:pPr>
      <w:r w:rsidRPr="0083775D">
        <w:rPr>
          <w:rStyle w:val="Strong"/>
        </w:rPr>
        <w:t>Is Benign Prostatic Hyperplasia (BPH) cancer?</w:t>
      </w:r>
    </w:p>
    <w:p w14:paraId="618B53B6" w14:textId="77777777" w:rsidR="007A1C17" w:rsidRPr="00951994" w:rsidRDefault="007A1C17" w:rsidP="002B5EBE">
      <w:pPr>
        <w:rPr>
          <w:szCs w:val="28"/>
        </w:rPr>
      </w:pPr>
      <w:r w:rsidRPr="00951994">
        <w:rPr>
          <w:szCs w:val="28"/>
        </w:rPr>
        <w:t xml:space="preserve">No, it is not cancer. BPH is a benign enlargement of the prostate gland. </w:t>
      </w:r>
    </w:p>
    <w:p w14:paraId="39174F93" w14:textId="77777777" w:rsidR="007A1C17" w:rsidRPr="003F1FB5" w:rsidRDefault="007A1C17" w:rsidP="0083775D"/>
    <w:p w14:paraId="4E5487CD" w14:textId="77777777" w:rsidR="007A1C17" w:rsidRPr="0083775D" w:rsidRDefault="007A1C17" w:rsidP="0083775D">
      <w:pPr>
        <w:rPr>
          <w:rStyle w:val="Strong"/>
        </w:rPr>
      </w:pPr>
      <w:r w:rsidRPr="0083775D">
        <w:rPr>
          <w:rStyle w:val="Strong"/>
        </w:rPr>
        <w:t>How soon will I see results?</w:t>
      </w:r>
    </w:p>
    <w:p w14:paraId="1BEAB5AA" w14:textId="77777777" w:rsidR="007A1C17" w:rsidRPr="00951994" w:rsidRDefault="007A1C17" w:rsidP="0083775D">
      <w:r w:rsidRPr="00951994">
        <w:t>Relief of symptoms should occur within a few days to a few weeks.</w:t>
      </w:r>
    </w:p>
    <w:p w14:paraId="16480DB5" w14:textId="77777777" w:rsidR="007A1C17" w:rsidRPr="003F1FB5" w:rsidRDefault="007A1C17" w:rsidP="0083775D"/>
    <w:p w14:paraId="65428F26" w14:textId="77777777" w:rsidR="007A1C17" w:rsidRPr="005A03CD" w:rsidRDefault="007A1C17" w:rsidP="004D094D">
      <w:pPr>
        <w:pStyle w:val="Heading10"/>
      </w:pPr>
      <w:r w:rsidRPr="005A03CD">
        <w:t>NOTES</w:t>
      </w:r>
      <w:r>
        <w:t>:</w:t>
      </w:r>
    </w:p>
    <w:p w14:paraId="457AA010" w14:textId="77777777" w:rsidR="007A1C17" w:rsidRDefault="004D094D" w:rsidP="00FB31C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5B57F0" w14:textId="77777777" w:rsidR="004D094D" w:rsidRDefault="004D094D" w:rsidP="00FB31C4"/>
    <w:p w14:paraId="274948AA" w14:textId="77777777" w:rsidR="007A1C17" w:rsidRDefault="007A1C17" w:rsidP="00FB31C4">
      <w:r>
        <w:t xml:space="preserve">The information contained on this sheet is provided to you and your family to help you in your recovery from this procedure. This document is not intended to replace medical advice from your doctor or healthcare team. If you require more specific/additional medical advice, contact your doctor and healthcare team about your </w:t>
      </w:r>
      <w:proofErr w:type="gramStart"/>
      <w:r>
        <w:t>particular healthcare</w:t>
      </w:r>
      <w:proofErr w:type="gramEnd"/>
      <w:r>
        <w:t xml:space="preserve"> needs.</w:t>
      </w:r>
    </w:p>
    <w:p w14:paraId="41755742" w14:textId="77777777" w:rsidR="007A1C17" w:rsidRDefault="007A1C17" w:rsidP="00FB31C4"/>
    <w:p w14:paraId="4DA14CFA" w14:textId="77777777" w:rsidR="00E22138" w:rsidRPr="00405B6D" w:rsidRDefault="007A1C17" w:rsidP="002B5EBE">
      <w:r>
        <w:t xml:space="preserve">Protect yourself! Clean your hands frequently using soap and water or hand </w:t>
      </w:r>
      <w:proofErr w:type="gramStart"/>
      <w:r>
        <w:t>sanitizer, and</w:t>
      </w:r>
      <w:proofErr w:type="gramEnd"/>
      <w:r>
        <w:t xml:space="preserve"> ask that your healthcare providers and visitors do the same." Clean hands save lives.</w:t>
      </w:r>
    </w:p>
    <w:sectPr w:rsidR="00E22138" w:rsidRPr="00405B6D" w:rsidSect="00BC7616">
      <w:headerReference w:type="first" r:id="rId8"/>
      <w:footerReference w:type="first" r:id="rId9"/>
      <w:pgSz w:w="12240" w:h="15840"/>
      <w:pgMar w:top="442" w:right="990" w:bottom="720" w:left="1080" w:header="360" w:footer="1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A03AF" w14:textId="77777777" w:rsidR="00E52B09" w:rsidRDefault="00E52B09" w:rsidP="00E413BD">
      <w:r>
        <w:separator/>
      </w:r>
    </w:p>
  </w:endnote>
  <w:endnote w:type="continuationSeparator" w:id="0">
    <w:p w14:paraId="4FD27CCA" w14:textId="77777777" w:rsidR="00E52B09" w:rsidRDefault="00E52B09"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5E4D" w14:textId="77777777" w:rsidR="00287C46" w:rsidRDefault="00554C90" w:rsidP="00BC7616">
    <w:pPr>
      <w:pStyle w:val="FormNumber"/>
      <w:tabs>
        <w:tab w:val="left" w:pos="9990"/>
        <w:tab w:val="left" w:pos="10170"/>
      </w:tabs>
      <w:ind w:left="-360" w:right="720"/>
    </w:pPr>
    <w:r>
      <w:rPr>
        <w:noProof/>
      </w:rPr>
      <w:drawing>
        <wp:inline distT="0" distB="0" distL="0" distR="0" wp14:anchorId="7687D73A" wp14:editId="5458B352">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42BC5822" w14:textId="77777777" w:rsidR="00287C46" w:rsidRPr="00405B6D" w:rsidRDefault="00E52B09" w:rsidP="00BC7616">
    <w:pPr>
      <w:pStyle w:val="FormNumber"/>
      <w:tabs>
        <w:tab w:val="left" w:pos="9990"/>
      </w:tabs>
      <w:ind w:left="-180" w:right="720"/>
    </w:pPr>
    <w:r>
      <w:t>PAT</w:t>
    </w:r>
    <w:r w:rsidR="00287C46" w:rsidRPr="00405B6D">
      <w:t>S 1</w:t>
    </w:r>
    <w:r>
      <w:t>408</w:t>
    </w:r>
    <w:r w:rsidR="00287C46" w:rsidRPr="00405B6D">
      <w:t>-</w:t>
    </w:r>
    <w:r w:rsidR="00287C46">
      <w:t>1</w:t>
    </w:r>
    <w:r>
      <w:t>9</w:t>
    </w:r>
    <w:r w:rsidR="00287C46">
      <w:t>-</w:t>
    </w:r>
    <w:r>
      <w:t>12</w:t>
    </w:r>
  </w:p>
  <w:p w14:paraId="4E8DF7FA"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4FC06" w14:textId="77777777" w:rsidR="00E52B09" w:rsidRDefault="00E52B09" w:rsidP="00E413BD">
      <w:r>
        <w:separator/>
      </w:r>
    </w:p>
  </w:footnote>
  <w:footnote w:type="continuationSeparator" w:id="0">
    <w:p w14:paraId="1284EC41" w14:textId="77777777" w:rsidR="00E52B09" w:rsidRDefault="00E52B09"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D0F5" w14:textId="77777777" w:rsidR="00534346" w:rsidRDefault="00534346" w:rsidP="00E413BD">
    <w:pPr>
      <w:pStyle w:val="Header"/>
    </w:pPr>
    <w:r>
      <w:rPr>
        <w:noProof/>
      </w:rPr>
      <w:drawing>
        <wp:inline distT="0" distB="0" distL="0" distR="0" wp14:anchorId="6F25BBDD" wp14:editId="15A5039A">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7682200"/>
    <w:lvl w:ilvl="0">
      <w:start w:val="1"/>
      <w:numFmt w:val="decimal"/>
      <w:pStyle w:val="ListNumber"/>
      <w:lvlText w:val="%1."/>
      <w:lvlJc w:val="left"/>
      <w:pPr>
        <w:tabs>
          <w:tab w:val="num" w:pos="360"/>
        </w:tabs>
        <w:ind w:left="360" w:hanging="360"/>
      </w:pPr>
    </w:lvl>
  </w:abstractNum>
  <w:abstractNum w:abstractNumId="1" w15:restartNumberingAfterBreak="0">
    <w:nsid w:val="060054B8"/>
    <w:multiLevelType w:val="hybridMultilevel"/>
    <w:tmpl w:val="A6EAE606"/>
    <w:lvl w:ilvl="0" w:tplc="B69AA128">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50718C4"/>
    <w:multiLevelType w:val="hybridMultilevel"/>
    <w:tmpl w:val="F3C44B92"/>
    <w:lvl w:ilvl="0" w:tplc="A7620B12">
      <w:start w:val="1"/>
      <w:numFmt w:val="bullet"/>
      <w:pStyle w:val="Bullets"/>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A335B0B"/>
    <w:multiLevelType w:val="hybridMultilevel"/>
    <w:tmpl w:val="2212685A"/>
    <w:lvl w:ilvl="0" w:tplc="D7440232">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5DEC0263"/>
    <w:multiLevelType w:val="hybridMultilevel"/>
    <w:tmpl w:val="60C290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D7A1F28"/>
    <w:multiLevelType w:val="hybridMultilevel"/>
    <w:tmpl w:val="7F787FD4"/>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7"/>
  </w:num>
  <w:num w:numId="5">
    <w:abstractNumId w:val="7"/>
  </w:num>
  <w:num w:numId="6">
    <w:abstractNumId w:val="0"/>
  </w:num>
  <w:num w:numId="7">
    <w:abstractNumId w:val="0"/>
  </w:num>
  <w:num w:numId="8">
    <w:abstractNumId w:val="3"/>
  </w:num>
  <w:num w:numId="9">
    <w:abstractNumId w:val="1"/>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B09"/>
    <w:rsid w:val="00025347"/>
    <w:rsid w:val="00056502"/>
    <w:rsid w:val="0006020E"/>
    <w:rsid w:val="000E00BE"/>
    <w:rsid w:val="0011138A"/>
    <w:rsid w:val="00135719"/>
    <w:rsid w:val="00175A3F"/>
    <w:rsid w:val="00194166"/>
    <w:rsid w:val="001A2BA0"/>
    <w:rsid w:val="001B0359"/>
    <w:rsid w:val="001C675D"/>
    <w:rsid w:val="001D00D9"/>
    <w:rsid w:val="001D08F9"/>
    <w:rsid w:val="001F6CE6"/>
    <w:rsid w:val="00287C46"/>
    <w:rsid w:val="002A4711"/>
    <w:rsid w:val="002B5EBE"/>
    <w:rsid w:val="00343C14"/>
    <w:rsid w:val="00374F73"/>
    <w:rsid w:val="00405B6D"/>
    <w:rsid w:val="00412581"/>
    <w:rsid w:val="00422C22"/>
    <w:rsid w:val="00454FBC"/>
    <w:rsid w:val="004809AB"/>
    <w:rsid w:val="004C546C"/>
    <w:rsid w:val="004D094D"/>
    <w:rsid w:val="00534346"/>
    <w:rsid w:val="00554C90"/>
    <w:rsid w:val="005837A4"/>
    <w:rsid w:val="005B3156"/>
    <w:rsid w:val="005D1714"/>
    <w:rsid w:val="005D549F"/>
    <w:rsid w:val="00621566"/>
    <w:rsid w:val="00645E4F"/>
    <w:rsid w:val="0065684E"/>
    <w:rsid w:val="006D5C6F"/>
    <w:rsid w:val="006F4D3E"/>
    <w:rsid w:val="00730D49"/>
    <w:rsid w:val="00734E63"/>
    <w:rsid w:val="00777AAE"/>
    <w:rsid w:val="007A1C17"/>
    <w:rsid w:val="007A4FAC"/>
    <w:rsid w:val="007A7923"/>
    <w:rsid w:val="007B07C3"/>
    <w:rsid w:val="007F3F5E"/>
    <w:rsid w:val="0081285B"/>
    <w:rsid w:val="00821288"/>
    <w:rsid w:val="0083775D"/>
    <w:rsid w:val="008A2653"/>
    <w:rsid w:val="008F5ECC"/>
    <w:rsid w:val="008F7553"/>
    <w:rsid w:val="0090160A"/>
    <w:rsid w:val="009050F4"/>
    <w:rsid w:val="009766FB"/>
    <w:rsid w:val="00A00670"/>
    <w:rsid w:val="00A616A2"/>
    <w:rsid w:val="00A96291"/>
    <w:rsid w:val="00AF2A48"/>
    <w:rsid w:val="00B048D8"/>
    <w:rsid w:val="00B05DC1"/>
    <w:rsid w:val="00B426F8"/>
    <w:rsid w:val="00B53E5B"/>
    <w:rsid w:val="00BA6393"/>
    <w:rsid w:val="00BC7616"/>
    <w:rsid w:val="00C63F2C"/>
    <w:rsid w:val="00C65E57"/>
    <w:rsid w:val="00CA2134"/>
    <w:rsid w:val="00D1294F"/>
    <w:rsid w:val="00D175DA"/>
    <w:rsid w:val="00D42175"/>
    <w:rsid w:val="00D966EE"/>
    <w:rsid w:val="00E22138"/>
    <w:rsid w:val="00E413BD"/>
    <w:rsid w:val="00E52B09"/>
    <w:rsid w:val="00E60BAB"/>
    <w:rsid w:val="00ED7430"/>
    <w:rsid w:val="00F47FA4"/>
    <w:rsid w:val="00F86C64"/>
    <w:rsid w:val="00F9446F"/>
    <w:rsid w:val="00F9682D"/>
    <w:rsid w:val="00FB31C4"/>
    <w:rsid w:val="00FB3352"/>
    <w:rsid w:val="00FB40E3"/>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49FFC"/>
  <w15:docId w15:val="{368CCEA3-17F6-430F-9B4A-2DF6B75C7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00BE"/>
    <w:pPr>
      <w:ind w:right="-540"/>
    </w:pPr>
    <w:rPr>
      <w:rFonts w:ascii="Arial" w:hAnsi="Arial" w:cs="Arial"/>
      <w:sz w:val="28"/>
      <w:szCs w:val="32"/>
    </w:rPr>
  </w:style>
  <w:style w:type="paragraph" w:styleId="Heading1">
    <w:name w:val="heading 1"/>
    <w:basedOn w:val="Normal"/>
    <w:next w:val="Normal"/>
    <w:link w:val="Heading1Char"/>
    <w:uiPriority w:val="9"/>
    <w:qFormat/>
    <w:rsid w:val="000E00BE"/>
    <w:pPr>
      <w:keepNext/>
      <w:keepLines/>
      <w:spacing w:before="360"/>
      <w:ind w:right="-547"/>
      <w:outlineLvl w:val="0"/>
    </w:pPr>
    <w:rPr>
      <w:rFonts w:eastAsiaTheme="majorEastAsia" w:cstheme="majorBidi"/>
      <w:b/>
      <w:bCs/>
      <w:sz w:val="32"/>
      <w:szCs w:val="28"/>
    </w:rPr>
  </w:style>
  <w:style w:type="paragraph" w:styleId="Heading2">
    <w:name w:val="heading 2"/>
    <w:basedOn w:val="Normal"/>
    <w:next w:val="Normal"/>
    <w:link w:val="Heading2Char"/>
    <w:uiPriority w:val="9"/>
    <w:semiHidden/>
    <w:unhideWhenUsed/>
    <w:qFormat/>
    <w:rsid w:val="007A1C1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6393"/>
    <w:pPr>
      <w:tabs>
        <w:tab w:val="center" w:pos="4320"/>
        <w:tab w:val="right" w:pos="8640"/>
      </w:tabs>
    </w:pPr>
  </w:style>
  <w:style w:type="paragraph" w:styleId="Footer">
    <w:name w:val="footer"/>
    <w:basedOn w:val="Normal"/>
    <w:rsid w:val="00BA6393"/>
    <w:pPr>
      <w:tabs>
        <w:tab w:val="center" w:pos="4320"/>
        <w:tab w:val="right" w:pos="8640"/>
      </w:tabs>
    </w:pPr>
  </w:style>
  <w:style w:type="paragraph" w:styleId="ListParagraph">
    <w:name w:val="List Paragraph"/>
    <w:basedOn w:val="Normal"/>
    <w:uiPriority w:val="34"/>
    <w:qFormat/>
    <w:rsid w:val="000E00BE"/>
    <w:pPr>
      <w:numPr>
        <w:numId w:val="5"/>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rsid w:val="004C546C"/>
    <w:rPr>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0E00BE"/>
    <w:rPr>
      <w:rFonts w:ascii="Arial" w:hAnsi="Arial" w:cs="Arial"/>
      <w:b/>
      <w:sz w:val="32"/>
      <w:szCs w:val="32"/>
    </w:rPr>
  </w:style>
  <w:style w:type="paragraph" w:customStyle="1" w:styleId="FormName">
    <w:name w:val="FormName"/>
    <w:basedOn w:val="Normal"/>
    <w:link w:val="FormNameChar"/>
    <w:qFormat/>
    <w:rsid w:val="000E00BE"/>
    <w:rPr>
      <w:b/>
      <w:szCs w:val="28"/>
      <w:u w:val="single"/>
    </w:rPr>
  </w:style>
  <w:style w:type="character" w:customStyle="1" w:styleId="DepartmentNameChar">
    <w:name w:val="Department Name Char"/>
    <w:basedOn w:val="DefaultParagraphFont"/>
    <w:link w:val="DepartmentName"/>
    <w:rsid w:val="000E00BE"/>
    <w:rPr>
      <w:rFonts w:ascii="Arial" w:hAnsi="Arial" w:cs="Arial"/>
      <w:b/>
      <w:sz w:val="32"/>
      <w:szCs w:val="32"/>
    </w:rPr>
  </w:style>
  <w:style w:type="paragraph" w:customStyle="1" w:styleId="Heading10">
    <w:name w:val="Heading_1"/>
    <w:link w:val="Heading1Char0"/>
    <w:qFormat/>
    <w:rsid w:val="000E00BE"/>
    <w:rPr>
      <w:rFonts w:ascii="Arial" w:hAnsi="Arial" w:cs="Arial"/>
      <w:b/>
      <w:sz w:val="32"/>
      <w:szCs w:val="32"/>
    </w:rPr>
  </w:style>
  <w:style w:type="character" w:customStyle="1" w:styleId="FormNameChar">
    <w:name w:val="FormName Char"/>
    <w:basedOn w:val="DefaultParagraphFont"/>
    <w:link w:val="FormName"/>
    <w:rsid w:val="000E00BE"/>
    <w:rPr>
      <w:rFonts w:ascii="Arial" w:hAnsi="Arial" w:cs="Arial"/>
      <w:b/>
      <w:sz w:val="28"/>
      <w:szCs w:val="28"/>
      <w:u w:val="single"/>
    </w:rPr>
  </w:style>
  <w:style w:type="character" w:customStyle="1" w:styleId="Heading1Char">
    <w:name w:val="Heading 1 Char"/>
    <w:basedOn w:val="DefaultParagraphFont"/>
    <w:link w:val="Heading1"/>
    <w:uiPriority w:val="9"/>
    <w:rsid w:val="000E00BE"/>
    <w:rPr>
      <w:rFonts w:ascii="Arial" w:eastAsiaTheme="majorEastAsia" w:hAnsi="Arial" w:cstheme="majorBidi"/>
      <w:b/>
      <w:bCs/>
      <w:sz w:val="32"/>
      <w:szCs w:val="28"/>
    </w:rPr>
  </w:style>
  <w:style w:type="character" w:customStyle="1" w:styleId="Heading1Char0">
    <w:name w:val="Heading_1 Char"/>
    <w:basedOn w:val="DefaultParagraphFont"/>
    <w:link w:val="Heading10"/>
    <w:rsid w:val="000E00BE"/>
    <w:rPr>
      <w:rFonts w:ascii="Arial" w:hAnsi="Arial" w:cs="Arial"/>
      <w:b/>
      <w:sz w:val="32"/>
      <w:szCs w:val="32"/>
    </w:rPr>
  </w:style>
  <w:style w:type="paragraph" w:customStyle="1" w:styleId="FormNumber">
    <w:name w:val="FormNumber"/>
    <w:basedOn w:val="Normal"/>
    <w:link w:val="FormNumberChar"/>
    <w:qFormat/>
    <w:rsid w:val="000E00BE"/>
    <w:rPr>
      <w:b/>
      <w:sz w:val="32"/>
    </w:rPr>
  </w:style>
  <w:style w:type="character" w:customStyle="1" w:styleId="FormNumberChar">
    <w:name w:val="FormNumber Char"/>
    <w:basedOn w:val="DefaultParagraphFont"/>
    <w:link w:val="FormNumber"/>
    <w:rsid w:val="000E00BE"/>
    <w:rPr>
      <w:rFonts w:ascii="Arial" w:hAnsi="Arial" w:cs="Arial"/>
      <w:b/>
      <w:sz w:val="32"/>
      <w:szCs w:val="32"/>
    </w:rPr>
  </w:style>
  <w:style w:type="character" w:styleId="Strong">
    <w:name w:val="Strong"/>
    <w:basedOn w:val="DefaultParagraphFont"/>
    <w:uiPriority w:val="22"/>
    <w:qFormat/>
    <w:rsid w:val="000E00BE"/>
    <w:rPr>
      <w:b/>
      <w:bCs/>
    </w:rPr>
  </w:style>
  <w:style w:type="character" w:styleId="BookTitle">
    <w:name w:val="Book Title"/>
    <w:basedOn w:val="DefaultParagraphFont"/>
    <w:uiPriority w:val="33"/>
    <w:qFormat/>
    <w:rsid w:val="000E00BE"/>
    <w:rPr>
      <w:b/>
      <w:bCs/>
      <w:smallCaps/>
      <w:spacing w:val="5"/>
    </w:rPr>
  </w:style>
  <w:style w:type="paragraph" w:customStyle="1" w:styleId="NumberedList">
    <w:name w:val="Numbered List"/>
    <w:basedOn w:val="ListNumber"/>
    <w:next w:val="ListParagraph"/>
    <w:qFormat/>
    <w:rsid w:val="000E00BE"/>
    <w:pPr>
      <w:numPr>
        <w:numId w:val="0"/>
      </w:numPr>
    </w:pPr>
  </w:style>
  <w:style w:type="paragraph" w:styleId="ListNumber">
    <w:name w:val="List Number"/>
    <w:basedOn w:val="Normal"/>
    <w:uiPriority w:val="99"/>
    <w:semiHidden/>
    <w:unhideWhenUsed/>
    <w:rsid w:val="000E00BE"/>
    <w:pPr>
      <w:numPr>
        <w:numId w:val="7"/>
      </w:numPr>
      <w:contextualSpacing/>
    </w:pPr>
  </w:style>
  <w:style w:type="paragraph" w:customStyle="1" w:styleId="Bullets">
    <w:name w:val="Bullets"/>
    <w:basedOn w:val="ListParagraph"/>
    <w:qFormat/>
    <w:rsid w:val="006F4D3E"/>
    <w:pPr>
      <w:numPr>
        <w:numId w:val="8"/>
      </w:numPr>
      <w:ind w:right="-34"/>
    </w:pPr>
    <w:rPr>
      <w:szCs w:val="28"/>
    </w:rPr>
  </w:style>
  <w:style w:type="character" w:customStyle="1" w:styleId="Heading2Char">
    <w:name w:val="Heading 2 Char"/>
    <w:basedOn w:val="DefaultParagraphFont"/>
    <w:link w:val="Heading2"/>
    <w:uiPriority w:val="9"/>
    <w:semiHidden/>
    <w:rsid w:val="007A1C1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TEMPLATE_PATIENT%20HANDOUT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AODA_TEMPLATE_PATIENT HANDOUT_2</Template>
  <TotalTime>36</TotalTime>
  <Pages>4</Pages>
  <Words>893</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GreenLight Laser</dc:title>
  <dc:creator>MIS</dc:creator>
  <cp:lastModifiedBy>Spence, Kelly</cp:lastModifiedBy>
  <cp:revision>20</cp:revision>
  <cp:lastPrinted>2020-01-24T15:20:00Z</cp:lastPrinted>
  <dcterms:created xsi:type="dcterms:W3CDTF">2020-01-24T14:43:00Z</dcterms:created>
  <dcterms:modified xsi:type="dcterms:W3CDTF">2020-01-24T15:20:00Z</dcterms:modified>
</cp:coreProperties>
</file>