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6ED99E" w14:textId="77777777" w:rsidR="00D92228" w:rsidRDefault="00FB7DB3" w:rsidP="00D92228">
      <w:pPr>
        <w:pStyle w:val="BookTitle1"/>
      </w:pPr>
      <w:r>
        <w:br/>
      </w:r>
      <w:r>
        <w:br/>
      </w:r>
      <w:r>
        <w:br/>
      </w:r>
      <w:r>
        <w:br/>
      </w:r>
      <w:r>
        <w:br/>
      </w:r>
      <w:r>
        <w:br/>
      </w:r>
      <w:r w:rsidR="00D92228">
        <w:t>Post-Operative Instructions for Knee Construction</w:t>
      </w:r>
    </w:p>
    <w:p w14:paraId="639F515F" w14:textId="77777777" w:rsidR="00D92228" w:rsidRDefault="00D92228" w:rsidP="00D92228">
      <w:pPr>
        <w:pStyle w:val="BOOKTITLE3"/>
      </w:pPr>
      <w:r>
        <w:t>Cartilage Repair Surgery/Microfracture</w:t>
      </w:r>
    </w:p>
    <w:p w14:paraId="72019495" w14:textId="77777777" w:rsidR="00D92228" w:rsidRDefault="00D92228" w:rsidP="00D92228">
      <w:pPr>
        <w:pStyle w:val="BOOKTITLE3"/>
      </w:pPr>
      <w:r>
        <w:t>Patellar-Femoral Re-Alignment Knee Surgery</w:t>
      </w:r>
    </w:p>
    <w:p w14:paraId="41AE079F" w14:textId="77777777" w:rsidR="00D92228" w:rsidRDefault="00D92228" w:rsidP="00D92228">
      <w:pPr>
        <w:pStyle w:val="BOOKTITLE3"/>
      </w:pPr>
      <w:r>
        <w:t>Posterior Cruciate Ligament Reconstruction/Multiple Ligament Reconstruction</w:t>
      </w:r>
    </w:p>
    <w:p w14:paraId="4C674364" w14:textId="77777777" w:rsidR="00D92228" w:rsidRDefault="00D92228" w:rsidP="00D92228">
      <w:pPr>
        <w:pStyle w:val="BOOKTITLE3"/>
      </w:pPr>
      <w:r>
        <w:t>Anterior Cruciate Ligament Reconstruction/Revision</w:t>
      </w:r>
    </w:p>
    <w:p w14:paraId="30912AFF" w14:textId="77777777" w:rsidR="00FB7DB3" w:rsidRPr="000E0BEA" w:rsidRDefault="00D92228" w:rsidP="00D92228">
      <w:pPr>
        <w:pStyle w:val="BookTitle1"/>
        <w:rPr>
          <w:sz w:val="32"/>
        </w:rPr>
      </w:pPr>
      <w:r>
        <w:t xml:space="preserve"> </w:t>
      </w:r>
    </w:p>
    <w:p w14:paraId="4C2B400B" w14:textId="77777777" w:rsidR="00FB7DB3" w:rsidRDefault="00FB7DB3" w:rsidP="00FB7DB3">
      <w:pPr>
        <w:pStyle w:val="BOOKTITLE2"/>
      </w:pPr>
      <w:r w:rsidRPr="00527851">
        <w:t xml:space="preserve">Patient </w:t>
      </w:r>
      <w:r>
        <w:t>Information Booklet</w:t>
      </w:r>
    </w:p>
    <w:p w14:paraId="3244C3CF" w14:textId="77777777" w:rsidR="00FB7DB3" w:rsidRDefault="00FB7DB3" w:rsidP="00FB7DB3">
      <w:pPr>
        <w:jc w:val="center"/>
        <w:outlineLvl w:val="0"/>
        <w:rPr>
          <w:b/>
          <w:sz w:val="40"/>
          <w:szCs w:val="40"/>
        </w:rPr>
      </w:pPr>
    </w:p>
    <w:p w14:paraId="13189F90" w14:textId="77777777" w:rsidR="00FB7DB3" w:rsidRDefault="00FB7DB3" w:rsidP="00FB7DB3">
      <w:pPr>
        <w:pStyle w:val="BOOKTITLE2"/>
      </w:pPr>
      <w:r w:rsidRPr="00535E07">
        <w:t>Please bring this book to your admission to the Hospita</w:t>
      </w:r>
      <w:r>
        <w:t xml:space="preserve">l and to </w:t>
      </w:r>
      <w:proofErr w:type="gramStart"/>
      <w:r>
        <w:t>all of</w:t>
      </w:r>
      <w:proofErr w:type="gramEnd"/>
      <w:r>
        <w:t xml:space="preserve"> your appointments</w:t>
      </w:r>
    </w:p>
    <w:p w14:paraId="32AE161B" w14:textId="77777777" w:rsidR="00FB7DB3" w:rsidRDefault="00FB7DB3" w:rsidP="00FB7DB3">
      <w:pPr>
        <w:jc w:val="center"/>
        <w:rPr>
          <w:b/>
          <w:sz w:val="40"/>
          <w:szCs w:val="40"/>
        </w:rPr>
      </w:pPr>
    </w:p>
    <w:p w14:paraId="5B92C586" w14:textId="77777777" w:rsidR="00FB7DB3" w:rsidRDefault="00FB7DB3" w:rsidP="00FB7DB3">
      <w:pPr>
        <w:jc w:val="center"/>
        <w:rPr>
          <w:b/>
          <w:sz w:val="40"/>
          <w:szCs w:val="40"/>
        </w:rPr>
      </w:pPr>
    </w:p>
    <w:p w14:paraId="28B09CF8" w14:textId="77777777" w:rsidR="00FB7DB3" w:rsidRPr="00773879" w:rsidRDefault="00FB7DB3" w:rsidP="00FB7DB3">
      <w:pPr>
        <w:pStyle w:val="BOOKTITLE3"/>
      </w:pPr>
      <w:r w:rsidRPr="00773879">
        <w:t xml:space="preserve">For Information Call </w:t>
      </w:r>
    </w:p>
    <w:p w14:paraId="1A82902A" w14:textId="77777777" w:rsidR="00FB7DB3" w:rsidRPr="00773879" w:rsidRDefault="00FB7DB3" w:rsidP="00FB7DB3">
      <w:pPr>
        <w:pStyle w:val="BOOKTITLE3"/>
      </w:pPr>
      <w:r w:rsidRPr="00773879">
        <w:t>613-721-2000 extension 2920</w:t>
      </w:r>
    </w:p>
    <w:p w14:paraId="1DE16C55" w14:textId="77777777" w:rsidR="00FB7DB3" w:rsidRPr="00773879" w:rsidRDefault="00FB7DB3" w:rsidP="00FB7DB3">
      <w:pPr>
        <w:pStyle w:val="BOOKTITLE3"/>
      </w:pPr>
      <w:r w:rsidRPr="00773879">
        <w:t xml:space="preserve">Between 8:00 a.m. and 4:00 p.m. </w:t>
      </w:r>
    </w:p>
    <w:p w14:paraId="6C05C0E2" w14:textId="77777777" w:rsidR="00FB7DB3" w:rsidRPr="00773879" w:rsidRDefault="00FB7DB3" w:rsidP="00FB7DB3">
      <w:pPr>
        <w:pStyle w:val="BOOKTITLE3"/>
      </w:pPr>
      <w:r w:rsidRPr="00773879">
        <w:t>Monday to Friday</w:t>
      </w:r>
    </w:p>
    <w:p w14:paraId="33C58D4C" w14:textId="77777777" w:rsidR="00FB7DB3" w:rsidRDefault="00FB7DB3" w:rsidP="00FB7DB3">
      <w:pPr>
        <w:jc w:val="center"/>
        <w:outlineLvl w:val="0"/>
        <w:rPr>
          <w:b/>
          <w:sz w:val="40"/>
          <w:szCs w:val="40"/>
        </w:rPr>
      </w:pPr>
    </w:p>
    <w:p w14:paraId="3CCA655E" w14:textId="77777777" w:rsidR="00BB16E8" w:rsidRDefault="00BB16E8" w:rsidP="00FB7DB3">
      <w:pPr>
        <w:jc w:val="center"/>
        <w:outlineLvl w:val="0"/>
        <w:rPr>
          <w:b/>
          <w:sz w:val="40"/>
          <w:szCs w:val="40"/>
        </w:rPr>
      </w:pPr>
    </w:p>
    <w:p w14:paraId="3B9F88F0" w14:textId="77777777" w:rsidR="00BB16E8" w:rsidRDefault="00BB16E8" w:rsidP="00FB7DB3">
      <w:pPr>
        <w:jc w:val="center"/>
        <w:outlineLvl w:val="0"/>
        <w:rPr>
          <w:b/>
          <w:sz w:val="40"/>
          <w:szCs w:val="40"/>
        </w:rPr>
      </w:pPr>
    </w:p>
    <w:p w14:paraId="72552518" w14:textId="77777777" w:rsidR="00BB16E8" w:rsidRDefault="00BB16E8" w:rsidP="00FB7DB3">
      <w:pPr>
        <w:jc w:val="center"/>
        <w:outlineLvl w:val="0"/>
        <w:rPr>
          <w:b/>
          <w:sz w:val="40"/>
          <w:szCs w:val="40"/>
        </w:rPr>
      </w:pPr>
    </w:p>
    <w:p w14:paraId="477CF59E" w14:textId="77777777" w:rsidR="00BB16E8" w:rsidRDefault="00BB16E8" w:rsidP="00FB7DB3">
      <w:pPr>
        <w:jc w:val="center"/>
        <w:outlineLvl w:val="0"/>
        <w:rPr>
          <w:b/>
          <w:sz w:val="40"/>
          <w:szCs w:val="40"/>
        </w:rPr>
      </w:pPr>
    </w:p>
    <w:p w14:paraId="1FE77775" w14:textId="77777777" w:rsidR="005B1243" w:rsidRPr="00D92228" w:rsidRDefault="005B1243" w:rsidP="00D92228">
      <w:pPr>
        <w:pStyle w:val="BodyText"/>
        <w:rPr>
          <w:rStyle w:val="Strong"/>
        </w:rPr>
      </w:pPr>
      <w:r w:rsidRPr="00D92228">
        <w:rPr>
          <w:rStyle w:val="Strong"/>
        </w:rPr>
        <w:lastRenderedPageBreak/>
        <w:t>Table of Contents</w:t>
      </w:r>
    </w:p>
    <w:p w14:paraId="0DDE7ACE" w14:textId="0FF95849" w:rsidR="00ED01E1" w:rsidRDefault="00581C71">
      <w:pPr>
        <w:pStyle w:val="TOC1"/>
        <w:tabs>
          <w:tab w:val="right" w:leader="dot" w:pos="10160"/>
        </w:tabs>
        <w:rPr>
          <w:rFonts w:asciiTheme="minorHAnsi" w:hAnsiTheme="minorHAnsi"/>
          <w:b w:val="0"/>
          <w:noProof/>
          <w:sz w:val="22"/>
          <w:lang w:val="en-CA" w:eastAsia="en-CA" w:bidi="ar-SA"/>
        </w:rPr>
      </w:pPr>
      <w:r>
        <w:rPr>
          <w:b w:val="0"/>
          <w:bCs/>
        </w:rPr>
        <w:fldChar w:fldCharType="begin"/>
      </w:r>
      <w:r w:rsidR="00210205">
        <w:rPr>
          <w:b w:val="0"/>
          <w:bCs/>
        </w:rPr>
        <w:instrText xml:space="preserve"> TOC \h \z \t "Heading_1,1,Heading_2,2,Style1,1,Title,1" </w:instrText>
      </w:r>
      <w:r>
        <w:rPr>
          <w:b w:val="0"/>
          <w:bCs/>
        </w:rPr>
        <w:fldChar w:fldCharType="separate"/>
      </w:r>
      <w:hyperlink w:anchor="_Toc30409477" w:history="1">
        <w:r w:rsidR="00ED01E1" w:rsidRPr="00EE42C2">
          <w:rPr>
            <w:rStyle w:val="Hyperlink"/>
            <w:noProof/>
          </w:rPr>
          <w:t>Introduction</w:t>
        </w:r>
        <w:r w:rsidR="00ED01E1">
          <w:rPr>
            <w:noProof/>
            <w:webHidden/>
          </w:rPr>
          <w:tab/>
        </w:r>
        <w:r w:rsidR="00ED01E1">
          <w:rPr>
            <w:noProof/>
            <w:webHidden/>
          </w:rPr>
          <w:fldChar w:fldCharType="begin"/>
        </w:r>
        <w:r w:rsidR="00ED01E1">
          <w:rPr>
            <w:noProof/>
            <w:webHidden/>
          </w:rPr>
          <w:instrText xml:space="preserve"> PAGEREF _Toc30409477 \h </w:instrText>
        </w:r>
        <w:r w:rsidR="00ED01E1">
          <w:rPr>
            <w:noProof/>
            <w:webHidden/>
          </w:rPr>
        </w:r>
        <w:r w:rsidR="00ED01E1">
          <w:rPr>
            <w:noProof/>
            <w:webHidden/>
          </w:rPr>
          <w:fldChar w:fldCharType="separate"/>
        </w:r>
        <w:r w:rsidR="0092752D">
          <w:rPr>
            <w:noProof/>
            <w:webHidden/>
          </w:rPr>
          <w:t>4</w:t>
        </w:r>
        <w:r w:rsidR="00ED01E1">
          <w:rPr>
            <w:noProof/>
            <w:webHidden/>
          </w:rPr>
          <w:fldChar w:fldCharType="end"/>
        </w:r>
      </w:hyperlink>
    </w:p>
    <w:p w14:paraId="2B19E643" w14:textId="0D0AEB0A" w:rsidR="00ED01E1" w:rsidRDefault="0092752D">
      <w:pPr>
        <w:pStyle w:val="TOC1"/>
        <w:tabs>
          <w:tab w:val="right" w:leader="dot" w:pos="10160"/>
        </w:tabs>
        <w:rPr>
          <w:rFonts w:asciiTheme="minorHAnsi" w:hAnsiTheme="minorHAnsi"/>
          <w:b w:val="0"/>
          <w:noProof/>
          <w:sz w:val="22"/>
          <w:lang w:val="en-CA" w:eastAsia="en-CA" w:bidi="ar-SA"/>
        </w:rPr>
      </w:pPr>
      <w:hyperlink w:anchor="_Toc30409478" w:history="1">
        <w:r w:rsidR="00ED01E1" w:rsidRPr="00EE42C2">
          <w:rPr>
            <w:rStyle w:val="Hyperlink"/>
            <w:noProof/>
          </w:rPr>
          <w:t>Preparing for your surgery</w:t>
        </w:r>
        <w:r w:rsidR="00ED01E1">
          <w:rPr>
            <w:noProof/>
            <w:webHidden/>
          </w:rPr>
          <w:tab/>
        </w:r>
        <w:r w:rsidR="00ED01E1">
          <w:rPr>
            <w:noProof/>
            <w:webHidden/>
          </w:rPr>
          <w:fldChar w:fldCharType="begin"/>
        </w:r>
        <w:r w:rsidR="00ED01E1">
          <w:rPr>
            <w:noProof/>
            <w:webHidden/>
          </w:rPr>
          <w:instrText xml:space="preserve"> PAGEREF _Toc30409478 \h </w:instrText>
        </w:r>
        <w:r w:rsidR="00ED01E1">
          <w:rPr>
            <w:noProof/>
            <w:webHidden/>
          </w:rPr>
        </w:r>
        <w:r w:rsidR="00ED01E1">
          <w:rPr>
            <w:noProof/>
            <w:webHidden/>
          </w:rPr>
          <w:fldChar w:fldCharType="separate"/>
        </w:r>
        <w:r>
          <w:rPr>
            <w:noProof/>
            <w:webHidden/>
          </w:rPr>
          <w:t>7</w:t>
        </w:r>
        <w:r w:rsidR="00ED01E1">
          <w:rPr>
            <w:noProof/>
            <w:webHidden/>
          </w:rPr>
          <w:fldChar w:fldCharType="end"/>
        </w:r>
      </w:hyperlink>
    </w:p>
    <w:p w14:paraId="1BA35F60" w14:textId="3063A53D" w:rsidR="00ED01E1" w:rsidRDefault="0092752D">
      <w:pPr>
        <w:pStyle w:val="TOC1"/>
        <w:tabs>
          <w:tab w:val="right" w:leader="dot" w:pos="10160"/>
        </w:tabs>
        <w:rPr>
          <w:rFonts w:asciiTheme="minorHAnsi" w:hAnsiTheme="minorHAnsi"/>
          <w:b w:val="0"/>
          <w:noProof/>
          <w:sz w:val="22"/>
          <w:lang w:val="en-CA" w:eastAsia="en-CA" w:bidi="ar-SA"/>
        </w:rPr>
      </w:pPr>
      <w:hyperlink w:anchor="_Toc30409479" w:history="1">
        <w:r w:rsidR="00ED01E1" w:rsidRPr="00EE42C2">
          <w:rPr>
            <w:rStyle w:val="Hyperlink"/>
            <w:noProof/>
          </w:rPr>
          <w:t>Skin preparation</w:t>
        </w:r>
        <w:r w:rsidR="00ED01E1">
          <w:rPr>
            <w:noProof/>
            <w:webHidden/>
          </w:rPr>
          <w:tab/>
        </w:r>
        <w:r w:rsidR="00ED01E1">
          <w:rPr>
            <w:noProof/>
            <w:webHidden/>
          </w:rPr>
          <w:fldChar w:fldCharType="begin"/>
        </w:r>
        <w:r w:rsidR="00ED01E1">
          <w:rPr>
            <w:noProof/>
            <w:webHidden/>
          </w:rPr>
          <w:instrText xml:space="preserve"> PAGEREF _Toc30409479 \h </w:instrText>
        </w:r>
        <w:r w:rsidR="00ED01E1">
          <w:rPr>
            <w:noProof/>
            <w:webHidden/>
          </w:rPr>
        </w:r>
        <w:r w:rsidR="00ED01E1">
          <w:rPr>
            <w:noProof/>
            <w:webHidden/>
          </w:rPr>
          <w:fldChar w:fldCharType="separate"/>
        </w:r>
        <w:r>
          <w:rPr>
            <w:noProof/>
            <w:webHidden/>
          </w:rPr>
          <w:t>8</w:t>
        </w:r>
        <w:r w:rsidR="00ED01E1">
          <w:rPr>
            <w:noProof/>
            <w:webHidden/>
          </w:rPr>
          <w:fldChar w:fldCharType="end"/>
        </w:r>
      </w:hyperlink>
    </w:p>
    <w:p w14:paraId="658EA0D7" w14:textId="5B8755D0" w:rsidR="00ED01E1" w:rsidRDefault="0092752D">
      <w:pPr>
        <w:pStyle w:val="TOC1"/>
        <w:tabs>
          <w:tab w:val="right" w:leader="dot" w:pos="10160"/>
        </w:tabs>
        <w:rPr>
          <w:rFonts w:asciiTheme="minorHAnsi" w:hAnsiTheme="minorHAnsi"/>
          <w:b w:val="0"/>
          <w:noProof/>
          <w:sz w:val="22"/>
          <w:lang w:val="en-CA" w:eastAsia="en-CA" w:bidi="ar-SA"/>
        </w:rPr>
      </w:pPr>
      <w:hyperlink w:anchor="_Toc30409480" w:history="1">
        <w:r w:rsidR="00ED01E1" w:rsidRPr="00EE42C2">
          <w:rPr>
            <w:rStyle w:val="Hyperlink"/>
            <w:noProof/>
          </w:rPr>
          <w:t>Arrival at Hospital</w:t>
        </w:r>
        <w:r w:rsidR="00ED01E1">
          <w:rPr>
            <w:noProof/>
            <w:webHidden/>
          </w:rPr>
          <w:tab/>
        </w:r>
        <w:r w:rsidR="00ED01E1">
          <w:rPr>
            <w:noProof/>
            <w:webHidden/>
          </w:rPr>
          <w:fldChar w:fldCharType="begin"/>
        </w:r>
        <w:r w:rsidR="00ED01E1">
          <w:rPr>
            <w:noProof/>
            <w:webHidden/>
          </w:rPr>
          <w:instrText xml:space="preserve"> PAGEREF _Toc30409480 \h </w:instrText>
        </w:r>
        <w:r w:rsidR="00ED01E1">
          <w:rPr>
            <w:noProof/>
            <w:webHidden/>
          </w:rPr>
        </w:r>
        <w:r w:rsidR="00ED01E1">
          <w:rPr>
            <w:noProof/>
            <w:webHidden/>
          </w:rPr>
          <w:fldChar w:fldCharType="separate"/>
        </w:r>
        <w:r>
          <w:rPr>
            <w:noProof/>
            <w:webHidden/>
          </w:rPr>
          <w:t>9</w:t>
        </w:r>
        <w:r w:rsidR="00ED01E1">
          <w:rPr>
            <w:noProof/>
            <w:webHidden/>
          </w:rPr>
          <w:fldChar w:fldCharType="end"/>
        </w:r>
      </w:hyperlink>
    </w:p>
    <w:p w14:paraId="2BBD5670" w14:textId="3986994A" w:rsidR="00ED01E1" w:rsidRDefault="0092752D">
      <w:pPr>
        <w:pStyle w:val="TOC1"/>
        <w:tabs>
          <w:tab w:val="right" w:leader="dot" w:pos="10160"/>
        </w:tabs>
        <w:rPr>
          <w:rFonts w:asciiTheme="minorHAnsi" w:hAnsiTheme="minorHAnsi"/>
          <w:b w:val="0"/>
          <w:noProof/>
          <w:sz w:val="22"/>
          <w:lang w:val="en-CA" w:eastAsia="en-CA" w:bidi="ar-SA"/>
        </w:rPr>
      </w:pPr>
      <w:hyperlink w:anchor="_Toc30409481" w:history="1">
        <w:r w:rsidR="00ED01E1" w:rsidRPr="00EE42C2">
          <w:rPr>
            <w:rStyle w:val="Hyperlink"/>
            <w:noProof/>
          </w:rPr>
          <w:t>After surgery</w:t>
        </w:r>
        <w:r w:rsidR="00ED01E1">
          <w:rPr>
            <w:noProof/>
            <w:webHidden/>
          </w:rPr>
          <w:tab/>
        </w:r>
        <w:r w:rsidR="00ED01E1">
          <w:rPr>
            <w:noProof/>
            <w:webHidden/>
          </w:rPr>
          <w:fldChar w:fldCharType="begin"/>
        </w:r>
        <w:r w:rsidR="00ED01E1">
          <w:rPr>
            <w:noProof/>
            <w:webHidden/>
          </w:rPr>
          <w:instrText xml:space="preserve"> PAGEREF _Toc30409481 \h </w:instrText>
        </w:r>
        <w:r w:rsidR="00ED01E1">
          <w:rPr>
            <w:noProof/>
            <w:webHidden/>
          </w:rPr>
        </w:r>
        <w:r w:rsidR="00ED01E1">
          <w:rPr>
            <w:noProof/>
            <w:webHidden/>
          </w:rPr>
          <w:fldChar w:fldCharType="separate"/>
        </w:r>
        <w:r>
          <w:rPr>
            <w:noProof/>
            <w:webHidden/>
          </w:rPr>
          <w:t>9</w:t>
        </w:r>
        <w:r w:rsidR="00ED01E1">
          <w:rPr>
            <w:noProof/>
            <w:webHidden/>
          </w:rPr>
          <w:fldChar w:fldCharType="end"/>
        </w:r>
      </w:hyperlink>
    </w:p>
    <w:p w14:paraId="19A9C39B" w14:textId="32DE47B5" w:rsidR="00ED01E1" w:rsidRDefault="0092752D">
      <w:pPr>
        <w:pStyle w:val="TOC2"/>
        <w:tabs>
          <w:tab w:val="right" w:leader="dot" w:pos="10160"/>
        </w:tabs>
        <w:rPr>
          <w:rFonts w:asciiTheme="minorHAnsi" w:hAnsiTheme="minorHAnsi"/>
          <w:noProof/>
          <w:sz w:val="22"/>
          <w:lang w:val="en-CA" w:eastAsia="en-CA"/>
        </w:rPr>
      </w:pPr>
      <w:hyperlink w:anchor="_Toc30409482" w:history="1">
        <w:r w:rsidR="00ED01E1" w:rsidRPr="00EE42C2">
          <w:rPr>
            <w:rStyle w:val="Hyperlink"/>
            <w:noProof/>
          </w:rPr>
          <w:t>What are ankle exercises and deep breathing exercises?</w:t>
        </w:r>
        <w:r w:rsidR="00ED01E1">
          <w:rPr>
            <w:noProof/>
            <w:webHidden/>
          </w:rPr>
          <w:tab/>
        </w:r>
        <w:r w:rsidR="00ED01E1">
          <w:rPr>
            <w:noProof/>
            <w:webHidden/>
          </w:rPr>
          <w:fldChar w:fldCharType="begin"/>
        </w:r>
        <w:r w:rsidR="00ED01E1">
          <w:rPr>
            <w:noProof/>
            <w:webHidden/>
          </w:rPr>
          <w:instrText xml:space="preserve"> PAGEREF _Toc30409482 \h </w:instrText>
        </w:r>
        <w:r w:rsidR="00ED01E1">
          <w:rPr>
            <w:noProof/>
            <w:webHidden/>
          </w:rPr>
        </w:r>
        <w:r w:rsidR="00ED01E1">
          <w:rPr>
            <w:noProof/>
            <w:webHidden/>
          </w:rPr>
          <w:fldChar w:fldCharType="separate"/>
        </w:r>
        <w:r>
          <w:rPr>
            <w:noProof/>
            <w:webHidden/>
          </w:rPr>
          <w:t>9</w:t>
        </w:r>
        <w:r w:rsidR="00ED01E1">
          <w:rPr>
            <w:noProof/>
            <w:webHidden/>
          </w:rPr>
          <w:fldChar w:fldCharType="end"/>
        </w:r>
      </w:hyperlink>
    </w:p>
    <w:p w14:paraId="20C1DEA3" w14:textId="6728FF96" w:rsidR="00ED01E1" w:rsidRDefault="0092752D">
      <w:pPr>
        <w:pStyle w:val="TOC1"/>
        <w:tabs>
          <w:tab w:val="right" w:leader="dot" w:pos="10160"/>
        </w:tabs>
        <w:rPr>
          <w:rFonts w:asciiTheme="minorHAnsi" w:hAnsiTheme="minorHAnsi"/>
          <w:b w:val="0"/>
          <w:noProof/>
          <w:sz w:val="22"/>
          <w:lang w:val="en-CA" w:eastAsia="en-CA" w:bidi="ar-SA"/>
        </w:rPr>
      </w:pPr>
      <w:hyperlink w:anchor="_Toc30409483" w:history="1">
        <w:r w:rsidR="00ED01E1" w:rsidRPr="00EE42C2">
          <w:rPr>
            <w:rStyle w:val="Hyperlink"/>
            <w:noProof/>
          </w:rPr>
          <w:t>General post-operative instructions</w:t>
        </w:r>
        <w:r w:rsidR="00ED01E1">
          <w:rPr>
            <w:noProof/>
            <w:webHidden/>
          </w:rPr>
          <w:tab/>
        </w:r>
        <w:r w:rsidR="00ED01E1">
          <w:rPr>
            <w:noProof/>
            <w:webHidden/>
          </w:rPr>
          <w:fldChar w:fldCharType="begin"/>
        </w:r>
        <w:r w:rsidR="00ED01E1">
          <w:rPr>
            <w:noProof/>
            <w:webHidden/>
          </w:rPr>
          <w:instrText xml:space="preserve"> PAGEREF _Toc30409483 \h </w:instrText>
        </w:r>
        <w:r w:rsidR="00ED01E1">
          <w:rPr>
            <w:noProof/>
            <w:webHidden/>
          </w:rPr>
        </w:r>
        <w:r w:rsidR="00ED01E1">
          <w:rPr>
            <w:noProof/>
            <w:webHidden/>
          </w:rPr>
          <w:fldChar w:fldCharType="separate"/>
        </w:r>
        <w:r>
          <w:rPr>
            <w:noProof/>
            <w:webHidden/>
          </w:rPr>
          <w:t>10</w:t>
        </w:r>
        <w:r w:rsidR="00ED01E1">
          <w:rPr>
            <w:noProof/>
            <w:webHidden/>
          </w:rPr>
          <w:fldChar w:fldCharType="end"/>
        </w:r>
      </w:hyperlink>
    </w:p>
    <w:p w14:paraId="4886D813" w14:textId="3A6A0316" w:rsidR="00ED01E1" w:rsidRDefault="0092752D">
      <w:pPr>
        <w:pStyle w:val="TOC1"/>
        <w:tabs>
          <w:tab w:val="right" w:leader="dot" w:pos="10160"/>
        </w:tabs>
        <w:rPr>
          <w:rFonts w:asciiTheme="minorHAnsi" w:hAnsiTheme="minorHAnsi"/>
          <w:b w:val="0"/>
          <w:noProof/>
          <w:sz w:val="22"/>
          <w:lang w:val="en-CA" w:eastAsia="en-CA" w:bidi="ar-SA"/>
        </w:rPr>
      </w:pPr>
      <w:hyperlink w:anchor="_Toc30409484" w:history="1">
        <w:r w:rsidR="00ED01E1" w:rsidRPr="00EE42C2">
          <w:rPr>
            <w:rStyle w:val="Hyperlink"/>
            <w:noProof/>
          </w:rPr>
          <w:t>Return appointment reminder</w:t>
        </w:r>
        <w:r w:rsidR="00ED01E1">
          <w:rPr>
            <w:noProof/>
            <w:webHidden/>
          </w:rPr>
          <w:tab/>
        </w:r>
        <w:r w:rsidR="00ED01E1">
          <w:rPr>
            <w:noProof/>
            <w:webHidden/>
          </w:rPr>
          <w:fldChar w:fldCharType="begin"/>
        </w:r>
        <w:r w:rsidR="00ED01E1">
          <w:rPr>
            <w:noProof/>
            <w:webHidden/>
          </w:rPr>
          <w:instrText xml:space="preserve"> PAGEREF _Toc30409484 \h </w:instrText>
        </w:r>
        <w:r w:rsidR="00ED01E1">
          <w:rPr>
            <w:noProof/>
            <w:webHidden/>
          </w:rPr>
        </w:r>
        <w:r w:rsidR="00ED01E1">
          <w:rPr>
            <w:noProof/>
            <w:webHidden/>
          </w:rPr>
          <w:fldChar w:fldCharType="separate"/>
        </w:r>
        <w:r>
          <w:rPr>
            <w:noProof/>
            <w:webHidden/>
          </w:rPr>
          <w:t>11</w:t>
        </w:r>
        <w:r w:rsidR="00ED01E1">
          <w:rPr>
            <w:noProof/>
            <w:webHidden/>
          </w:rPr>
          <w:fldChar w:fldCharType="end"/>
        </w:r>
      </w:hyperlink>
    </w:p>
    <w:p w14:paraId="781C27F7" w14:textId="31C82266" w:rsidR="00ED01E1" w:rsidRDefault="0092752D">
      <w:pPr>
        <w:pStyle w:val="TOC2"/>
        <w:tabs>
          <w:tab w:val="right" w:leader="dot" w:pos="10160"/>
        </w:tabs>
        <w:rPr>
          <w:rFonts w:asciiTheme="minorHAnsi" w:hAnsiTheme="minorHAnsi"/>
          <w:noProof/>
          <w:sz w:val="22"/>
          <w:lang w:val="en-CA" w:eastAsia="en-CA"/>
        </w:rPr>
      </w:pPr>
      <w:hyperlink w:anchor="_Toc30409485" w:history="1">
        <w:r w:rsidR="00ED01E1" w:rsidRPr="00EE42C2">
          <w:rPr>
            <w:rStyle w:val="Hyperlink"/>
            <w:noProof/>
          </w:rPr>
          <w:t>Please give these instructions to your designated driver.</w:t>
        </w:r>
        <w:r w:rsidR="00ED01E1">
          <w:rPr>
            <w:noProof/>
            <w:webHidden/>
          </w:rPr>
          <w:tab/>
        </w:r>
        <w:r w:rsidR="00ED01E1">
          <w:rPr>
            <w:noProof/>
            <w:webHidden/>
          </w:rPr>
          <w:fldChar w:fldCharType="begin"/>
        </w:r>
        <w:r w:rsidR="00ED01E1">
          <w:rPr>
            <w:noProof/>
            <w:webHidden/>
          </w:rPr>
          <w:instrText xml:space="preserve"> PAGEREF _Toc30409485 \h </w:instrText>
        </w:r>
        <w:r w:rsidR="00ED01E1">
          <w:rPr>
            <w:noProof/>
            <w:webHidden/>
          </w:rPr>
        </w:r>
        <w:r w:rsidR="00ED01E1">
          <w:rPr>
            <w:noProof/>
            <w:webHidden/>
          </w:rPr>
          <w:fldChar w:fldCharType="separate"/>
        </w:r>
        <w:r>
          <w:rPr>
            <w:noProof/>
            <w:webHidden/>
          </w:rPr>
          <w:t>11</w:t>
        </w:r>
        <w:r w:rsidR="00ED01E1">
          <w:rPr>
            <w:noProof/>
            <w:webHidden/>
          </w:rPr>
          <w:fldChar w:fldCharType="end"/>
        </w:r>
      </w:hyperlink>
    </w:p>
    <w:p w14:paraId="6B36317A" w14:textId="56EF6C04" w:rsidR="00ED01E1" w:rsidRDefault="0092752D">
      <w:pPr>
        <w:pStyle w:val="TOC2"/>
        <w:tabs>
          <w:tab w:val="right" w:leader="dot" w:pos="10160"/>
        </w:tabs>
        <w:rPr>
          <w:rFonts w:asciiTheme="minorHAnsi" w:hAnsiTheme="minorHAnsi"/>
          <w:noProof/>
          <w:sz w:val="22"/>
          <w:lang w:val="en-CA" w:eastAsia="en-CA"/>
        </w:rPr>
      </w:pPr>
      <w:hyperlink w:anchor="_Toc30409486" w:history="1">
        <w:r w:rsidR="00ED01E1" w:rsidRPr="00EE42C2">
          <w:rPr>
            <w:rStyle w:val="Hyperlink"/>
            <w:noProof/>
          </w:rPr>
          <w:t>Pick up information</w:t>
        </w:r>
        <w:r w:rsidR="00ED01E1">
          <w:rPr>
            <w:noProof/>
            <w:webHidden/>
          </w:rPr>
          <w:tab/>
        </w:r>
        <w:r w:rsidR="00ED01E1">
          <w:rPr>
            <w:noProof/>
            <w:webHidden/>
          </w:rPr>
          <w:fldChar w:fldCharType="begin"/>
        </w:r>
        <w:r w:rsidR="00ED01E1">
          <w:rPr>
            <w:noProof/>
            <w:webHidden/>
          </w:rPr>
          <w:instrText xml:space="preserve"> PAGEREF _Toc30409486 \h </w:instrText>
        </w:r>
        <w:r w:rsidR="00ED01E1">
          <w:rPr>
            <w:noProof/>
            <w:webHidden/>
          </w:rPr>
        </w:r>
        <w:r w:rsidR="00ED01E1">
          <w:rPr>
            <w:noProof/>
            <w:webHidden/>
          </w:rPr>
          <w:fldChar w:fldCharType="separate"/>
        </w:r>
        <w:r>
          <w:rPr>
            <w:noProof/>
            <w:webHidden/>
          </w:rPr>
          <w:t>11</w:t>
        </w:r>
        <w:r w:rsidR="00ED01E1">
          <w:rPr>
            <w:noProof/>
            <w:webHidden/>
          </w:rPr>
          <w:fldChar w:fldCharType="end"/>
        </w:r>
      </w:hyperlink>
    </w:p>
    <w:p w14:paraId="1915142D" w14:textId="0A5C788A" w:rsidR="00ED01E1" w:rsidRDefault="0092752D">
      <w:pPr>
        <w:pStyle w:val="TOC1"/>
        <w:tabs>
          <w:tab w:val="right" w:leader="dot" w:pos="10160"/>
        </w:tabs>
        <w:rPr>
          <w:rFonts w:asciiTheme="minorHAnsi" w:hAnsiTheme="minorHAnsi"/>
          <w:b w:val="0"/>
          <w:noProof/>
          <w:sz w:val="22"/>
          <w:lang w:val="en-CA" w:eastAsia="en-CA" w:bidi="ar-SA"/>
        </w:rPr>
      </w:pPr>
      <w:hyperlink w:anchor="_Toc30409487" w:history="1">
        <w:r w:rsidR="00ED01E1" w:rsidRPr="00EE42C2">
          <w:rPr>
            <w:rStyle w:val="Hyperlink"/>
            <w:noProof/>
          </w:rPr>
          <w:t>Post-operative dressing</w:t>
        </w:r>
        <w:r w:rsidR="00ED01E1">
          <w:rPr>
            <w:noProof/>
            <w:webHidden/>
          </w:rPr>
          <w:tab/>
        </w:r>
        <w:r w:rsidR="00ED01E1">
          <w:rPr>
            <w:noProof/>
            <w:webHidden/>
          </w:rPr>
          <w:fldChar w:fldCharType="begin"/>
        </w:r>
        <w:r w:rsidR="00ED01E1">
          <w:rPr>
            <w:noProof/>
            <w:webHidden/>
          </w:rPr>
          <w:instrText xml:space="preserve"> PAGEREF _Toc30409487 \h </w:instrText>
        </w:r>
        <w:r w:rsidR="00ED01E1">
          <w:rPr>
            <w:noProof/>
            <w:webHidden/>
          </w:rPr>
        </w:r>
        <w:r w:rsidR="00ED01E1">
          <w:rPr>
            <w:noProof/>
            <w:webHidden/>
          </w:rPr>
          <w:fldChar w:fldCharType="separate"/>
        </w:r>
        <w:r>
          <w:rPr>
            <w:noProof/>
            <w:webHidden/>
          </w:rPr>
          <w:t>13</w:t>
        </w:r>
        <w:r w:rsidR="00ED01E1">
          <w:rPr>
            <w:noProof/>
            <w:webHidden/>
          </w:rPr>
          <w:fldChar w:fldCharType="end"/>
        </w:r>
      </w:hyperlink>
    </w:p>
    <w:p w14:paraId="58B3C9C1" w14:textId="57A380F3" w:rsidR="00ED01E1" w:rsidRDefault="0092752D">
      <w:pPr>
        <w:pStyle w:val="TOC1"/>
        <w:tabs>
          <w:tab w:val="right" w:leader="dot" w:pos="10160"/>
        </w:tabs>
        <w:rPr>
          <w:rFonts w:asciiTheme="minorHAnsi" w:hAnsiTheme="minorHAnsi"/>
          <w:b w:val="0"/>
          <w:noProof/>
          <w:sz w:val="22"/>
          <w:lang w:val="en-CA" w:eastAsia="en-CA" w:bidi="ar-SA"/>
        </w:rPr>
      </w:pPr>
      <w:hyperlink w:anchor="_Toc30409488" w:history="1">
        <w:r w:rsidR="00ED01E1" w:rsidRPr="00EE42C2">
          <w:rPr>
            <w:rStyle w:val="Hyperlink"/>
            <w:noProof/>
          </w:rPr>
          <w:t>Pain scale ruler</w:t>
        </w:r>
        <w:r w:rsidR="00ED01E1">
          <w:rPr>
            <w:noProof/>
            <w:webHidden/>
          </w:rPr>
          <w:tab/>
        </w:r>
        <w:r w:rsidR="00ED01E1">
          <w:rPr>
            <w:noProof/>
            <w:webHidden/>
          </w:rPr>
          <w:fldChar w:fldCharType="begin"/>
        </w:r>
        <w:r w:rsidR="00ED01E1">
          <w:rPr>
            <w:noProof/>
            <w:webHidden/>
          </w:rPr>
          <w:instrText xml:space="preserve"> PAGEREF _Toc30409488 \h </w:instrText>
        </w:r>
        <w:r w:rsidR="00ED01E1">
          <w:rPr>
            <w:noProof/>
            <w:webHidden/>
          </w:rPr>
        </w:r>
        <w:r w:rsidR="00ED01E1">
          <w:rPr>
            <w:noProof/>
            <w:webHidden/>
          </w:rPr>
          <w:fldChar w:fldCharType="separate"/>
        </w:r>
        <w:r>
          <w:rPr>
            <w:noProof/>
            <w:webHidden/>
          </w:rPr>
          <w:t>13</w:t>
        </w:r>
        <w:r w:rsidR="00ED01E1">
          <w:rPr>
            <w:noProof/>
            <w:webHidden/>
          </w:rPr>
          <w:fldChar w:fldCharType="end"/>
        </w:r>
      </w:hyperlink>
    </w:p>
    <w:p w14:paraId="044FCEED" w14:textId="5269F380" w:rsidR="00ED01E1" w:rsidRDefault="0092752D">
      <w:pPr>
        <w:pStyle w:val="TOC1"/>
        <w:tabs>
          <w:tab w:val="right" w:leader="dot" w:pos="10160"/>
        </w:tabs>
        <w:rPr>
          <w:rFonts w:asciiTheme="minorHAnsi" w:hAnsiTheme="minorHAnsi"/>
          <w:b w:val="0"/>
          <w:noProof/>
          <w:sz w:val="22"/>
          <w:lang w:val="en-CA" w:eastAsia="en-CA" w:bidi="ar-SA"/>
        </w:rPr>
      </w:pPr>
      <w:hyperlink w:anchor="_Toc30409489" w:history="1">
        <w:r w:rsidR="00ED01E1" w:rsidRPr="00EE42C2">
          <w:rPr>
            <w:rStyle w:val="Hyperlink"/>
            <w:noProof/>
          </w:rPr>
          <w:sym w:font="Wingdings 2" w:char="F0A3"/>
        </w:r>
        <w:r w:rsidR="00ED01E1" w:rsidRPr="00EE42C2">
          <w:rPr>
            <w:rStyle w:val="Hyperlink"/>
            <w:noProof/>
          </w:rPr>
          <w:t xml:space="preserve"> Cartilage repair surgery of the knee / microfracture</w:t>
        </w:r>
        <w:r w:rsidR="00ED01E1">
          <w:rPr>
            <w:noProof/>
            <w:webHidden/>
          </w:rPr>
          <w:tab/>
        </w:r>
        <w:r w:rsidR="00ED01E1">
          <w:rPr>
            <w:noProof/>
            <w:webHidden/>
          </w:rPr>
          <w:fldChar w:fldCharType="begin"/>
        </w:r>
        <w:r w:rsidR="00ED01E1">
          <w:rPr>
            <w:noProof/>
            <w:webHidden/>
          </w:rPr>
          <w:instrText xml:space="preserve"> PAGEREF _Toc30409489 \h </w:instrText>
        </w:r>
        <w:r w:rsidR="00ED01E1">
          <w:rPr>
            <w:noProof/>
            <w:webHidden/>
          </w:rPr>
        </w:r>
        <w:r w:rsidR="00ED01E1">
          <w:rPr>
            <w:noProof/>
            <w:webHidden/>
          </w:rPr>
          <w:fldChar w:fldCharType="separate"/>
        </w:r>
        <w:r>
          <w:rPr>
            <w:noProof/>
            <w:webHidden/>
          </w:rPr>
          <w:t>14</w:t>
        </w:r>
        <w:r w:rsidR="00ED01E1">
          <w:rPr>
            <w:noProof/>
            <w:webHidden/>
          </w:rPr>
          <w:fldChar w:fldCharType="end"/>
        </w:r>
      </w:hyperlink>
    </w:p>
    <w:p w14:paraId="04C21D76" w14:textId="7069DAF3" w:rsidR="00ED01E1" w:rsidRDefault="0092752D">
      <w:pPr>
        <w:pStyle w:val="TOC2"/>
        <w:tabs>
          <w:tab w:val="right" w:leader="dot" w:pos="10160"/>
        </w:tabs>
        <w:rPr>
          <w:rFonts w:asciiTheme="minorHAnsi" w:hAnsiTheme="minorHAnsi"/>
          <w:noProof/>
          <w:sz w:val="22"/>
          <w:lang w:val="en-CA" w:eastAsia="en-CA"/>
        </w:rPr>
      </w:pPr>
      <w:hyperlink w:anchor="_Toc30409490" w:history="1">
        <w:r w:rsidR="00ED01E1" w:rsidRPr="00EE42C2">
          <w:rPr>
            <w:rStyle w:val="Hyperlink"/>
            <w:noProof/>
          </w:rPr>
          <w:t>Pain:</w:t>
        </w:r>
        <w:r w:rsidR="00ED01E1">
          <w:rPr>
            <w:noProof/>
            <w:webHidden/>
          </w:rPr>
          <w:tab/>
        </w:r>
        <w:r w:rsidR="00ED01E1">
          <w:rPr>
            <w:noProof/>
            <w:webHidden/>
          </w:rPr>
          <w:fldChar w:fldCharType="begin"/>
        </w:r>
        <w:r w:rsidR="00ED01E1">
          <w:rPr>
            <w:noProof/>
            <w:webHidden/>
          </w:rPr>
          <w:instrText xml:space="preserve"> PAGEREF _Toc30409490 \h </w:instrText>
        </w:r>
        <w:r w:rsidR="00ED01E1">
          <w:rPr>
            <w:noProof/>
            <w:webHidden/>
          </w:rPr>
        </w:r>
        <w:r w:rsidR="00ED01E1">
          <w:rPr>
            <w:noProof/>
            <w:webHidden/>
          </w:rPr>
          <w:fldChar w:fldCharType="separate"/>
        </w:r>
        <w:r>
          <w:rPr>
            <w:noProof/>
            <w:webHidden/>
          </w:rPr>
          <w:t>14</w:t>
        </w:r>
        <w:r w:rsidR="00ED01E1">
          <w:rPr>
            <w:noProof/>
            <w:webHidden/>
          </w:rPr>
          <w:fldChar w:fldCharType="end"/>
        </w:r>
      </w:hyperlink>
    </w:p>
    <w:p w14:paraId="25F0F6A9" w14:textId="5E140C80" w:rsidR="00ED01E1" w:rsidRDefault="0092752D">
      <w:pPr>
        <w:pStyle w:val="TOC2"/>
        <w:tabs>
          <w:tab w:val="right" w:leader="dot" w:pos="10160"/>
        </w:tabs>
        <w:rPr>
          <w:rFonts w:asciiTheme="minorHAnsi" w:hAnsiTheme="minorHAnsi"/>
          <w:noProof/>
          <w:sz w:val="22"/>
          <w:lang w:val="en-CA" w:eastAsia="en-CA"/>
        </w:rPr>
      </w:pPr>
      <w:hyperlink w:anchor="_Toc30409491" w:history="1">
        <w:r w:rsidR="00ED01E1" w:rsidRPr="00EE42C2">
          <w:rPr>
            <w:rStyle w:val="Hyperlink"/>
            <w:noProof/>
          </w:rPr>
          <w:t>Operative site:</w:t>
        </w:r>
        <w:r w:rsidR="00ED01E1">
          <w:rPr>
            <w:noProof/>
            <w:webHidden/>
          </w:rPr>
          <w:tab/>
        </w:r>
        <w:r w:rsidR="00ED01E1">
          <w:rPr>
            <w:noProof/>
            <w:webHidden/>
          </w:rPr>
          <w:fldChar w:fldCharType="begin"/>
        </w:r>
        <w:r w:rsidR="00ED01E1">
          <w:rPr>
            <w:noProof/>
            <w:webHidden/>
          </w:rPr>
          <w:instrText xml:space="preserve"> PAGEREF _Toc30409491 \h </w:instrText>
        </w:r>
        <w:r w:rsidR="00ED01E1">
          <w:rPr>
            <w:noProof/>
            <w:webHidden/>
          </w:rPr>
        </w:r>
        <w:r w:rsidR="00ED01E1">
          <w:rPr>
            <w:noProof/>
            <w:webHidden/>
          </w:rPr>
          <w:fldChar w:fldCharType="separate"/>
        </w:r>
        <w:r>
          <w:rPr>
            <w:noProof/>
            <w:webHidden/>
          </w:rPr>
          <w:t>14</w:t>
        </w:r>
        <w:r w:rsidR="00ED01E1">
          <w:rPr>
            <w:noProof/>
            <w:webHidden/>
          </w:rPr>
          <w:fldChar w:fldCharType="end"/>
        </w:r>
      </w:hyperlink>
    </w:p>
    <w:p w14:paraId="28336D1D" w14:textId="5A2F199B" w:rsidR="00ED01E1" w:rsidRDefault="0092752D">
      <w:pPr>
        <w:pStyle w:val="TOC2"/>
        <w:tabs>
          <w:tab w:val="right" w:leader="dot" w:pos="10160"/>
        </w:tabs>
        <w:rPr>
          <w:rFonts w:asciiTheme="minorHAnsi" w:hAnsiTheme="minorHAnsi"/>
          <w:noProof/>
          <w:sz w:val="22"/>
          <w:lang w:val="en-CA" w:eastAsia="en-CA"/>
        </w:rPr>
      </w:pPr>
      <w:hyperlink w:anchor="_Toc30409492" w:history="1">
        <w:r w:rsidR="00ED01E1" w:rsidRPr="00EE42C2">
          <w:rPr>
            <w:rStyle w:val="Hyperlink"/>
            <w:noProof/>
          </w:rPr>
          <w:t>Activity:</w:t>
        </w:r>
        <w:r w:rsidR="00ED01E1">
          <w:rPr>
            <w:noProof/>
            <w:webHidden/>
          </w:rPr>
          <w:tab/>
        </w:r>
        <w:r w:rsidR="00ED01E1">
          <w:rPr>
            <w:noProof/>
            <w:webHidden/>
          </w:rPr>
          <w:fldChar w:fldCharType="begin"/>
        </w:r>
        <w:r w:rsidR="00ED01E1">
          <w:rPr>
            <w:noProof/>
            <w:webHidden/>
          </w:rPr>
          <w:instrText xml:space="preserve"> PAGEREF _Toc30409492 \h </w:instrText>
        </w:r>
        <w:r w:rsidR="00ED01E1">
          <w:rPr>
            <w:noProof/>
            <w:webHidden/>
          </w:rPr>
        </w:r>
        <w:r w:rsidR="00ED01E1">
          <w:rPr>
            <w:noProof/>
            <w:webHidden/>
          </w:rPr>
          <w:fldChar w:fldCharType="separate"/>
        </w:r>
        <w:r>
          <w:rPr>
            <w:noProof/>
            <w:webHidden/>
          </w:rPr>
          <w:t>14</w:t>
        </w:r>
        <w:r w:rsidR="00ED01E1">
          <w:rPr>
            <w:noProof/>
            <w:webHidden/>
          </w:rPr>
          <w:fldChar w:fldCharType="end"/>
        </w:r>
      </w:hyperlink>
    </w:p>
    <w:p w14:paraId="57EDC275" w14:textId="0FEE2D73" w:rsidR="00ED01E1" w:rsidRDefault="0092752D">
      <w:pPr>
        <w:pStyle w:val="TOC2"/>
        <w:tabs>
          <w:tab w:val="right" w:leader="dot" w:pos="10160"/>
        </w:tabs>
        <w:rPr>
          <w:rFonts w:asciiTheme="minorHAnsi" w:hAnsiTheme="minorHAnsi"/>
          <w:noProof/>
          <w:sz w:val="22"/>
          <w:lang w:val="en-CA" w:eastAsia="en-CA"/>
        </w:rPr>
      </w:pPr>
      <w:hyperlink w:anchor="_Toc30409493" w:history="1">
        <w:r w:rsidR="00ED01E1" w:rsidRPr="00EE42C2">
          <w:rPr>
            <w:rStyle w:val="Hyperlink"/>
            <w:noProof/>
          </w:rPr>
          <w:t>Diet:</w:t>
        </w:r>
        <w:r w:rsidR="00ED01E1">
          <w:rPr>
            <w:noProof/>
            <w:webHidden/>
          </w:rPr>
          <w:tab/>
        </w:r>
        <w:r w:rsidR="00ED01E1">
          <w:rPr>
            <w:noProof/>
            <w:webHidden/>
          </w:rPr>
          <w:fldChar w:fldCharType="begin"/>
        </w:r>
        <w:r w:rsidR="00ED01E1">
          <w:rPr>
            <w:noProof/>
            <w:webHidden/>
          </w:rPr>
          <w:instrText xml:space="preserve"> PAGEREF _Toc30409493 \h </w:instrText>
        </w:r>
        <w:r w:rsidR="00ED01E1">
          <w:rPr>
            <w:noProof/>
            <w:webHidden/>
          </w:rPr>
        </w:r>
        <w:r w:rsidR="00ED01E1">
          <w:rPr>
            <w:noProof/>
            <w:webHidden/>
          </w:rPr>
          <w:fldChar w:fldCharType="separate"/>
        </w:r>
        <w:r>
          <w:rPr>
            <w:noProof/>
            <w:webHidden/>
          </w:rPr>
          <w:t>14</w:t>
        </w:r>
        <w:r w:rsidR="00ED01E1">
          <w:rPr>
            <w:noProof/>
            <w:webHidden/>
          </w:rPr>
          <w:fldChar w:fldCharType="end"/>
        </w:r>
      </w:hyperlink>
    </w:p>
    <w:p w14:paraId="5749E2EF" w14:textId="55C133B8" w:rsidR="00ED01E1" w:rsidRDefault="0092752D">
      <w:pPr>
        <w:pStyle w:val="TOC2"/>
        <w:tabs>
          <w:tab w:val="right" w:leader="dot" w:pos="10160"/>
        </w:tabs>
        <w:rPr>
          <w:rFonts w:asciiTheme="minorHAnsi" w:hAnsiTheme="minorHAnsi"/>
          <w:noProof/>
          <w:sz w:val="22"/>
          <w:lang w:val="en-CA" w:eastAsia="en-CA"/>
        </w:rPr>
      </w:pPr>
      <w:hyperlink w:anchor="_Toc30409494" w:history="1">
        <w:r w:rsidR="00ED01E1" w:rsidRPr="00EE42C2">
          <w:rPr>
            <w:rStyle w:val="Hyperlink"/>
            <w:noProof/>
          </w:rPr>
          <w:t>Follow up:</w:t>
        </w:r>
        <w:r w:rsidR="00ED01E1">
          <w:rPr>
            <w:noProof/>
            <w:webHidden/>
          </w:rPr>
          <w:tab/>
        </w:r>
        <w:r w:rsidR="00ED01E1">
          <w:rPr>
            <w:noProof/>
            <w:webHidden/>
          </w:rPr>
          <w:fldChar w:fldCharType="begin"/>
        </w:r>
        <w:r w:rsidR="00ED01E1">
          <w:rPr>
            <w:noProof/>
            <w:webHidden/>
          </w:rPr>
          <w:instrText xml:space="preserve"> PAGEREF _Toc30409494 \h </w:instrText>
        </w:r>
        <w:r w:rsidR="00ED01E1">
          <w:rPr>
            <w:noProof/>
            <w:webHidden/>
          </w:rPr>
        </w:r>
        <w:r w:rsidR="00ED01E1">
          <w:rPr>
            <w:noProof/>
            <w:webHidden/>
          </w:rPr>
          <w:fldChar w:fldCharType="separate"/>
        </w:r>
        <w:r>
          <w:rPr>
            <w:noProof/>
            <w:webHidden/>
          </w:rPr>
          <w:t>14</w:t>
        </w:r>
        <w:r w:rsidR="00ED01E1">
          <w:rPr>
            <w:noProof/>
            <w:webHidden/>
          </w:rPr>
          <w:fldChar w:fldCharType="end"/>
        </w:r>
      </w:hyperlink>
    </w:p>
    <w:p w14:paraId="4893E242" w14:textId="7FC894A0" w:rsidR="00ED01E1" w:rsidRDefault="0092752D">
      <w:pPr>
        <w:pStyle w:val="TOC2"/>
        <w:tabs>
          <w:tab w:val="right" w:leader="dot" w:pos="10160"/>
        </w:tabs>
        <w:rPr>
          <w:rFonts w:asciiTheme="minorHAnsi" w:hAnsiTheme="minorHAnsi"/>
          <w:noProof/>
          <w:sz w:val="22"/>
          <w:lang w:val="en-CA" w:eastAsia="en-CA"/>
        </w:rPr>
      </w:pPr>
      <w:hyperlink w:anchor="_Toc30409495" w:history="1">
        <w:r w:rsidR="00ED01E1" w:rsidRPr="00EE42C2">
          <w:rPr>
            <w:rStyle w:val="Hyperlink"/>
            <w:noProof/>
          </w:rPr>
          <w:t>Additional information:</w:t>
        </w:r>
        <w:r w:rsidR="00ED01E1">
          <w:rPr>
            <w:noProof/>
            <w:webHidden/>
          </w:rPr>
          <w:tab/>
        </w:r>
        <w:r w:rsidR="00ED01E1">
          <w:rPr>
            <w:noProof/>
            <w:webHidden/>
          </w:rPr>
          <w:fldChar w:fldCharType="begin"/>
        </w:r>
        <w:r w:rsidR="00ED01E1">
          <w:rPr>
            <w:noProof/>
            <w:webHidden/>
          </w:rPr>
          <w:instrText xml:space="preserve"> PAGEREF _Toc30409495 \h </w:instrText>
        </w:r>
        <w:r w:rsidR="00ED01E1">
          <w:rPr>
            <w:noProof/>
            <w:webHidden/>
          </w:rPr>
        </w:r>
        <w:r w:rsidR="00ED01E1">
          <w:rPr>
            <w:noProof/>
            <w:webHidden/>
          </w:rPr>
          <w:fldChar w:fldCharType="separate"/>
        </w:r>
        <w:r>
          <w:rPr>
            <w:noProof/>
            <w:webHidden/>
          </w:rPr>
          <w:t>15</w:t>
        </w:r>
        <w:r w:rsidR="00ED01E1">
          <w:rPr>
            <w:noProof/>
            <w:webHidden/>
          </w:rPr>
          <w:fldChar w:fldCharType="end"/>
        </w:r>
      </w:hyperlink>
    </w:p>
    <w:p w14:paraId="6C5BEC58" w14:textId="4CA35466" w:rsidR="00ED01E1" w:rsidRDefault="0092752D">
      <w:pPr>
        <w:pStyle w:val="TOC1"/>
        <w:tabs>
          <w:tab w:val="right" w:leader="dot" w:pos="10160"/>
        </w:tabs>
        <w:rPr>
          <w:rFonts w:asciiTheme="minorHAnsi" w:hAnsiTheme="minorHAnsi"/>
          <w:b w:val="0"/>
          <w:noProof/>
          <w:sz w:val="22"/>
          <w:lang w:val="en-CA" w:eastAsia="en-CA" w:bidi="ar-SA"/>
        </w:rPr>
      </w:pPr>
      <w:hyperlink w:anchor="_Toc30409496" w:history="1">
        <w:r w:rsidR="00ED01E1" w:rsidRPr="00EE42C2">
          <w:rPr>
            <w:rStyle w:val="Hyperlink"/>
            <w:noProof/>
          </w:rPr>
          <w:sym w:font="Wingdings 2" w:char="F0A3"/>
        </w:r>
        <w:r w:rsidR="00ED01E1" w:rsidRPr="00EE42C2">
          <w:rPr>
            <w:rStyle w:val="Hyperlink"/>
            <w:noProof/>
          </w:rPr>
          <w:t xml:space="preserve"> Patellar-femoral re-alignment knee surgery (fulkerson osteotomy) / medial patello-femoral ligament reconstruction</w:t>
        </w:r>
        <w:r w:rsidR="00ED01E1">
          <w:rPr>
            <w:noProof/>
            <w:webHidden/>
          </w:rPr>
          <w:tab/>
        </w:r>
        <w:r w:rsidR="00ED01E1">
          <w:rPr>
            <w:noProof/>
            <w:webHidden/>
          </w:rPr>
          <w:fldChar w:fldCharType="begin"/>
        </w:r>
        <w:r w:rsidR="00ED01E1">
          <w:rPr>
            <w:noProof/>
            <w:webHidden/>
          </w:rPr>
          <w:instrText xml:space="preserve"> PAGEREF _Toc30409496 \h </w:instrText>
        </w:r>
        <w:r w:rsidR="00ED01E1">
          <w:rPr>
            <w:noProof/>
            <w:webHidden/>
          </w:rPr>
        </w:r>
        <w:r w:rsidR="00ED01E1">
          <w:rPr>
            <w:noProof/>
            <w:webHidden/>
          </w:rPr>
          <w:fldChar w:fldCharType="separate"/>
        </w:r>
        <w:r>
          <w:rPr>
            <w:noProof/>
            <w:webHidden/>
          </w:rPr>
          <w:t>16</w:t>
        </w:r>
        <w:r w:rsidR="00ED01E1">
          <w:rPr>
            <w:noProof/>
            <w:webHidden/>
          </w:rPr>
          <w:fldChar w:fldCharType="end"/>
        </w:r>
      </w:hyperlink>
    </w:p>
    <w:p w14:paraId="1D86DB2A" w14:textId="0CE5A5B0" w:rsidR="00ED01E1" w:rsidRDefault="0092752D">
      <w:pPr>
        <w:pStyle w:val="TOC2"/>
        <w:tabs>
          <w:tab w:val="right" w:leader="dot" w:pos="10160"/>
        </w:tabs>
        <w:rPr>
          <w:rFonts w:asciiTheme="minorHAnsi" w:hAnsiTheme="minorHAnsi"/>
          <w:noProof/>
          <w:sz w:val="22"/>
          <w:lang w:val="en-CA" w:eastAsia="en-CA"/>
        </w:rPr>
      </w:pPr>
      <w:hyperlink w:anchor="_Toc30409497" w:history="1">
        <w:r w:rsidR="00ED01E1" w:rsidRPr="00EE42C2">
          <w:rPr>
            <w:rStyle w:val="Hyperlink"/>
            <w:noProof/>
          </w:rPr>
          <w:t>Pain:</w:t>
        </w:r>
        <w:r w:rsidR="00ED01E1">
          <w:rPr>
            <w:noProof/>
            <w:webHidden/>
          </w:rPr>
          <w:tab/>
        </w:r>
        <w:r w:rsidR="00ED01E1">
          <w:rPr>
            <w:noProof/>
            <w:webHidden/>
          </w:rPr>
          <w:fldChar w:fldCharType="begin"/>
        </w:r>
        <w:r w:rsidR="00ED01E1">
          <w:rPr>
            <w:noProof/>
            <w:webHidden/>
          </w:rPr>
          <w:instrText xml:space="preserve"> PAGEREF _Toc30409497 \h </w:instrText>
        </w:r>
        <w:r w:rsidR="00ED01E1">
          <w:rPr>
            <w:noProof/>
            <w:webHidden/>
          </w:rPr>
        </w:r>
        <w:r w:rsidR="00ED01E1">
          <w:rPr>
            <w:noProof/>
            <w:webHidden/>
          </w:rPr>
          <w:fldChar w:fldCharType="separate"/>
        </w:r>
        <w:r>
          <w:rPr>
            <w:noProof/>
            <w:webHidden/>
          </w:rPr>
          <w:t>16</w:t>
        </w:r>
        <w:r w:rsidR="00ED01E1">
          <w:rPr>
            <w:noProof/>
            <w:webHidden/>
          </w:rPr>
          <w:fldChar w:fldCharType="end"/>
        </w:r>
      </w:hyperlink>
    </w:p>
    <w:p w14:paraId="5992A303" w14:textId="0CE0F56E" w:rsidR="00ED01E1" w:rsidRDefault="0092752D">
      <w:pPr>
        <w:pStyle w:val="TOC2"/>
        <w:tabs>
          <w:tab w:val="right" w:leader="dot" w:pos="10160"/>
        </w:tabs>
        <w:rPr>
          <w:rFonts w:asciiTheme="minorHAnsi" w:hAnsiTheme="minorHAnsi"/>
          <w:noProof/>
          <w:sz w:val="22"/>
          <w:lang w:val="en-CA" w:eastAsia="en-CA"/>
        </w:rPr>
      </w:pPr>
      <w:hyperlink w:anchor="_Toc30409498" w:history="1">
        <w:r w:rsidR="00ED01E1" w:rsidRPr="00EE42C2">
          <w:rPr>
            <w:rStyle w:val="Hyperlink"/>
            <w:noProof/>
          </w:rPr>
          <w:t>Operative site:</w:t>
        </w:r>
        <w:r w:rsidR="00ED01E1">
          <w:rPr>
            <w:noProof/>
            <w:webHidden/>
          </w:rPr>
          <w:tab/>
        </w:r>
        <w:r w:rsidR="00ED01E1">
          <w:rPr>
            <w:noProof/>
            <w:webHidden/>
          </w:rPr>
          <w:fldChar w:fldCharType="begin"/>
        </w:r>
        <w:r w:rsidR="00ED01E1">
          <w:rPr>
            <w:noProof/>
            <w:webHidden/>
          </w:rPr>
          <w:instrText xml:space="preserve"> PAGEREF _Toc30409498 \h </w:instrText>
        </w:r>
        <w:r w:rsidR="00ED01E1">
          <w:rPr>
            <w:noProof/>
            <w:webHidden/>
          </w:rPr>
        </w:r>
        <w:r w:rsidR="00ED01E1">
          <w:rPr>
            <w:noProof/>
            <w:webHidden/>
          </w:rPr>
          <w:fldChar w:fldCharType="separate"/>
        </w:r>
        <w:r>
          <w:rPr>
            <w:noProof/>
            <w:webHidden/>
          </w:rPr>
          <w:t>16</w:t>
        </w:r>
        <w:r w:rsidR="00ED01E1">
          <w:rPr>
            <w:noProof/>
            <w:webHidden/>
          </w:rPr>
          <w:fldChar w:fldCharType="end"/>
        </w:r>
      </w:hyperlink>
    </w:p>
    <w:p w14:paraId="6984923D" w14:textId="48918F12" w:rsidR="00ED01E1" w:rsidRDefault="0092752D">
      <w:pPr>
        <w:pStyle w:val="TOC2"/>
        <w:tabs>
          <w:tab w:val="right" w:leader="dot" w:pos="10160"/>
        </w:tabs>
        <w:rPr>
          <w:rFonts w:asciiTheme="minorHAnsi" w:hAnsiTheme="minorHAnsi"/>
          <w:noProof/>
          <w:sz w:val="22"/>
          <w:lang w:val="en-CA" w:eastAsia="en-CA"/>
        </w:rPr>
      </w:pPr>
      <w:hyperlink w:anchor="_Toc30409499" w:history="1">
        <w:r w:rsidR="00ED01E1" w:rsidRPr="00EE42C2">
          <w:rPr>
            <w:rStyle w:val="Hyperlink"/>
            <w:noProof/>
          </w:rPr>
          <w:t>Activity:</w:t>
        </w:r>
        <w:r w:rsidR="00ED01E1">
          <w:rPr>
            <w:noProof/>
            <w:webHidden/>
          </w:rPr>
          <w:tab/>
        </w:r>
        <w:r w:rsidR="00ED01E1">
          <w:rPr>
            <w:noProof/>
            <w:webHidden/>
          </w:rPr>
          <w:fldChar w:fldCharType="begin"/>
        </w:r>
        <w:r w:rsidR="00ED01E1">
          <w:rPr>
            <w:noProof/>
            <w:webHidden/>
          </w:rPr>
          <w:instrText xml:space="preserve"> PAGEREF _Toc30409499 \h </w:instrText>
        </w:r>
        <w:r w:rsidR="00ED01E1">
          <w:rPr>
            <w:noProof/>
            <w:webHidden/>
          </w:rPr>
        </w:r>
        <w:r w:rsidR="00ED01E1">
          <w:rPr>
            <w:noProof/>
            <w:webHidden/>
          </w:rPr>
          <w:fldChar w:fldCharType="separate"/>
        </w:r>
        <w:r>
          <w:rPr>
            <w:noProof/>
            <w:webHidden/>
          </w:rPr>
          <w:t>16</w:t>
        </w:r>
        <w:r w:rsidR="00ED01E1">
          <w:rPr>
            <w:noProof/>
            <w:webHidden/>
          </w:rPr>
          <w:fldChar w:fldCharType="end"/>
        </w:r>
      </w:hyperlink>
    </w:p>
    <w:p w14:paraId="1DEB1A6F" w14:textId="623FC892" w:rsidR="00ED01E1" w:rsidRDefault="0092752D">
      <w:pPr>
        <w:pStyle w:val="TOC2"/>
        <w:tabs>
          <w:tab w:val="right" w:leader="dot" w:pos="10160"/>
        </w:tabs>
        <w:rPr>
          <w:rFonts w:asciiTheme="minorHAnsi" w:hAnsiTheme="minorHAnsi"/>
          <w:noProof/>
          <w:sz w:val="22"/>
          <w:lang w:val="en-CA" w:eastAsia="en-CA"/>
        </w:rPr>
      </w:pPr>
      <w:hyperlink w:anchor="_Toc30409500" w:history="1">
        <w:r w:rsidR="00ED01E1" w:rsidRPr="00EE42C2">
          <w:rPr>
            <w:rStyle w:val="Hyperlink"/>
            <w:noProof/>
          </w:rPr>
          <w:t>Diet:</w:t>
        </w:r>
        <w:r w:rsidR="00ED01E1">
          <w:rPr>
            <w:noProof/>
            <w:webHidden/>
          </w:rPr>
          <w:tab/>
        </w:r>
        <w:r w:rsidR="00ED01E1">
          <w:rPr>
            <w:noProof/>
            <w:webHidden/>
          </w:rPr>
          <w:fldChar w:fldCharType="begin"/>
        </w:r>
        <w:r w:rsidR="00ED01E1">
          <w:rPr>
            <w:noProof/>
            <w:webHidden/>
          </w:rPr>
          <w:instrText xml:space="preserve"> PAGEREF _Toc30409500 \h </w:instrText>
        </w:r>
        <w:r w:rsidR="00ED01E1">
          <w:rPr>
            <w:noProof/>
            <w:webHidden/>
          </w:rPr>
        </w:r>
        <w:r w:rsidR="00ED01E1">
          <w:rPr>
            <w:noProof/>
            <w:webHidden/>
          </w:rPr>
          <w:fldChar w:fldCharType="separate"/>
        </w:r>
        <w:r>
          <w:rPr>
            <w:noProof/>
            <w:webHidden/>
          </w:rPr>
          <w:t>17</w:t>
        </w:r>
        <w:r w:rsidR="00ED01E1">
          <w:rPr>
            <w:noProof/>
            <w:webHidden/>
          </w:rPr>
          <w:fldChar w:fldCharType="end"/>
        </w:r>
      </w:hyperlink>
    </w:p>
    <w:p w14:paraId="5F61D9DB" w14:textId="12A831F4" w:rsidR="00ED01E1" w:rsidRDefault="0092752D">
      <w:pPr>
        <w:pStyle w:val="TOC2"/>
        <w:tabs>
          <w:tab w:val="right" w:leader="dot" w:pos="10160"/>
        </w:tabs>
        <w:rPr>
          <w:rFonts w:asciiTheme="minorHAnsi" w:hAnsiTheme="minorHAnsi"/>
          <w:noProof/>
          <w:sz w:val="22"/>
          <w:lang w:val="en-CA" w:eastAsia="en-CA"/>
        </w:rPr>
      </w:pPr>
      <w:hyperlink w:anchor="_Toc30409501" w:history="1">
        <w:r w:rsidR="00ED01E1" w:rsidRPr="00EE42C2">
          <w:rPr>
            <w:rStyle w:val="Hyperlink"/>
            <w:noProof/>
          </w:rPr>
          <w:t>Follow up:</w:t>
        </w:r>
        <w:r w:rsidR="00ED01E1">
          <w:rPr>
            <w:noProof/>
            <w:webHidden/>
          </w:rPr>
          <w:tab/>
        </w:r>
        <w:r w:rsidR="00ED01E1">
          <w:rPr>
            <w:noProof/>
            <w:webHidden/>
          </w:rPr>
          <w:fldChar w:fldCharType="begin"/>
        </w:r>
        <w:r w:rsidR="00ED01E1">
          <w:rPr>
            <w:noProof/>
            <w:webHidden/>
          </w:rPr>
          <w:instrText xml:space="preserve"> PAGEREF _Toc30409501 \h </w:instrText>
        </w:r>
        <w:r w:rsidR="00ED01E1">
          <w:rPr>
            <w:noProof/>
            <w:webHidden/>
          </w:rPr>
        </w:r>
        <w:r w:rsidR="00ED01E1">
          <w:rPr>
            <w:noProof/>
            <w:webHidden/>
          </w:rPr>
          <w:fldChar w:fldCharType="separate"/>
        </w:r>
        <w:r>
          <w:rPr>
            <w:noProof/>
            <w:webHidden/>
          </w:rPr>
          <w:t>17</w:t>
        </w:r>
        <w:r w:rsidR="00ED01E1">
          <w:rPr>
            <w:noProof/>
            <w:webHidden/>
          </w:rPr>
          <w:fldChar w:fldCharType="end"/>
        </w:r>
      </w:hyperlink>
    </w:p>
    <w:p w14:paraId="47EF95FA" w14:textId="30163D5F" w:rsidR="00ED01E1" w:rsidRDefault="0092752D">
      <w:pPr>
        <w:pStyle w:val="TOC2"/>
        <w:tabs>
          <w:tab w:val="right" w:leader="dot" w:pos="10160"/>
        </w:tabs>
        <w:rPr>
          <w:rFonts w:asciiTheme="minorHAnsi" w:hAnsiTheme="minorHAnsi"/>
          <w:noProof/>
          <w:sz w:val="22"/>
          <w:lang w:val="en-CA" w:eastAsia="en-CA"/>
        </w:rPr>
      </w:pPr>
      <w:hyperlink w:anchor="_Toc30409502" w:history="1">
        <w:r w:rsidR="00ED01E1" w:rsidRPr="00EE42C2">
          <w:rPr>
            <w:rStyle w:val="Hyperlink"/>
            <w:noProof/>
          </w:rPr>
          <w:t>Additional information:</w:t>
        </w:r>
        <w:r w:rsidR="00ED01E1">
          <w:rPr>
            <w:noProof/>
            <w:webHidden/>
          </w:rPr>
          <w:tab/>
        </w:r>
        <w:r w:rsidR="00ED01E1">
          <w:rPr>
            <w:noProof/>
            <w:webHidden/>
          </w:rPr>
          <w:fldChar w:fldCharType="begin"/>
        </w:r>
        <w:r w:rsidR="00ED01E1">
          <w:rPr>
            <w:noProof/>
            <w:webHidden/>
          </w:rPr>
          <w:instrText xml:space="preserve"> PAGEREF _Toc30409502 \h </w:instrText>
        </w:r>
        <w:r w:rsidR="00ED01E1">
          <w:rPr>
            <w:noProof/>
            <w:webHidden/>
          </w:rPr>
        </w:r>
        <w:r w:rsidR="00ED01E1">
          <w:rPr>
            <w:noProof/>
            <w:webHidden/>
          </w:rPr>
          <w:fldChar w:fldCharType="separate"/>
        </w:r>
        <w:r>
          <w:rPr>
            <w:noProof/>
            <w:webHidden/>
          </w:rPr>
          <w:t>17</w:t>
        </w:r>
        <w:r w:rsidR="00ED01E1">
          <w:rPr>
            <w:noProof/>
            <w:webHidden/>
          </w:rPr>
          <w:fldChar w:fldCharType="end"/>
        </w:r>
      </w:hyperlink>
    </w:p>
    <w:p w14:paraId="4D59757B" w14:textId="245603AD" w:rsidR="00ED01E1" w:rsidRDefault="0092752D">
      <w:pPr>
        <w:pStyle w:val="TOC1"/>
        <w:tabs>
          <w:tab w:val="right" w:leader="dot" w:pos="10160"/>
        </w:tabs>
        <w:rPr>
          <w:rFonts w:asciiTheme="minorHAnsi" w:hAnsiTheme="minorHAnsi"/>
          <w:b w:val="0"/>
          <w:noProof/>
          <w:sz w:val="22"/>
          <w:lang w:val="en-CA" w:eastAsia="en-CA" w:bidi="ar-SA"/>
        </w:rPr>
      </w:pPr>
      <w:hyperlink w:anchor="_Toc30409503" w:history="1">
        <w:r w:rsidR="00ED01E1" w:rsidRPr="00EE42C2">
          <w:rPr>
            <w:rStyle w:val="Hyperlink"/>
            <w:noProof/>
            <w:sz w:val="40"/>
            <w:szCs w:val="40"/>
          </w:rPr>
          <w:sym w:font="Wingdings 2" w:char="F0A3"/>
        </w:r>
        <w:r w:rsidR="00ED01E1" w:rsidRPr="00EE42C2">
          <w:rPr>
            <w:rStyle w:val="Hyperlink"/>
            <w:noProof/>
          </w:rPr>
          <w:t xml:space="preserve"> Posterior cruciate ligament/multiple ligament reconstruction surgery</w:t>
        </w:r>
        <w:r w:rsidR="00ED01E1">
          <w:rPr>
            <w:noProof/>
            <w:webHidden/>
          </w:rPr>
          <w:tab/>
        </w:r>
        <w:r w:rsidR="00ED01E1">
          <w:rPr>
            <w:noProof/>
            <w:webHidden/>
          </w:rPr>
          <w:fldChar w:fldCharType="begin"/>
        </w:r>
        <w:r w:rsidR="00ED01E1">
          <w:rPr>
            <w:noProof/>
            <w:webHidden/>
          </w:rPr>
          <w:instrText xml:space="preserve"> PAGEREF _Toc30409503 \h </w:instrText>
        </w:r>
        <w:r w:rsidR="00ED01E1">
          <w:rPr>
            <w:noProof/>
            <w:webHidden/>
          </w:rPr>
        </w:r>
        <w:r w:rsidR="00ED01E1">
          <w:rPr>
            <w:noProof/>
            <w:webHidden/>
          </w:rPr>
          <w:fldChar w:fldCharType="separate"/>
        </w:r>
        <w:r>
          <w:rPr>
            <w:noProof/>
            <w:webHidden/>
          </w:rPr>
          <w:t>18</w:t>
        </w:r>
        <w:r w:rsidR="00ED01E1">
          <w:rPr>
            <w:noProof/>
            <w:webHidden/>
          </w:rPr>
          <w:fldChar w:fldCharType="end"/>
        </w:r>
      </w:hyperlink>
    </w:p>
    <w:p w14:paraId="7BFCCB78" w14:textId="7D15E97A" w:rsidR="00ED01E1" w:rsidRDefault="0092752D">
      <w:pPr>
        <w:pStyle w:val="TOC2"/>
        <w:tabs>
          <w:tab w:val="right" w:leader="dot" w:pos="10160"/>
        </w:tabs>
        <w:rPr>
          <w:rFonts w:asciiTheme="minorHAnsi" w:hAnsiTheme="minorHAnsi"/>
          <w:noProof/>
          <w:sz w:val="22"/>
          <w:lang w:val="en-CA" w:eastAsia="en-CA"/>
        </w:rPr>
      </w:pPr>
      <w:hyperlink w:anchor="_Toc30409504" w:history="1">
        <w:r w:rsidR="00ED01E1" w:rsidRPr="00EE42C2">
          <w:rPr>
            <w:rStyle w:val="Hyperlink"/>
            <w:noProof/>
          </w:rPr>
          <w:t>While waiting for surgery:</w:t>
        </w:r>
        <w:r w:rsidR="00ED01E1">
          <w:rPr>
            <w:noProof/>
            <w:webHidden/>
          </w:rPr>
          <w:tab/>
        </w:r>
        <w:r w:rsidR="00ED01E1">
          <w:rPr>
            <w:noProof/>
            <w:webHidden/>
          </w:rPr>
          <w:fldChar w:fldCharType="begin"/>
        </w:r>
        <w:r w:rsidR="00ED01E1">
          <w:rPr>
            <w:noProof/>
            <w:webHidden/>
          </w:rPr>
          <w:instrText xml:space="preserve"> PAGEREF _Toc30409504 \h </w:instrText>
        </w:r>
        <w:r w:rsidR="00ED01E1">
          <w:rPr>
            <w:noProof/>
            <w:webHidden/>
          </w:rPr>
        </w:r>
        <w:r w:rsidR="00ED01E1">
          <w:rPr>
            <w:noProof/>
            <w:webHidden/>
          </w:rPr>
          <w:fldChar w:fldCharType="separate"/>
        </w:r>
        <w:r>
          <w:rPr>
            <w:noProof/>
            <w:webHidden/>
          </w:rPr>
          <w:t>18</w:t>
        </w:r>
        <w:r w:rsidR="00ED01E1">
          <w:rPr>
            <w:noProof/>
            <w:webHidden/>
          </w:rPr>
          <w:fldChar w:fldCharType="end"/>
        </w:r>
      </w:hyperlink>
    </w:p>
    <w:p w14:paraId="2C16A7FE" w14:textId="565E08DE" w:rsidR="00ED01E1" w:rsidRDefault="0092752D">
      <w:pPr>
        <w:pStyle w:val="TOC2"/>
        <w:tabs>
          <w:tab w:val="right" w:leader="dot" w:pos="10160"/>
        </w:tabs>
        <w:rPr>
          <w:rFonts w:asciiTheme="minorHAnsi" w:hAnsiTheme="minorHAnsi"/>
          <w:noProof/>
          <w:sz w:val="22"/>
          <w:lang w:val="en-CA" w:eastAsia="en-CA"/>
        </w:rPr>
      </w:pPr>
      <w:hyperlink w:anchor="_Toc30409505" w:history="1">
        <w:r w:rsidR="00ED01E1" w:rsidRPr="00EE42C2">
          <w:rPr>
            <w:rStyle w:val="Hyperlink"/>
            <w:noProof/>
          </w:rPr>
          <w:t>Before surgery checklist:</w:t>
        </w:r>
        <w:r w:rsidR="00ED01E1">
          <w:rPr>
            <w:noProof/>
            <w:webHidden/>
          </w:rPr>
          <w:tab/>
        </w:r>
        <w:r w:rsidR="00ED01E1">
          <w:rPr>
            <w:noProof/>
            <w:webHidden/>
          </w:rPr>
          <w:fldChar w:fldCharType="begin"/>
        </w:r>
        <w:r w:rsidR="00ED01E1">
          <w:rPr>
            <w:noProof/>
            <w:webHidden/>
          </w:rPr>
          <w:instrText xml:space="preserve"> PAGEREF _Toc30409505 \h </w:instrText>
        </w:r>
        <w:r w:rsidR="00ED01E1">
          <w:rPr>
            <w:noProof/>
            <w:webHidden/>
          </w:rPr>
        </w:r>
        <w:r w:rsidR="00ED01E1">
          <w:rPr>
            <w:noProof/>
            <w:webHidden/>
          </w:rPr>
          <w:fldChar w:fldCharType="separate"/>
        </w:r>
        <w:r>
          <w:rPr>
            <w:noProof/>
            <w:webHidden/>
          </w:rPr>
          <w:t>18</w:t>
        </w:r>
        <w:r w:rsidR="00ED01E1">
          <w:rPr>
            <w:noProof/>
            <w:webHidden/>
          </w:rPr>
          <w:fldChar w:fldCharType="end"/>
        </w:r>
      </w:hyperlink>
    </w:p>
    <w:p w14:paraId="7C37763D" w14:textId="0A3E367D" w:rsidR="00ED01E1" w:rsidRDefault="0092752D">
      <w:pPr>
        <w:pStyle w:val="TOC2"/>
        <w:tabs>
          <w:tab w:val="right" w:leader="dot" w:pos="10160"/>
        </w:tabs>
        <w:rPr>
          <w:rFonts w:asciiTheme="minorHAnsi" w:hAnsiTheme="minorHAnsi"/>
          <w:noProof/>
          <w:sz w:val="22"/>
          <w:lang w:val="en-CA" w:eastAsia="en-CA"/>
        </w:rPr>
      </w:pPr>
      <w:hyperlink w:anchor="_Toc30409506" w:history="1">
        <w:r w:rsidR="00ED01E1" w:rsidRPr="00EE42C2">
          <w:rPr>
            <w:rStyle w:val="Hyperlink"/>
            <w:noProof/>
          </w:rPr>
          <w:t>Day of surgery:</w:t>
        </w:r>
        <w:r w:rsidR="00ED01E1">
          <w:rPr>
            <w:noProof/>
            <w:webHidden/>
          </w:rPr>
          <w:tab/>
        </w:r>
        <w:r w:rsidR="00ED01E1">
          <w:rPr>
            <w:noProof/>
            <w:webHidden/>
          </w:rPr>
          <w:fldChar w:fldCharType="begin"/>
        </w:r>
        <w:r w:rsidR="00ED01E1">
          <w:rPr>
            <w:noProof/>
            <w:webHidden/>
          </w:rPr>
          <w:instrText xml:space="preserve"> PAGEREF _Toc30409506 \h </w:instrText>
        </w:r>
        <w:r w:rsidR="00ED01E1">
          <w:rPr>
            <w:noProof/>
            <w:webHidden/>
          </w:rPr>
        </w:r>
        <w:r w:rsidR="00ED01E1">
          <w:rPr>
            <w:noProof/>
            <w:webHidden/>
          </w:rPr>
          <w:fldChar w:fldCharType="separate"/>
        </w:r>
        <w:r>
          <w:rPr>
            <w:noProof/>
            <w:webHidden/>
          </w:rPr>
          <w:t>18</w:t>
        </w:r>
        <w:r w:rsidR="00ED01E1">
          <w:rPr>
            <w:noProof/>
            <w:webHidden/>
          </w:rPr>
          <w:fldChar w:fldCharType="end"/>
        </w:r>
      </w:hyperlink>
    </w:p>
    <w:p w14:paraId="76C0007C" w14:textId="60488D4B" w:rsidR="00ED01E1" w:rsidRDefault="0092752D">
      <w:pPr>
        <w:pStyle w:val="TOC2"/>
        <w:tabs>
          <w:tab w:val="right" w:leader="dot" w:pos="10160"/>
        </w:tabs>
        <w:rPr>
          <w:rFonts w:asciiTheme="minorHAnsi" w:hAnsiTheme="minorHAnsi"/>
          <w:noProof/>
          <w:sz w:val="22"/>
          <w:lang w:val="en-CA" w:eastAsia="en-CA"/>
        </w:rPr>
      </w:pPr>
      <w:hyperlink w:anchor="_Toc30409507" w:history="1">
        <w:r w:rsidR="00ED01E1" w:rsidRPr="00EE42C2">
          <w:rPr>
            <w:rStyle w:val="Hyperlink"/>
            <w:noProof/>
          </w:rPr>
          <w:t>Pain:</w:t>
        </w:r>
        <w:r w:rsidR="00ED01E1">
          <w:rPr>
            <w:noProof/>
            <w:webHidden/>
          </w:rPr>
          <w:tab/>
        </w:r>
        <w:r w:rsidR="00ED01E1">
          <w:rPr>
            <w:noProof/>
            <w:webHidden/>
          </w:rPr>
          <w:fldChar w:fldCharType="begin"/>
        </w:r>
        <w:r w:rsidR="00ED01E1">
          <w:rPr>
            <w:noProof/>
            <w:webHidden/>
          </w:rPr>
          <w:instrText xml:space="preserve"> PAGEREF _Toc30409507 \h </w:instrText>
        </w:r>
        <w:r w:rsidR="00ED01E1">
          <w:rPr>
            <w:noProof/>
            <w:webHidden/>
          </w:rPr>
        </w:r>
        <w:r w:rsidR="00ED01E1">
          <w:rPr>
            <w:noProof/>
            <w:webHidden/>
          </w:rPr>
          <w:fldChar w:fldCharType="separate"/>
        </w:r>
        <w:r>
          <w:rPr>
            <w:noProof/>
            <w:webHidden/>
          </w:rPr>
          <w:t>18</w:t>
        </w:r>
        <w:r w:rsidR="00ED01E1">
          <w:rPr>
            <w:noProof/>
            <w:webHidden/>
          </w:rPr>
          <w:fldChar w:fldCharType="end"/>
        </w:r>
      </w:hyperlink>
    </w:p>
    <w:p w14:paraId="3EDF9ED7" w14:textId="656F0973" w:rsidR="00ED01E1" w:rsidRDefault="0092752D">
      <w:pPr>
        <w:pStyle w:val="TOC2"/>
        <w:tabs>
          <w:tab w:val="right" w:leader="dot" w:pos="10160"/>
        </w:tabs>
        <w:rPr>
          <w:rFonts w:asciiTheme="minorHAnsi" w:hAnsiTheme="minorHAnsi"/>
          <w:noProof/>
          <w:sz w:val="22"/>
          <w:lang w:val="en-CA" w:eastAsia="en-CA"/>
        </w:rPr>
      </w:pPr>
      <w:hyperlink w:anchor="_Toc30409508" w:history="1">
        <w:r w:rsidR="00ED01E1" w:rsidRPr="00EE42C2">
          <w:rPr>
            <w:rStyle w:val="Hyperlink"/>
            <w:noProof/>
          </w:rPr>
          <w:t>Operative site:</w:t>
        </w:r>
        <w:r w:rsidR="00ED01E1">
          <w:rPr>
            <w:noProof/>
            <w:webHidden/>
          </w:rPr>
          <w:tab/>
        </w:r>
        <w:r w:rsidR="00ED01E1">
          <w:rPr>
            <w:noProof/>
            <w:webHidden/>
          </w:rPr>
          <w:fldChar w:fldCharType="begin"/>
        </w:r>
        <w:r w:rsidR="00ED01E1">
          <w:rPr>
            <w:noProof/>
            <w:webHidden/>
          </w:rPr>
          <w:instrText xml:space="preserve"> PAGEREF _Toc30409508 \h </w:instrText>
        </w:r>
        <w:r w:rsidR="00ED01E1">
          <w:rPr>
            <w:noProof/>
            <w:webHidden/>
          </w:rPr>
        </w:r>
        <w:r w:rsidR="00ED01E1">
          <w:rPr>
            <w:noProof/>
            <w:webHidden/>
          </w:rPr>
          <w:fldChar w:fldCharType="separate"/>
        </w:r>
        <w:r>
          <w:rPr>
            <w:noProof/>
            <w:webHidden/>
          </w:rPr>
          <w:t>18</w:t>
        </w:r>
        <w:r w:rsidR="00ED01E1">
          <w:rPr>
            <w:noProof/>
            <w:webHidden/>
          </w:rPr>
          <w:fldChar w:fldCharType="end"/>
        </w:r>
      </w:hyperlink>
    </w:p>
    <w:p w14:paraId="23DD7972" w14:textId="463EB4CE" w:rsidR="00ED01E1" w:rsidRDefault="0092752D">
      <w:pPr>
        <w:pStyle w:val="TOC2"/>
        <w:tabs>
          <w:tab w:val="right" w:leader="dot" w:pos="10160"/>
        </w:tabs>
        <w:rPr>
          <w:rFonts w:asciiTheme="minorHAnsi" w:hAnsiTheme="minorHAnsi"/>
          <w:noProof/>
          <w:sz w:val="22"/>
          <w:lang w:val="en-CA" w:eastAsia="en-CA"/>
        </w:rPr>
      </w:pPr>
      <w:hyperlink w:anchor="_Toc30409509" w:history="1">
        <w:r w:rsidR="00ED01E1" w:rsidRPr="00EE42C2">
          <w:rPr>
            <w:rStyle w:val="Hyperlink"/>
            <w:noProof/>
          </w:rPr>
          <w:t>Rehabilitation information after surgery</w:t>
        </w:r>
        <w:r w:rsidR="00ED01E1">
          <w:rPr>
            <w:noProof/>
            <w:webHidden/>
          </w:rPr>
          <w:tab/>
        </w:r>
        <w:r w:rsidR="00ED01E1">
          <w:rPr>
            <w:noProof/>
            <w:webHidden/>
          </w:rPr>
          <w:fldChar w:fldCharType="begin"/>
        </w:r>
        <w:r w:rsidR="00ED01E1">
          <w:rPr>
            <w:noProof/>
            <w:webHidden/>
          </w:rPr>
          <w:instrText xml:space="preserve"> PAGEREF _Toc30409509 \h </w:instrText>
        </w:r>
        <w:r w:rsidR="00ED01E1">
          <w:rPr>
            <w:noProof/>
            <w:webHidden/>
          </w:rPr>
        </w:r>
        <w:r w:rsidR="00ED01E1">
          <w:rPr>
            <w:noProof/>
            <w:webHidden/>
          </w:rPr>
          <w:fldChar w:fldCharType="separate"/>
        </w:r>
        <w:r>
          <w:rPr>
            <w:noProof/>
            <w:webHidden/>
          </w:rPr>
          <w:t>19</w:t>
        </w:r>
        <w:r w:rsidR="00ED01E1">
          <w:rPr>
            <w:noProof/>
            <w:webHidden/>
          </w:rPr>
          <w:fldChar w:fldCharType="end"/>
        </w:r>
      </w:hyperlink>
    </w:p>
    <w:p w14:paraId="0288CE01" w14:textId="35106F2D" w:rsidR="00ED01E1" w:rsidRDefault="0092752D">
      <w:pPr>
        <w:pStyle w:val="TOC1"/>
        <w:tabs>
          <w:tab w:val="right" w:leader="dot" w:pos="10160"/>
        </w:tabs>
        <w:rPr>
          <w:rFonts w:asciiTheme="minorHAnsi" w:hAnsiTheme="minorHAnsi"/>
          <w:b w:val="0"/>
          <w:noProof/>
          <w:sz w:val="22"/>
          <w:lang w:val="en-CA" w:eastAsia="en-CA" w:bidi="ar-SA"/>
        </w:rPr>
      </w:pPr>
      <w:hyperlink w:anchor="_Toc30409510" w:history="1">
        <w:r w:rsidR="00ED01E1" w:rsidRPr="00EE42C2">
          <w:rPr>
            <w:rStyle w:val="Hyperlink"/>
            <w:noProof/>
          </w:rPr>
          <w:t>Goals of rehabilitation after surgery and follow up requirements</w:t>
        </w:r>
        <w:r w:rsidR="00ED01E1">
          <w:rPr>
            <w:noProof/>
            <w:webHidden/>
          </w:rPr>
          <w:tab/>
        </w:r>
        <w:r w:rsidR="00ED01E1">
          <w:rPr>
            <w:noProof/>
            <w:webHidden/>
          </w:rPr>
          <w:fldChar w:fldCharType="begin"/>
        </w:r>
        <w:r w:rsidR="00ED01E1">
          <w:rPr>
            <w:noProof/>
            <w:webHidden/>
          </w:rPr>
          <w:instrText xml:space="preserve"> PAGEREF _Toc30409510 \h </w:instrText>
        </w:r>
        <w:r w:rsidR="00ED01E1">
          <w:rPr>
            <w:noProof/>
            <w:webHidden/>
          </w:rPr>
        </w:r>
        <w:r w:rsidR="00ED01E1">
          <w:rPr>
            <w:noProof/>
            <w:webHidden/>
          </w:rPr>
          <w:fldChar w:fldCharType="separate"/>
        </w:r>
        <w:r>
          <w:rPr>
            <w:noProof/>
            <w:webHidden/>
          </w:rPr>
          <w:t>20</w:t>
        </w:r>
        <w:r w:rsidR="00ED01E1">
          <w:rPr>
            <w:noProof/>
            <w:webHidden/>
          </w:rPr>
          <w:fldChar w:fldCharType="end"/>
        </w:r>
      </w:hyperlink>
    </w:p>
    <w:p w14:paraId="5553A9B2" w14:textId="75CD6B6B" w:rsidR="00ED01E1" w:rsidRDefault="0092752D">
      <w:pPr>
        <w:pStyle w:val="TOC2"/>
        <w:tabs>
          <w:tab w:val="right" w:leader="dot" w:pos="10160"/>
        </w:tabs>
        <w:rPr>
          <w:rFonts w:asciiTheme="minorHAnsi" w:hAnsiTheme="minorHAnsi"/>
          <w:noProof/>
          <w:sz w:val="22"/>
          <w:lang w:val="en-CA" w:eastAsia="en-CA"/>
        </w:rPr>
      </w:pPr>
      <w:hyperlink w:anchor="_Toc30409511" w:history="1">
        <w:r w:rsidR="00ED01E1" w:rsidRPr="00EE42C2">
          <w:rPr>
            <w:rStyle w:val="Hyperlink"/>
            <w:noProof/>
          </w:rPr>
          <w:t>PCL Post-Op Exercises weeks 1-2</w:t>
        </w:r>
        <w:r w:rsidR="00ED01E1">
          <w:rPr>
            <w:noProof/>
            <w:webHidden/>
          </w:rPr>
          <w:tab/>
        </w:r>
        <w:r w:rsidR="00ED01E1">
          <w:rPr>
            <w:noProof/>
            <w:webHidden/>
          </w:rPr>
          <w:fldChar w:fldCharType="begin"/>
        </w:r>
        <w:r w:rsidR="00ED01E1">
          <w:rPr>
            <w:noProof/>
            <w:webHidden/>
          </w:rPr>
          <w:instrText xml:space="preserve"> PAGEREF _Toc30409511 \h </w:instrText>
        </w:r>
        <w:r w:rsidR="00ED01E1">
          <w:rPr>
            <w:noProof/>
            <w:webHidden/>
          </w:rPr>
        </w:r>
        <w:r w:rsidR="00ED01E1">
          <w:rPr>
            <w:noProof/>
            <w:webHidden/>
          </w:rPr>
          <w:fldChar w:fldCharType="separate"/>
        </w:r>
        <w:r>
          <w:rPr>
            <w:noProof/>
            <w:webHidden/>
          </w:rPr>
          <w:t>24</w:t>
        </w:r>
        <w:r w:rsidR="00ED01E1">
          <w:rPr>
            <w:noProof/>
            <w:webHidden/>
          </w:rPr>
          <w:fldChar w:fldCharType="end"/>
        </w:r>
      </w:hyperlink>
    </w:p>
    <w:p w14:paraId="05A1E763" w14:textId="3DA1C504" w:rsidR="00ED01E1" w:rsidRDefault="0092752D">
      <w:pPr>
        <w:pStyle w:val="TOC1"/>
        <w:tabs>
          <w:tab w:val="right" w:leader="dot" w:pos="10160"/>
        </w:tabs>
        <w:rPr>
          <w:rFonts w:asciiTheme="minorHAnsi" w:hAnsiTheme="minorHAnsi"/>
          <w:b w:val="0"/>
          <w:noProof/>
          <w:sz w:val="22"/>
          <w:lang w:val="en-CA" w:eastAsia="en-CA" w:bidi="ar-SA"/>
        </w:rPr>
      </w:pPr>
      <w:hyperlink w:anchor="_Toc30409512" w:history="1">
        <w:r w:rsidR="00ED01E1" w:rsidRPr="00EE42C2">
          <w:rPr>
            <w:rStyle w:val="Hyperlink"/>
            <w:noProof/>
            <w:sz w:val="40"/>
            <w:szCs w:val="40"/>
          </w:rPr>
          <w:sym w:font="Wingdings 2" w:char="F0A3"/>
        </w:r>
        <w:r w:rsidR="00ED01E1" w:rsidRPr="00EE42C2">
          <w:rPr>
            <w:rStyle w:val="Hyperlink"/>
            <w:noProof/>
          </w:rPr>
          <w:t xml:space="preserve"> Anterior cruciate ligament reconstruction</w:t>
        </w:r>
        <w:r w:rsidR="00ED01E1">
          <w:rPr>
            <w:noProof/>
            <w:webHidden/>
          </w:rPr>
          <w:tab/>
        </w:r>
        <w:r w:rsidR="00ED01E1">
          <w:rPr>
            <w:noProof/>
            <w:webHidden/>
          </w:rPr>
          <w:fldChar w:fldCharType="begin"/>
        </w:r>
        <w:r w:rsidR="00ED01E1">
          <w:rPr>
            <w:noProof/>
            <w:webHidden/>
          </w:rPr>
          <w:instrText xml:space="preserve"> PAGEREF _Toc30409512 \h </w:instrText>
        </w:r>
        <w:r w:rsidR="00ED01E1">
          <w:rPr>
            <w:noProof/>
            <w:webHidden/>
          </w:rPr>
        </w:r>
        <w:r w:rsidR="00ED01E1">
          <w:rPr>
            <w:noProof/>
            <w:webHidden/>
          </w:rPr>
          <w:fldChar w:fldCharType="separate"/>
        </w:r>
        <w:r>
          <w:rPr>
            <w:noProof/>
            <w:webHidden/>
          </w:rPr>
          <w:t>25</w:t>
        </w:r>
        <w:r w:rsidR="00ED01E1">
          <w:rPr>
            <w:noProof/>
            <w:webHidden/>
          </w:rPr>
          <w:fldChar w:fldCharType="end"/>
        </w:r>
      </w:hyperlink>
    </w:p>
    <w:p w14:paraId="2F3683A7" w14:textId="38318912" w:rsidR="00ED01E1" w:rsidRDefault="0092752D">
      <w:pPr>
        <w:pStyle w:val="TOC2"/>
        <w:tabs>
          <w:tab w:val="right" w:leader="dot" w:pos="10160"/>
        </w:tabs>
        <w:rPr>
          <w:rFonts w:asciiTheme="minorHAnsi" w:hAnsiTheme="minorHAnsi"/>
          <w:noProof/>
          <w:sz w:val="22"/>
          <w:lang w:val="en-CA" w:eastAsia="en-CA"/>
        </w:rPr>
      </w:pPr>
      <w:hyperlink w:anchor="_Toc30409513" w:history="1">
        <w:r w:rsidR="00ED01E1" w:rsidRPr="00EE42C2">
          <w:rPr>
            <w:rStyle w:val="Hyperlink"/>
            <w:noProof/>
          </w:rPr>
          <w:t>While waiting for surgery:</w:t>
        </w:r>
        <w:r w:rsidR="00ED01E1">
          <w:rPr>
            <w:noProof/>
            <w:webHidden/>
          </w:rPr>
          <w:tab/>
        </w:r>
        <w:r w:rsidR="00ED01E1">
          <w:rPr>
            <w:noProof/>
            <w:webHidden/>
          </w:rPr>
          <w:fldChar w:fldCharType="begin"/>
        </w:r>
        <w:r w:rsidR="00ED01E1">
          <w:rPr>
            <w:noProof/>
            <w:webHidden/>
          </w:rPr>
          <w:instrText xml:space="preserve"> PAGEREF _Toc30409513 \h </w:instrText>
        </w:r>
        <w:r w:rsidR="00ED01E1">
          <w:rPr>
            <w:noProof/>
            <w:webHidden/>
          </w:rPr>
        </w:r>
        <w:r w:rsidR="00ED01E1">
          <w:rPr>
            <w:noProof/>
            <w:webHidden/>
          </w:rPr>
          <w:fldChar w:fldCharType="separate"/>
        </w:r>
        <w:r>
          <w:rPr>
            <w:noProof/>
            <w:webHidden/>
          </w:rPr>
          <w:t>25</w:t>
        </w:r>
        <w:r w:rsidR="00ED01E1">
          <w:rPr>
            <w:noProof/>
            <w:webHidden/>
          </w:rPr>
          <w:fldChar w:fldCharType="end"/>
        </w:r>
      </w:hyperlink>
    </w:p>
    <w:p w14:paraId="59656A78" w14:textId="24B89441" w:rsidR="00ED01E1" w:rsidRDefault="0092752D">
      <w:pPr>
        <w:pStyle w:val="TOC2"/>
        <w:tabs>
          <w:tab w:val="right" w:leader="dot" w:pos="10160"/>
        </w:tabs>
        <w:rPr>
          <w:rFonts w:asciiTheme="minorHAnsi" w:hAnsiTheme="minorHAnsi"/>
          <w:noProof/>
          <w:sz w:val="22"/>
          <w:lang w:val="en-CA" w:eastAsia="en-CA"/>
        </w:rPr>
      </w:pPr>
      <w:hyperlink w:anchor="_Toc30409514" w:history="1">
        <w:r w:rsidR="00ED01E1" w:rsidRPr="00EE42C2">
          <w:rPr>
            <w:rStyle w:val="Hyperlink"/>
            <w:noProof/>
          </w:rPr>
          <w:t>Before surgery checklist:</w:t>
        </w:r>
        <w:r w:rsidR="00ED01E1">
          <w:rPr>
            <w:noProof/>
            <w:webHidden/>
          </w:rPr>
          <w:tab/>
        </w:r>
        <w:r w:rsidR="00ED01E1">
          <w:rPr>
            <w:noProof/>
            <w:webHidden/>
          </w:rPr>
          <w:fldChar w:fldCharType="begin"/>
        </w:r>
        <w:r w:rsidR="00ED01E1">
          <w:rPr>
            <w:noProof/>
            <w:webHidden/>
          </w:rPr>
          <w:instrText xml:space="preserve"> PAGEREF _Toc30409514 \h </w:instrText>
        </w:r>
        <w:r w:rsidR="00ED01E1">
          <w:rPr>
            <w:noProof/>
            <w:webHidden/>
          </w:rPr>
        </w:r>
        <w:r w:rsidR="00ED01E1">
          <w:rPr>
            <w:noProof/>
            <w:webHidden/>
          </w:rPr>
          <w:fldChar w:fldCharType="separate"/>
        </w:r>
        <w:r>
          <w:rPr>
            <w:noProof/>
            <w:webHidden/>
          </w:rPr>
          <w:t>25</w:t>
        </w:r>
        <w:r w:rsidR="00ED01E1">
          <w:rPr>
            <w:noProof/>
            <w:webHidden/>
          </w:rPr>
          <w:fldChar w:fldCharType="end"/>
        </w:r>
      </w:hyperlink>
    </w:p>
    <w:p w14:paraId="22B25E67" w14:textId="4FEAE579" w:rsidR="00ED01E1" w:rsidRDefault="0092752D">
      <w:pPr>
        <w:pStyle w:val="TOC2"/>
        <w:tabs>
          <w:tab w:val="right" w:leader="dot" w:pos="10160"/>
        </w:tabs>
        <w:rPr>
          <w:rFonts w:asciiTheme="minorHAnsi" w:hAnsiTheme="minorHAnsi"/>
          <w:noProof/>
          <w:sz w:val="22"/>
          <w:lang w:val="en-CA" w:eastAsia="en-CA"/>
        </w:rPr>
      </w:pPr>
      <w:hyperlink w:anchor="_Toc30409515" w:history="1">
        <w:r w:rsidR="00ED01E1" w:rsidRPr="00EE42C2">
          <w:rPr>
            <w:rStyle w:val="Hyperlink"/>
            <w:noProof/>
          </w:rPr>
          <w:t>Day of surgery:</w:t>
        </w:r>
        <w:r w:rsidR="00ED01E1">
          <w:rPr>
            <w:noProof/>
            <w:webHidden/>
          </w:rPr>
          <w:tab/>
        </w:r>
        <w:r w:rsidR="00ED01E1">
          <w:rPr>
            <w:noProof/>
            <w:webHidden/>
          </w:rPr>
          <w:fldChar w:fldCharType="begin"/>
        </w:r>
        <w:r w:rsidR="00ED01E1">
          <w:rPr>
            <w:noProof/>
            <w:webHidden/>
          </w:rPr>
          <w:instrText xml:space="preserve"> PAGEREF _Toc30409515 \h </w:instrText>
        </w:r>
        <w:r w:rsidR="00ED01E1">
          <w:rPr>
            <w:noProof/>
            <w:webHidden/>
          </w:rPr>
        </w:r>
        <w:r w:rsidR="00ED01E1">
          <w:rPr>
            <w:noProof/>
            <w:webHidden/>
          </w:rPr>
          <w:fldChar w:fldCharType="separate"/>
        </w:r>
        <w:r>
          <w:rPr>
            <w:noProof/>
            <w:webHidden/>
          </w:rPr>
          <w:t>25</w:t>
        </w:r>
        <w:r w:rsidR="00ED01E1">
          <w:rPr>
            <w:noProof/>
            <w:webHidden/>
          </w:rPr>
          <w:fldChar w:fldCharType="end"/>
        </w:r>
      </w:hyperlink>
    </w:p>
    <w:p w14:paraId="2FDC62F8" w14:textId="12E5AE87" w:rsidR="00ED01E1" w:rsidRDefault="0092752D">
      <w:pPr>
        <w:pStyle w:val="TOC2"/>
        <w:tabs>
          <w:tab w:val="right" w:leader="dot" w:pos="10160"/>
        </w:tabs>
        <w:rPr>
          <w:rFonts w:asciiTheme="minorHAnsi" w:hAnsiTheme="minorHAnsi"/>
          <w:noProof/>
          <w:sz w:val="22"/>
          <w:lang w:val="en-CA" w:eastAsia="en-CA"/>
        </w:rPr>
      </w:pPr>
      <w:hyperlink w:anchor="_Toc30409516" w:history="1">
        <w:r w:rsidR="00ED01E1" w:rsidRPr="00EE42C2">
          <w:rPr>
            <w:rStyle w:val="Hyperlink"/>
            <w:noProof/>
          </w:rPr>
          <w:t>Pain:</w:t>
        </w:r>
        <w:r w:rsidR="00ED01E1">
          <w:rPr>
            <w:noProof/>
            <w:webHidden/>
          </w:rPr>
          <w:tab/>
        </w:r>
        <w:r w:rsidR="00ED01E1">
          <w:rPr>
            <w:noProof/>
            <w:webHidden/>
          </w:rPr>
          <w:fldChar w:fldCharType="begin"/>
        </w:r>
        <w:r w:rsidR="00ED01E1">
          <w:rPr>
            <w:noProof/>
            <w:webHidden/>
          </w:rPr>
          <w:instrText xml:space="preserve"> PAGEREF _Toc30409516 \h </w:instrText>
        </w:r>
        <w:r w:rsidR="00ED01E1">
          <w:rPr>
            <w:noProof/>
            <w:webHidden/>
          </w:rPr>
        </w:r>
        <w:r w:rsidR="00ED01E1">
          <w:rPr>
            <w:noProof/>
            <w:webHidden/>
          </w:rPr>
          <w:fldChar w:fldCharType="separate"/>
        </w:r>
        <w:r>
          <w:rPr>
            <w:noProof/>
            <w:webHidden/>
          </w:rPr>
          <w:t>25</w:t>
        </w:r>
        <w:r w:rsidR="00ED01E1">
          <w:rPr>
            <w:noProof/>
            <w:webHidden/>
          </w:rPr>
          <w:fldChar w:fldCharType="end"/>
        </w:r>
      </w:hyperlink>
    </w:p>
    <w:p w14:paraId="34CD9DDC" w14:textId="148FCFF9" w:rsidR="00ED01E1" w:rsidRDefault="0092752D">
      <w:pPr>
        <w:pStyle w:val="TOC2"/>
        <w:tabs>
          <w:tab w:val="right" w:leader="dot" w:pos="10160"/>
        </w:tabs>
        <w:rPr>
          <w:rFonts w:asciiTheme="minorHAnsi" w:hAnsiTheme="minorHAnsi"/>
          <w:noProof/>
          <w:sz w:val="22"/>
          <w:lang w:val="en-CA" w:eastAsia="en-CA"/>
        </w:rPr>
      </w:pPr>
      <w:hyperlink w:anchor="_Toc30409517" w:history="1">
        <w:r w:rsidR="00ED01E1" w:rsidRPr="00EE42C2">
          <w:rPr>
            <w:rStyle w:val="Hyperlink"/>
            <w:noProof/>
          </w:rPr>
          <w:t>Operative site:</w:t>
        </w:r>
        <w:r w:rsidR="00ED01E1">
          <w:rPr>
            <w:noProof/>
            <w:webHidden/>
          </w:rPr>
          <w:tab/>
        </w:r>
        <w:r w:rsidR="00ED01E1">
          <w:rPr>
            <w:noProof/>
            <w:webHidden/>
          </w:rPr>
          <w:fldChar w:fldCharType="begin"/>
        </w:r>
        <w:r w:rsidR="00ED01E1">
          <w:rPr>
            <w:noProof/>
            <w:webHidden/>
          </w:rPr>
          <w:instrText xml:space="preserve"> PAGEREF _Toc30409517 \h </w:instrText>
        </w:r>
        <w:r w:rsidR="00ED01E1">
          <w:rPr>
            <w:noProof/>
            <w:webHidden/>
          </w:rPr>
        </w:r>
        <w:r w:rsidR="00ED01E1">
          <w:rPr>
            <w:noProof/>
            <w:webHidden/>
          </w:rPr>
          <w:fldChar w:fldCharType="separate"/>
        </w:r>
        <w:r>
          <w:rPr>
            <w:noProof/>
            <w:webHidden/>
          </w:rPr>
          <w:t>25</w:t>
        </w:r>
        <w:r w:rsidR="00ED01E1">
          <w:rPr>
            <w:noProof/>
            <w:webHidden/>
          </w:rPr>
          <w:fldChar w:fldCharType="end"/>
        </w:r>
      </w:hyperlink>
    </w:p>
    <w:p w14:paraId="4F2DCBA0" w14:textId="2D4BF0BF" w:rsidR="00ED01E1" w:rsidRDefault="0092752D">
      <w:pPr>
        <w:pStyle w:val="TOC2"/>
        <w:tabs>
          <w:tab w:val="right" w:leader="dot" w:pos="10160"/>
        </w:tabs>
        <w:rPr>
          <w:rFonts w:asciiTheme="minorHAnsi" w:hAnsiTheme="minorHAnsi"/>
          <w:noProof/>
          <w:sz w:val="22"/>
          <w:lang w:val="en-CA" w:eastAsia="en-CA"/>
        </w:rPr>
      </w:pPr>
      <w:hyperlink w:anchor="_Toc30409518" w:history="1">
        <w:r w:rsidR="00ED01E1" w:rsidRPr="00EE42C2">
          <w:rPr>
            <w:rStyle w:val="Hyperlink"/>
            <w:noProof/>
          </w:rPr>
          <w:t>Rehabilitation information after surgery</w:t>
        </w:r>
        <w:r w:rsidR="00ED01E1">
          <w:rPr>
            <w:noProof/>
            <w:webHidden/>
          </w:rPr>
          <w:tab/>
        </w:r>
        <w:r w:rsidR="00ED01E1">
          <w:rPr>
            <w:noProof/>
            <w:webHidden/>
          </w:rPr>
          <w:fldChar w:fldCharType="begin"/>
        </w:r>
        <w:r w:rsidR="00ED01E1">
          <w:rPr>
            <w:noProof/>
            <w:webHidden/>
          </w:rPr>
          <w:instrText xml:space="preserve"> PAGEREF _Toc30409518 \h </w:instrText>
        </w:r>
        <w:r w:rsidR="00ED01E1">
          <w:rPr>
            <w:noProof/>
            <w:webHidden/>
          </w:rPr>
        </w:r>
        <w:r w:rsidR="00ED01E1">
          <w:rPr>
            <w:noProof/>
            <w:webHidden/>
          </w:rPr>
          <w:fldChar w:fldCharType="separate"/>
        </w:r>
        <w:r>
          <w:rPr>
            <w:noProof/>
            <w:webHidden/>
          </w:rPr>
          <w:t>25</w:t>
        </w:r>
        <w:r w:rsidR="00ED01E1">
          <w:rPr>
            <w:noProof/>
            <w:webHidden/>
          </w:rPr>
          <w:fldChar w:fldCharType="end"/>
        </w:r>
      </w:hyperlink>
    </w:p>
    <w:p w14:paraId="2AE996A3" w14:textId="52985FFB" w:rsidR="00ED01E1" w:rsidRDefault="0092752D">
      <w:pPr>
        <w:pStyle w:val="TOC2"/>
        <w:tabs>
          <w:tab w:val="right" w:leader="dot" w:pos="10160"/>
        </w:tabs>
        <w:rPr>
          <w:rFonts w:asciiTheme="minorHAnsi" w:hAnsiTheme="minorHAnsi"/>
          <w:noProof/>
          <w:sz w:val="22"/>
          <w:lang w:val="en-CA" w:eastAsia="en-CA"/>
        </w:rPr>
      </w:pPr>
      <w:hyperlink w:anchor="_Toc30409519" w:history="1">
        <w:r w:rsidR="00ED01E1" w:rsidRPr="00EE42C2">
          <w:rPr>
            <w:rStyle w:val="Hyperlink"/>
            <w:noProof/>
          </w:rPr>
          <w:t>ACL Graft</w:t>
        </w:r>
        <w:r w:rsidR="00ED01E1">
          <w:rPr>
            <w:noProof/>
            <w:webHidden/>
          </w:rPr>
          <w:tab/>
        </w:r>
        <w:r w:rsidR="00ED01E1">
          <w:rPr>
            <w:noProof/>
            <w:webHidden/>
          </w:rPr>
          <w:fldChar w:fldCharType="begin"/>
        </w:r>
        <w:r w:rsidR="00ED01E1">
          <w:rPr>
            <w:noProof/>
            <w:webHidden/>
          </w:rPr>
          <w:instrText xml:space="preserve"> PAGEREF _Toc30409519 \h </w:instrText>
        </w:r>
        <w:r w:rsidR="00ED01E1">
          <w:rPr>
            <w:noProof/>
            <w:webHidden/>
          </w:rPr>
        </w:r>
        <w:r w:rsidR="00ED01E1">
          <w:rPr>
            <w:noProof/>
            <w:webHidden/>
          </w:rPr>
          <w:fldChar w:fldCharType="separate"/>
        </w:r>
        <w:r>
          <w:rPr>
            <w:noProof/>
            <w:webHidden/>
          </w:rPr>
          <w:t>26</w:t>
        </w:r>
        <w:r w:rsidR="00ED01E1">
          <w:rPr>
            <w:noProof/>
            <w:webHidden/>
          </w:rPr>
          <w:fldChar w:fldCharType="end"/>
        </w:r>
      </w:hyperlink>
    </w:p>
    <w:p w14:paraId="5E44B910" w14:textId="35F1A5E6" w:rsidR="00ED01E1" w:rsidRDefault="0092752D">
      <w:pPr>
        <w:pStyle w:val="TOC1"/>
        <w:tabs>
          <w:tab w:val="right" w:leader="dot" w:pos="10160"/>
        </w:tabs>
        <w:rPr>
          <w:rFonts w:asciiTheme="minorHAnsi" w:hAnsiTheme="minorHAnsi"/>
          <w:b w:val="0"/>
          <w:noProof/>
          <w:sz w:val="22"/>
          <w:lang w:val="en-CA" w:eastAsia="en-CA" w:bidi="ar-SA"/>
        </w:rPr>
      </w:pPr>
      <w:hyperlink w:anchor="_Toc30409520" w:history="1">
        <w:r w:rsidR="00ED01E1" w:rsidRPr="00EE42C2">
          <w:rPr>
            <w:rStyle w:val="Hyperlink"/>
            <w:noProof/>
          </w:rPr>
          <w:t>Goals of rehabilitation after surgery and follow up requirements</w:t>
        </w:r>
        <w:r w:rsidR="00ED01E1">
          <w:rPr>
            <w:noProof/>
            <w:webHidden/>
          </w:rPr>
          <w:tab/>
        </w:r>
        <w:r w:rsidR="00ED01E1">
          <w:rPr>
            <w:noProof/>
            <w:webHidden/>
          </w:rPr>
          <w:fldChar w:fldCharType="begin"/>
        </w:r>
        <w:r w:rsidR="00ED01E1">
          <w:rPr>
            <w:noProof/>
            <w:webHidden/>
          </w:rPr>
          <w:instrText xml:space="preserve"> PAGEREF _Toc30409520 \h </w:instrText>
        </w:r>
        <w:r w:rsidR="00ED01E1">
          <w:rPr>
            <w:noProof/>
            <w:webHidden/>
          </w:rPr>
        </w:r>
        <w:r w:rsidR="00ED01E1">
          <w:rPr>
            <w:noProof/>
            <w:webHidden/>
          </w:rPr>
          <w:fldChar w:fldCharType="separate"/>
        </w:r>
        <w:r>
          <w:rPr>
            <w:noProof/>
            <w:webHidden/>
          </w:rPr>
          <w:t>26</w:t>
        </w:r>
        <w:r w:rsidR="00ED01E1">
          <w:rPr>
            <w:noProof/>
            <w:webHidden/>
          </w:rPr>
          <w:fldChar w:fldCharType="end"/>
        </w:r>
      </w:hyperlink>
    </w:p>
    <w:p w14:paraId="0D7C9074" w14:textId="5E95E616" w:rsidR="00ED01E1" w:rsidRDefault="0092752D">
      <w:pPr>
        <w:pStyle w:val="TOC2"/>
        <w:tabs>
          <w:tab w:val="right" w:leader="dot" w:pos="10160"/>
        </w:tabs>
        <w:rPr>
          <w:rFonts w:asciiTheme="minorHAnsi" w:hAnsiTheme="minorHAnsi"/>
          <w:noProof/>
          <w:sz w:val="22"/>
          <w:lang w:val="en-CA" w:eastAsia="en-CA"/>
        </w:rPr>
      </w:pPr>
      <w:hyperlink w:anchor="_Toc30409521" w:history="1">
        <w:r w:rsidR="00ED01E1" w:rsidRPr="00EE42C2">
          <w:rPr>
            <w:rStyle w:val="Hyperlink"/>
            <w:noProof/>
            <w:lang w:val="en-CA"/>
          </w:rPr>
          <w:t>ACL post-op exercises weeks 1</w:t>
        </w:r>
        <w:r w:rsidR="00ED01E1">
          <w:rPr>
            <w:noProof/>
            <w:webHidden/>
          </w:rPr>
          <w:tab/>
        </w:r>
        <w:r w:rsidR="00ED01E1">
          <w:rPr>
            <w:noProof/>
            <w:webHidden/>
          </w:rPr>
          <w:fldChar w:fldCharType="begin"/>
        </w:r>
        <w:r w:rsidR="00ED01E1">
          <w:rPr>
            <w:noProof/>
            <w:webHidden/>
          </w:rPr>
          <w:instrText xml:space="preserve"> PAGEREF _Toc30409521 \h </w:instrText>
        </w:r>
        <w:r w:rsidR="00ED01E1">
          <w:rPr>
            <w:noProof/>
            <w:webHidden/>
          </w:rPr>
        </w:r>
        <w:r w:rsidR="00ED01E1">
          <w:rPr>
            <w:noProof/>
            <w:webHidden/>
          </w:rPr>
          <w:fldChar w:fldCharType="separate"/>
        </w:r>
        <w:r>
          <w:rPr>
            <w:noProof/>
            <w:webHidden/>
          </w:rPr>
          <w:t>31</w:t>
        </w:r>
        <w:r w:rsidR="00ED01E1">
          <w:rPr>
            <w:noProof/>
            <w:webHidden/>
          </w:rPr>
          <w:fldChar w:fldCharType="end"/>
        </w:r>
      </w:hyperlink>
    </w:p>
    <w:p w14:paraId="7EBE6C5B" w14:textId="5EAE7C8C" w:rsidR="00ED01E1" w:rsidRDefault="0092752D">
      <w:pPr>
        <w:pStyle w:val="TOC2"/>
        <w:tabs>
          <w:tab w:val="right" w:leader="dot" w:pos="10160"/>
        </w:tabs>
        <w:rPr>
          <w:rFonts w:asciiTheme="minorHAnsi" w:hAnsiTheme="minorHAnsi"/>
          <w:noProof/>
          <w:sz w:val="22"/>
          <w:lang w:val="en-CA" w:eastAsia="en-CA"/>
        </w:rPr>
      </w:pPr>
      <w:hyperlink w:anchor="_Toc30409522" w:history="1">
        <w:r w:rsidR="00ED01E1" w:rsidRPr="00EE42C2">
          <w:rPr>
            <w:rStyle w:val="Hyperlink"/>
            <w:noProof/>
          </w:rPr>
          <w:t>Post-op weeks 2-6</w:t>
        </w:r>
        <w:r w:rsidR="00ED01E1">
          <w:rPr>
            <w:noProof/>
            <w:webHidden/>
          </w:rPr>
          <w:tab/>
        </w:r>
        <w:r w:rsidR="00ED01E1">
          <w:rPr>
            <w:noProof/>
            <w:webHidden/>
          </w:rPr>
          <w:fldChar w:fldCharType="begin"/>
        </w:r>
        <w:r w:rsidR="00ED01E1">
          <w:rPr>
            <w:noProof/>
            <w:webHidden/>
          </w:rPr>
          <w:instrText xml:space="preserve"> PAGEREF _Toc30409522 \h </w:instrText>
        </w:r>
        <w:r w:rsidR="00ED01E1">
          <w:rPr>
            <w:noProof/>
            <w:webHidden/>
          </w:rPr>
        </w:r>
        <w:r w:rsidR="00ED01E1">
          <w:rPr>
            <w:noProof/>
            <w:webHidden/>
          </w:rPr>
          <w:fldChar w:fldCharType="separate"/>
        </w:r>
        <w:r>
          <w:rPr>
            <w:noProof/>
            <w:webHidden/>
          </w:rPr>
          <w:t>32</w:t>
        </w:r>
        <w:r w:rsidR="00ED01E1">
          <w:rPr>
            <w:noProof/>
            <w:webHidden/>
          </w:rPr>
          <w:fldChar w:fldCharType="end"/>
        </w:r>
      </w:hyperlink>
    </w:p>
    <w:p w14:paraId="6A4FE46E" w14:textId="2CD05286" w:rsidR="00ED01E1" w:rsidRDefault="0092752D">
      <w:pPr>
        <w:pStyle w:val="TOC1"/>
        <w:tabs>
          <w:tab w:val="left" w:pos="660"/>
          <w:tab w:val="right" w:leader="dot" w:pos="10160"/>
        </w:tabs>
        <w:rPr>
          <w:rFonts w:asciiTheme="minorHAnsi" w:hAnsiTheme="minorHAnsi"/>
          <w:b w:val="0"/>
          <w:noProof/>
          <w:sz w:val="22"/>
          <w:lang w:val="en-CA" w:eastAsia="en-CA" w:bidi="ar-SA"/>
        </w:rPr>
      </w:pPr>
      <w:hyperlink w:anchor="_Toc30409523" w:history="1">
        <w:r w:rsidR="00ED01E1" w:rsidRPr="00EE42C2">
          <w:rPr>
            <w:rStyle w:val="Hyperlink"/>
            <w:noProof/>
            <w:sz w:val="40"/>
            <w:szCs w:val="40"/>
          </w:rPr>
          <w:sym w:font="Wingdings 2" w:char="F0A3"/>
        </w:r>
        <w:r w:rsidR="00ED01E1" w:rsidRPr="00EE42C2">
          <w:rPr>
            <w:rStyle w:val="Hyperlink"/>
            <w:noProof/>
          </w:rPr>
          <w:t xml:space="preserve"> </w:t>
        </w:r>
        <w:r w:rsidR="00ED01E1">
          <w:rPr>
            <w:rFonts w:asciiTheme="minorHAnsi" w:hAnsiTheme="minorHAnsi"/>
            <w:b w:val="0"/>
            <w:noProof/>
            <w:sz w:val="22"/>
            <w:lang w:val="en-CA" w:eastAsia="en-CA" w:bidi="ar-SA"/>
          </w:rPr>
          <w:tab/>
        </w:r>
        <w:r w:rsidR="00ED01E1" w:rsidRPr="00EE42C2">
          <w:rPr>
            <w:rStyle w:val="Hyperlink"/>
            <w:noProof/>
          </w:rPr>
          <w:t>Osteotomy tibial/femoral rehabilitation protocol</w:t>
        </w:r>
        <w:r w:rsidR="00ED01E1">
          <w:rPr>
            <w:noProof/>
            <w:webHidden/>
          </w:rPr>
          <w:tab/>
        </w:r>
        <w:r w:rsidR="00ED01E1">
          <w:rPr>
            <w:noProof/>
            <w:webHidden/>
          </w:rPr>
          <w:fldChar w:fldCharType="begin"/>
        </w:r>
        <w:r w:rsidR="00ED01E1">
          <w:rPr>
            <w:noProof/>
            <w:webHidden/>
          </w:rPr>
          <w:instrText xml:space="preserve"> PAGEREF _Toc30409523 \h </w:instrText>
        </w:r>
        <w:r w:rsidR="00ED01E1">
          <w:rPr>
            <w:noProof/>
            <w:webHidden/>
          </w:rPr>
        </w:r>
        <w:r w:rsidR="00ED01E1">
          <w:rPr>
            <w:noProof/>
            <w:webHidden/>
          </w:rPr>
          <w:fldChar w:fldCharType="separate"/>
        </w:r>
        <w:r>
          <w:rPr>
            <w:noProof/>
            <w:webHidden/>
          </w:rPr>
          <w:t>33</w:t>
        </w:r>
        <w:r w:rsidR="00ED01E1">
          <w:rPr>
            <w:noProof/>
            <w:webHidden/>
          </w:rPr>
          <w:fldChar w:fldCharType="end"/>
        </w:r>
      </w:hyperlink>
    </w:p>
    <w:p w14:paraId="15FB3617" w14:textId="7F8C05C4" w:rsidR="00ED01E1" w:rsidRDefault="0092752D">
      <w:pPr>
        <w:pStyle w:val="TOC2"/>
        <w:tabs>
          <w:tab w:val="right" w:leader="dot" w:pos="10160"/>
        </w:tabs>
        <w:rPr>
          <w:rFonts w:asciiTheme="minorHAnsi" w:hAnsiTheme="minorHAnsi"/>
          <w:noProof/>
          <w:sz w:val="22"/>
          <w:lang w:val="en-CA" w:eastAsia="en-CA"/>
        </w:rPr>
      </w:pPr>
      <w:hyperlink w:anchor="_Toc30409524" w:history="1">
        <w:r w:rsidR="00ED01E1" w:rsidRPr="00EE42C2">
          <w:rPr>
            <w:rStyle w:val="Hyperlink"/>
            <w:noProof/>
          </w:rPr>
          <w:t>While waiting for surgery:</w:t>
        </w:r>
        <w:r w:rsidR="00ED01E1">
          <w:rPr>
            <w:noProof/>
            <w:webHidden/>
          </w:rPr>
          <w:tab/>
        </w:r>
        <w:r w:rsidR="00ED01E1">
          <w:rPr>
            <w:noProof/>
            <w:webHidden/>
          </w:rPr>
          <w:fldChar w:fldCharType="begin"/>
        </w:r>
        <w:r w:rsidR="00ED01E1">
          <w:rPr>
            <w:noProof/>
            <w:webHidden/>
          </w:rPr>
          <w:instrText xml:space="preserve"> PAGEREF _Toc30409524 \h </w:instrText>
        </w:r>
        <w:r w:rsidR="00ED01E1">
          <w:rPr>
            <w:noProof/>
            <w:webHidden/>
          </w:rPr>
        </w:r>
        <w:r w:rsidR="00ED01E1">
          <w:rPr>
            <w:noProof/>
            <w:webHidden/>
          </w:rPr>
          <w:fldChar w:fldCharType="separate"/>
        </w:r>
        <w:r>
          <w:rPr>
            <w:noProof/>
            <w:webHidden/>
          </w:rPr>
          <w:t>33</w:t>
        </w:r>
        <w:r w:rsidR="00ED01E1">
          <w:rPr>
            <w:noProof/>
            <w:webHidden/>
          </w:rPr>
          <w:fldChar w:fldCharType="end"/>
        </w:r>
      </w:hyperlink>
    </w:p>
    <w:p w14:paraId="6156D9EF" w14:textId="0352D67F" w:rsidR="00ED01E1" w:rsidRDefault="0092752D">
      <w:pPr>
        <w:pStyle w:val="TOC2"/>
        <w:tabs>
          <w:tab w:val="right" w:leader="dot" w:pos="10160"/>
        </w:tabs>
        <w:rPr>
          <w:rFonts w:asciiTheme="minorHAnsi" w:hAnsiTheme="minorHAnsi"/>
          <w:noProof/>
          <w:sz w:val="22"/>
          <w:lang w:val="en-CA" w:eastAsia="en-CA"/>
        </w:rPr>
      </w:pPr>
      <w:hyperlink w:anchor="_Toc30409525" w:history="1">
        <w:r w:rsidR="00ED01E1" w:rsidRPr="00EE42C2">
          <w:rPr>
            <w:rStyle w:val="Hyperlink"/>
            <w:noProof/>
          </w:rPr>
          <w:t>Before surgery checklist:</w:t>
        </w:r>
        <w:r w:rsidR="00ED01E1">
          <w:rPr>
            <w:noProof/>
            <w:webHidden/>
          </w:rPr>
          <w:tab/>
        </w:r>
        <w:r w:rsidR="00ED01E1">
          <w:rPr>
            <w:noProof/>
            <w:webHidden/>
          </w:rPr>
          <w:fldChar w:fldCharType="begin"/>
        </w:r>
        <w:r w:rsidR="00ED01E1">
          <w:rPr>
            <w:noProof/>
            <w:webHidden/>
          </w:rPr>
          <w:instrText xml:space="preserve"> PAGEREF _Toc30409525 \h </w:instrText>
        </w:r>
        <w:r w:rsidR="00ED01E1">
          <w:rPr>
            <w:noProof/>
            <w:webHidden/>
          </w:rPr>
        </w:r>
        <w:r w:rsidR="00ED01E1">
          <w:rPr>
            <w:noProof/>
            <w:webHidden/>
          </w:rPr>
          <w:fldChar w:fldCharType="separate"/>
        </w:r>
        <w:r>
          <w:rPr>
            <w:noProof/>
            <w:webHidden/>
          </w:rPr>
          <w:t>33</w:t>
        </w:r>
        <w:r w:rsidR="00ED01E1">
          <w:rPr>
            <w:noProof/>
            <w:webHidden/>
          </w:rPr>
          <w:fldChar w:fldCharType="end"/>
        </w:r>
      </w:hyperlink>
    </w:p>
    <w:p w14:paraId="5BF38DE6" w14:textId="1B3E5926" w:rsidR="00ED01E1" w:rsidRDefault="0092752D">
      <w:pPr>
        <w:pStyle w:val="TOC2"/>
        <w:tabs>
          <w:tab w:val="right" w:leader="dot" w:pos="10160"/>
        </w:tabs>
        <w:rPr>
          <w:rFonts w:asciiTheme="minorHAnsi" w:hAnsiTheme="minorHAnsi"/>
          <w:noProof/>
          <w:sz w:val="22"/>
          <w:lang w:val="en-CA" w:eastAsia="en-CA"/>
        </w:rPr>
      </w:pPr>
      <w:hyperlink w:anchor="_Toc30409526" w:history="1">
        <w:r w:rsidR="00ED01E1" w:rsidRPr="00EE42C2">
          <w:rPr>
            <w:rStyle w:val="Hyperlink"/>
            <w:noProof/>
          </w:rPr>
          <w:t>Hospital stay:</w:t>
        </w:r>
        <w:r w:rsidR="00ED01E1">
          <w:rPr>
            <w:noProof/>
            <w:webHidden/>
          </w:rPr>
          <w:tab/>
        </w:r>
        <w:r w:rsidR="00ED01E1">
          <w:rPr>
            <w:noProof/>
            <w:webHidden/>
          </w:rPr>
          <w:fldChar w:fldCharType="begin"/>
        </w:r>
        <w:r w:rsidR="00ED01E1">
          <w:rPr>
            <w:noProof/>
            <w:webHidden/>
          </w:rPr>
          <w:instrText xml:space="preserve"> PAGEREF _Toc30409526 \h </w:instrText>
        </w:r>
        <w:r w:rsidR="00ED01E1">
          <w:rPr>
            <w:noProof/>
            <w:webHidden/>
          </w:rPr>
        </w:r>
        <w:r w:rsidR="00ED01E1">
          <w:rPr>
            <w:noProof/>
            <w:webHidden/>
          </w:rPr>
          <w:fldChar w:fldCharType="separate"/>
        </w:r>
        <w:r>
          <w:rPr>
            <w:noProof/>
            <w:webHidden/>
          </w:rPr>
          <w:t>33</w:t>
        </w:r>
        <w:r w:rsidR="00ED01E1">
          <w:rPr>
            <w:noProof/>
            <w:webHidden/>
          </w:rPr>
          <w:fldChar w:fldCharType="end"/>
        </w:r>
      </w:hyperlink>
    </w:p>
    <w:p w14:paraId="299795DC" w14:textId="01588C35" w:rsidR="00ED01E1" w:rsidRDefault="0092752D">
      <w:pPr>
        <w:pStyle w:val="TOC2"/>
        <w:tabs>
          <w:tab w:val="right" w:leader="dot" w:pos="10160"/>
        </w:tabs>
        <w:rPr>
          <w:rFonts w:asciiTheme="minorHAnsi" w:hAnsiTheme="minorHAnsi"/>
          <w:noProof/>
          <w:sz w:val="22"/>
          <w:lang w:val="en-CA" w:eastAsia="en-CA"/>
        </w:rPr>
      </w:pPr>
      <w:hyperlink w:anchor="_Toc30409527" w:history="1">
        <w:r w:rsidR="00ED01E1" w:rsidRPr="00EE42C2">
          <w:rPr>
            <w:rStyle w:val="Hyperlink"/>
            <w:noProof/>
          </w:rPr>
          <w:t>Pain:</w:t>
        </w:r>
        <w:r w:rsidR="00ED01E1">
          <w:rPr>
            <w:noProof/>
            <w:webHidden/>
          </w:rPr>
          <w:tab/>
        </w:r>
        <w:r w:rsidR="00ED01E1">
          <w:rPr>
            <w:noProof/>
            <w:webHidden/>
          </w:rPr>
          <w:fldChar w:fldCharType="begin"/>
        </w:r>
        <w:r w:rsidR="00ED01E1">
          <w:rPr>
            <w:noProof/>
            <w:webHidden/>
          </w:rPr>
          <w:instrText xml:space="preserve"> PAGEREF _Toc30409527 \h </w:instrText>
        </w:r>
        <w:r w:rsidR="00ED01E1">
          <w:rPr>
            <w:noProof/>
            <w:webHidden/>
          </w:rPr>
        </w:r>
        <w:r w:rsidR="00ED01E1">
          <w:rPr>
            <w:noProof/>
            <w:webHidden/>
          </w:rPr>
          <w:fldChar w:fldCharType="separate"/>
        </w:r>
        <w:r>
          <w:rPr>
            <w:noProof/>
            <w:webHidden/>
          </w:rPr>
          <w:t>33</w:t>
        </w:r>
        <w:r w:rsidR="00ED01E1">
          <w:rPr>
            <w:noProof/>
            <w:webHidden/>
          </w:rPr>
          <w:fldChar w:fldCharType="end"/>
        </w:r>
      </w:hyperlink>
    </w:p>
    <w:p w14:paraId="375CE294" w14:textId="643893BA" w:rsidR="00ED01E1" w:rsidRDefault="0092752D">
      <w:pPr>
        <w:pStyle w:val="TOC2"/>
        <w:tabs>
          <w:tab w:val="right" w:leader="dot" w:pos="10160"/>
        </w:tabs>
        <w:rPr>
          <w:rFonts w:asciiTheme="minorHAnsi" w:hAnsiTheme="minorHAnsi"/>
          <w:noProof/>
          <w:sz w:val="22"/>
          <w:lang w:val="en-CA" w:eastAsia="en-CA"/>
        </w:rPr>
      </w:pPr>
      <w:hyperlink w:anchor="_Toc30409528" w:history="1">
        <w:r w:rsidR="00ED01E1" w:rsidRPr="00EE42C2">
          <w:rPr>
            <w:rStyle w:val="Hyperlink"/>
            <w:noProof/>
          </w:rPr>
          <w:t>Operative site:</w:t>
        </w:r>
        <w:r w:rsidR="00ED01E1">
          <w:rPr>
            <w:noProof/>
            <w:webHidden/>
          </w:rPr>
          <w:tab/>
        </w:r>
        <w:r w:rsidR="00ED01E1">
          <w:rPr>
            <w:noProof/>
            <w:webHidden/>
          </w:rPr>
          <w:fldChar w:fldCharType="begin"/>
        </w:r>
        <w:r w:rsidR="00ED01E1">
          <w:rPr>
            <w:noProof/>
            <w:webHidden/>
          </w:rPr>
          <w:instrText xml:space="preserve"> PAGEREF _Toc30409528 \h </w:instrText>
        </w:r>
        <w:r w:rsidR="00ED01E1">
          <w:rPr>
            <w:noProof/>
            <w:webHidden/>
          </w:rPr>
        </w:r>
        <w:r w:rsidR="00ED01E1">
          <w:rPr>
            <w:noProof/>
            <w:webHidden/>
          </w:rPr>
          <w:fldChar w:fldCharType="separate"/>
        </w:r>
        <w:r>
          <w:rPr>
            <w:noProof/>
            <w:webHidden/>
          </w:rPr>
          <w:t>33</w:t>
        </w:r>
        <w:r w:rsidR="00ED01E1">
          <w:rPr>
            <w:noProof/>
            <w:webHidden/>
          </w:rPr>
          <w:fldChar w:fldCharType="end"/>
        </w:r>
      </w:hyperlink>
    </w:p>
    <w:p w14:paraId="016D1073" w14:textId="26AF098D" w:rsidR="00ED01E1" w:rsidRDefault="0092752D">
      <w:pPr>
        <w:pStyle w:val="TOC2"/>
        <w:tabs>
          <w:tab w:val="right" w:leader="dot" w:pos="10160"/>
        </w:tabs>
        <w:rPr>
          <w:rFonts w:asciiTheme="minorHAnsi" w:hAnsiTheme="minorHAnsi"/>
          <w:noProof/>
          <w:sz w:val="22"/>
          <w:lang w:val="en-CA" w:eastAsia="en-CA"/>
        </w:rPr>
      </w:pPr>
      <w:hyperlink w:anchor="_Toc30409529" w:history="1">
        <w:r w:rsidR="00ED01E1" w:rsidRPr="00EE42C2">
          <w:rPr>
            <w:rStyle w:val="Hyperlink"/>
            <w:noProof/>
          </w:rPr>
          <w:t>Rehabilitation information after surgery</w:t>
        </w:r>
        <w:r w:rsidR="00ED01E1">
          <w:rPr>
            <w:noProof/>
            <w:webHidden/>
          </w:rPr>
          <w:tab/>
        </w:r>
        <w:r w:rsidR="00ED01E1">
          <w:rPr>
            <w:noProof/>
            <w:webHidden/>
          </w:rPr>
          <w:fldChar w:fldCharType="begin"/>
        </w:r>
        <w:r w:rsidR="00ED01E1">
          <w:rPr>
            <w:noProof/>
            <w:webHidden/>
          </w:rPr>
          <w:instrText xml:space="preserve"> PAGEREF _Toc30409529 \h </w:instrText>
        </w:r>
        <w:r w:rsidR="00ED01E1">
          <w:rPr>
            <w:noProof/>
            <w:webHidden/>
          </w:rPr>
        </w:r>
        <w:r w:rsidR="00ED01E1">
          <w:rPr>
            <w:noProof/>
            <w:webHidden/>
          </w:rPr>
          <w:fldChar w:fldCharType="separate"/>
        </w:r>
        <w:r>
          <w:rPr>
            <w:noProof/>
            <w:webHidden/>
          </w:rPr>
          <w:t>33</w:t>
        </w:r>
        <w:r w:rsidR="00ED01E1">
          <w:rPr>
            <w:noProof/>
            <w:webHidden/>
          </w:rPr>
          <w:fldChar w:fldCharType="end"/>
        </w:r>
      </w:hyperlink>
    </w:p>
    <w:p w14:paraId="501CC698" w14:textId="4E893C57" w:rsidR="00ED01E1" w:rsidRDefault="0092752D">
      <w:pPr>
        <w:pStyle w:val="TOC1"/>
        <w:tabs>
          <w:tab w:val="right" w:leader="dot" w:pos="10160"/>
        </w:tabs>
        <w:rPr>
          <w:rFonts w:asciiTheme="minorHAnsi" w:hAnsiTheme="minorHAnsi"/>
          <w:b w:val="0"/>
          <w:noProof/>
          <w:sz w:val="22"/>
          <w:lang w:val="en-CA" w:eastAsia="en-CA" w:bidi="ar-SA"/>
        </w:rPr>
      </w:pPr>
      <w:hyperlink w:anchor="_Toc30409530" w:history="1">
        <w:r w:rsidR="00ED01E1" w:rsidRPr="00EE42C2">
          <w:rPr>
            <w:rStyle w:val="Hyperlink"/>
            <w:noProof/>
          </w:rPr>
          <w:t>Goals of rehabilitation after surgery and follow up requirements</w:t>
        </w:r>
        <w:r w:rsidR="00ED01E1">
          <w:rPr>
            <w:noProof/>
            <w:webHidden/>
          </w:rPr>
          <w:tab/>
        </w:r>
        <w:r w:rsidR="00ED01E1">
          <w:rPr>
            <w:noProof/>
            <w:webHidden/>
          </w:rPr>
          <w:fldChar w:fldCharType="begin"/>
        </w:r>
        <w:r w:rsidR="00ED01E1">
          <w:rPr>
            <w:noProof/>
            <w:webHidden/>
          </w:rPr>
          <w:instrText xml:space="preserve"> PAGEREF _Toc30409530 \h </w:instrText>
        </w:r>
        <w:r w:rsidR="00ED01E1">
          <w:rPr>
            <w:noProof/>
            <w:webHidden/>
          </w:rPr>
        </w:r>
        <w:r w:rsidR="00ED01E1">
          <w:rPr>
            <w:noProof/>
            <w:webHidden/>
          </w:rPr>
          <w:fldChar w:fldCharType="separate"/>
        </w:r>
        <w:r>
          <w:rPr>
            <w:noProof/>
            <w:webHidden/>
          </w:rPr>
          <w:t>34</w:t>
        </w:r>
        <w:r w:rsidR="00ED01E1">
          <w:rPr>
            <w:noProof/>
            <w:webHidden/>
          </w:rPr>
          <w:fldChar w:fldCharType="end"/>
        </w:r>
      </w:hyperlink>
    </w:p>
    <w:p w14:paraId="7AFBA59C" w14:textId="77777777" w:rsidR="00851D0C" w:rsidRDefault="00581C71" w:rsidP="005B1243">
      <w:r>
        <w:rPr>
          <w:b/>
          <w:bCs/>
        </w:rPr>
        <w:fldChar w:fldCharType="end"/>
      </w:r>
      <w:r w:rsidR="00851D0C">
        <w:br w:type="page"/>
      </w:r>
    </w:p>
    <w:p w14:paraId="230D48A9" w14:textId="77777777" w:rsidR="00D92228" w:rsidRPr="00A30247" w:rsidRDefault="00D92228" w:rsidP="00D92228">
      <w:pPr>
        <w:pStyle w:val="Heading10"/>
      </w:pPr>
      <w:bookmarkStart w:id="0" w:name="_Toc437266620"/>
      <w:bookmarkStart w:id="1" w:name="_Toc11230017"/>
      <w:bookmarkStart w:id="2" w:name="_Toc30409477"/>
      <w:r w:rsidRPr="00A30247">
        <w:lastRenderedPageBreak/>
        <w:t>Introduction</w:t>
      </w:r>
      <w:bookmarkEnd w:id="0"/>
      <w:bookmarkEnd w:id="1"/>
      <w:bookmarkEnd w:id="2"/>
    </w:p>
    <w:p w14:paraId="4FA93FF4" w14:textId="77777777" w:rsidR="00D92228" w:rsidRPr="00EB492E" w:rsidRDefault="00D92228" w:rsidP="00D92228">
      <w:pPr>
        <w:pStyle w:val="BodyText"/>
      </w:pPr>
    </w:p>
    <w:p w14:paraId="2B075533" w14:textId="77777777" w:rsidR="00D92228" w:rsidRPr="00EB492E" w:rsidRDefault="00D92228" w:rsidP="00D92228">
      <w:pPr>
        <w:pStyle w:val="BodyText"/>
      </w:pPr>
      <w:r w:rsidRPr="00EB492E">
        <w:t xml:space="preserve">Welcome to Queensway Carleton Hospital.  </w:t>
      </w:r>
    </w:p>
    <w:p w14:paraId="535C4C09" w14:textId="77777777" w:rsidR="00D92228" w:rsidRPr="00EB492E" w:rsidRDefault="00D92228" w:rsidP="00D92228">
      <w:pPr>
        <w:pStyle w:val="BodyText"/>
      </w:pPr>
    </w:p>
    <w:p w14:paraId="16DDCC30" w14:textId="77777777" w:rsidR="00D92228" w:rsidRPr="00EB492E" w:rsidRDefault="00D92228" w:rsidP="00D92228">
      <w:pPr>
        <w:pStyle w:val="BodyText"/>
      </w:pPr>
      <w:r w:rsidRPr="00EB492E">
        <w:t>You are having an outpatient day surgery procedure unless otherwise specified by your Surgeon. If your procedure is a: Posterior Cruciate Ligament or Multiple Ligament Reconstruction or an Osteotomy plan to stay 1 day. The plan is for you to be discharged home on the same day as your surgery unless otherwise specified by your Surgeon.</w:t>
      </w:r>
    </w:p>
    <w:p w14:paraId="55EF1BE3" w14:textId="77777777" w:rsidR="00D92228" w:rsidRPr="00EB492E" w:rsidRDefault="00D92228" w:rsidP="00D92228">
      <w:pPr>
        <w:pStyle w:val="BodyText"/>
      </w:pPr>
    </w:p>
    <w:p w14:paraId="510DB41F" w14:textId="77777777" w:rsidR="00D92228" w:rsidRPr="00EB492E" w:rsidRDefault="00D92228" w:rsidP="00D92228">
      <w:pPr>
        <w:pStyle w:val="BodyText"/>
      </w:pPr>
      <w:r w:rsidRPr="00EB492E">
        <w:t>Please use this booklet as a reference tool. Bring this booklet with you to all your appointments and on your day of surgery. Ask questions if there is anything you don’t understand.</w:t>
      </w:r>
    </w:p>
    <w:p w14:paraId="15C3EF3E" w14:textId="77777777" w:rsidR="00D92228" w:rsidRPr="00EB492E" w:rsidRDefault="00D92228" w:rsidP="00D92228">
      <w:pPr>
        <w:pStyle w:val="BodyText"/>
      </w:pPr>
    </w:p>
    <w:p w14:paraId="18BDD92B" w14:textId="77777777" w:rsidR="00D92228" w:rsidRPr="00EB492E" w:rsidRDefault="00D92228" w:rsidP="00D92228">
      <w:pPr>
        <w:pStyle w:val="BodyText"/>
      </w:pPr>
    </w:p>
    <w:p w14:paraId="46411093" w14:textId="77777777" w:rsidR="00D92228" w:rsidRPr="00EB492E" w:rsidRDefault="00D92228" w:rsidP="00D92228">
      <w:pPr>
        <w:pStyle w:val="BodyText"/>
      </w:pPr>
    </w:p>
    <w:p w14:paraId="4925BBF5" w14:textId="77777777" w:rsidR="00D92228" w:rsidRPr="00EB492E" w:rsidRDefault="00D92228" w:rsidP="00D92228">
      <w:pPr>
        <w:pStyle w:val="BodyText"/>
      </w:pPr>
    </w:p>
    <w:p w14:paraId="47A876B4" w14:textId="77777777" w:rsidR="00D92228" w:rsidRPr="00EB492E" w:rsidRDefault="00D92228" w:rsidP="00D92228">
      <w:pPr>
        <w:pStyle w:val="BodyText"/>
      </w:pPr>
    </w:p>
    <w:p w14:paraId="24DEA2EC" w14:textId="77777777" w:rsidR="00D92228" w:rsidRPr="00EB492E" w:rsidRDefault="00D92228" w:rsidP="00D92228">
      <w:pPr>
        <w:pStyle w:val="BodyText"/>
      </w:pPr>
    </w:p>
    <w:p w14:paraId="0C1CEECF" w14:textId="77777777" w:rsidR="00D92228" w:rsidRPr="00EB492E" w:rsidRDefault="00D92228" w:rsidP="00D92228">
      <w:pPr>
        <w:pStyle w:val="BodyText"/>
      </w:pPr>
    </w:p>
    <w:p w14:paraId="4D024215" w14:textId="77777777" w:rsidR="00D92228" w:rsidRPr="00EB492E" w:rsidRDefault="00D92228" w:rsidP="00D92228">
      <w:pPr>
        <w:pStyle w:val="BodyText"/>
      </w:pPr>
    </w:p>
    <w:p w14:paraId="6AADF306" w14:textId="77777777" w:rsidR="00D92228" w:rsidRPr="00EB492E" w:rsidRDefault="00D92228" w:rsidP="00D92228">
      <w:pPr>
        <w:pStyle w:val="BodyText"/>
      </w:pPr>
      <w:r w:rsidRPr="00C07B3F">
        <w:rPr>
          <w:rStyle w:val="Strong"/>
        </w:rPr>
        <w:t>PLEASE BRING YOUR BOOKLET TO THE HOSPITAL</w:t>
      </w:r>
      <w:r w:rsidRPr="00EB492E">
        <w:t xml:space="preserve"> as the healthcare team members will refer to these instructions throughout your hospital stay.</w:t>
      </w:r>
    </w:p>
    <w:p w14:paraId="2E510D64" w14:textId="77777777" w:rsidR="00D92228" w:rsidRPr="00EB492E" w:rsidRDefault="00D92228" w:rsidP="00D92228">
      <w:pPr>
        <w:pStyle w:val="BodyText"/>
      </w:pPr>
    </w:p>
    <w:p w14:paraId="767B717E" w14:textId="77777777" w:rsidR="00D92228" w:rsidRPr="00EB492E" w:rsidRDefault="00D92228" w:rsidP="00D92228">
      <w:pPr>
        <w:pStyle w:val="BodyText"/>
      </w:pPr>
      <w:bookmarkStart w:id="3" w:name="_Toc412124443"/>
    </w:p>
    <w:p w14:paraId="78BDE981" w14:textId="77777777" w:rsidR="00D92228" w:rsidRDefault="00D92228" w:rsidP="00D92228">
      <w:pPr>
        <w:pStyle w:val="BodyText"/>
      </w:pPr>
    </w:p>
    <w:p w14:paraId="28B3E816" w14:textId="77777777" w:rsidR="00D92228" w:rsidRPr="00EB492E" w:rsidRDefault="00D92228" w:rsidP="00D92228">
      <w:pPr>
        <w:pStyle w:val="BodyText"/>
      </w:pPr>
    </w:p>
    <w:bookmarkEnd w:id="3"/>
    <w:p w14:paraId="18DB4EF7" w14:textId="77777777" w:rsidR="00D92228" w:rsidRPr="00EB492E" w:rsidRDefault="00D92228" w:rsidP="00D92228">
      <w:pPr>
        <w:pStyle w:val="BodyText"/>
      </w:pPr>
    </w:p>
    <w:p w14:paraId="30710B56" w14:textId="77777777" w:rsidR="00D92228" w:rsidRPr="00EB492E" w:rsidRDefault="00D92228" w:rsidP="00D92228">
      <w:pPr>
        <w:pStyle w:val="BodyText"/>
      </w:pPr>
    </w:p>
    <w:p w14:paraId="7BCC9F28" w14:textId="77777777" w:rsidR="00D92228" w:rsidRPr="00EB492E" w:rsidRDefault="00D92228" w:rsidP="00D92228">
      <w:pPr>
        <w:pStyle w:val="BodyText"/>
      </w:pPr>
    </w:p>
    <w:p w14:paraId="7402B538" w14:textId="77777777" w:rsidR="00D92228" w:rsidRPr="00EB492E" w:rsidRDefault="00D92228" w:rsidP="00D92228">
      <w:pPr>
        <w:pStyle w:val="BodyText"/>
      </w:pPr>
    </w:p>
    <w:p w14:paraId="26EF1091" w14:textId="77777777" w:rsidR="00D92228" w:rsidRPr="00EB492E" w:rsidRDefault="00D92228" w:rsidP="00D92228">
      <w:pPr>
        <w:pStyle w:val="BodyText"/>
      </w:pPr>
      <w:r w:rsidRPr="00EB492E">
        <w:t>This sheet will provide information about your surgery to your Physiotherapist and/or doctor. Keep a copy for your records.</w:t>
      </w:r>
    </w:p>
    <w:p w14:paraId="3C5B61D1" w14:textId="77777777" w:rsidR="00D92228" w:rsidRPr="00EB492E" w:rsidRDefault="00D92228" w:rsidP="00D92228">
      <w:pPr>
        <w:pStyle w:val="BodyText"/>
      </w:pPr>
      <w:r w:rsidRPr="00EB492E">
        <w:t xml:space="preserve">Surgery date: </w:t>
      </w:r>
      <w:r>
        <w:t>________________________________</w:t>
      </w:r>
      <w:r w:rsidRPr="00EB492E">
        <w:tab/>
      </w:r>
      <w:r w:rsidRPr="00EB492E">
        <w:tab/>
      </w:r>
      <w:r w:rsidRPr="00EB492E">
        <w:tab/>
      </w:r>
      <w:r w:rsidRPr="00EB492E">
        <w:tab/>
      </w:r>
    </w:p>
    <w:p w14:paraId="18C47249" w14:textId="77777777" w:rsidR="00D92228" w:rsidRPr="004E18B4" w:rsidRDefault="00D92228" w:rsidP="00D92228">
      <w:pPr>
        <w:pStyle w:val="BodyText"/>
      </w:pPr>
      <w:r w:rsidRPr="004E18B4">
        <w:lastRenderedPageBreak/>
        <w:t>Your surgery was:</w:t>
      </w:r>
    </w:p>
    <w:p w14:paraId="43610873" w14:textId="77777777" w:rsidR="00D92228" w:rsidRPr="004E18B4" w:rsidRDefault="00D92228" w:rsidP="00D92228">
      <w:pPr>
        <w:pStyle w:val="ListParagraph"/>
        <w:numPr>
          <w:ilvl w:val="0"/>
          <w:numId w:val="0"/>
        </w:numPr>
        <w:ind w:left="720"/>
        <w:rPr>
          <w:rStyle w:val="Strong"/>
        </w:rPr>
      </w:pPr>
      <w:r w:rsidRPr="004E18B4">
        <w:rPr>
          <w:rStyle w:val="Strong"/>
        </w:rPr>
        <w:sym w:font="Wingdings" w:char="F0A8"/>
      </w:r>
      <w:r w:rsidRPr="004E18B4">
        <w:rPr>
          <w:rStyle w:val="Strong"/>
        </w:rPr>
        <w:t xml:space="preserve"> Knee Arthroscopy</w:t>
      </w:r>
    </w:p>
    <w:p w14:paraId="7C8E0AE0" w14:textId="77777777" w:rsidR="00D92228" w:rsidRPr="00601A8D" w:rsidRDefault="00D92228" w:rsidP="00D92228">
      <w:pPr>
        <w:pStyle w:val="SUBLIST"/>
        <w:numPr>
          <w:ilvl w:val="0"/>
          <w:numId w:val="0"/>
        </w:numPr>
        <w:ind w:left="1080"/>
      </w:pPr>
      <w:r w:rsidRPr="00601A8D">
        <w:sym w:font="Wingdings" w:char="F0A8"/>
      </w:r>
      <w:r w:rsidRPr="00601A8D">
        <w:t xml:space="preserve"> Partial meniscectomy          </w:t>
      </w:r>
      <w:r>
        <w:rPr>
          <w:u w:val="single"/>
        </w:rPr>
        <w:t>____</w:t>
      </w:r>
      <w:r w:rsidRPr="00601A8D">
        <w:t xml:space="preserve"> Medial       </w:t>
      </w:r>
      <w:r>
        <w:rPr>
          <w:u w:val="single"/>
        </w:rPr>
        <w:t>____</w:t>
      </w:r>
      <w:r w:rsidRPr="00601A8D">
        <w:t xml:space="preserve"> Lateral </w:t>
      </w:r>
    </w:p>
    <w:p w14:paraId="7044312D" w14:textId="77777777" w:rsidR="00D92228" w:rsidRPr="00601A8D" w:rsidRDefault="00D92228" w:rsidP="00D92228">
      <w:pPr>
        <w:pStyle w:val="SUBLIST"/>
        <w:numPr>
          <w:ilvl w:val="0"/>
          <w:numId w:val="0"/>
        </w:numPr>
        <w:ind w:left="1080"/>
      </w:pPr>
      <w:r w:rsidRPr="00601A8D">
        <w:sym w:font="Wingdings" w:char="F0A8"/>
      </w:r>
      <w:r w:rsidRPr="00601A8D">
        <w:t xml:space="preserve"> Meniscus repair</w:t>
      </w:r>
    </w:p>
    <w:p w14:paraId="031F8AA8" w14:textId="77777777" w:rsidR="00D92228" w:rsidRPr="00601A8D" w:rsidRDefault="00D92228" w:rsidP="00D92228">
      <w:pPr>
        <w:pStyle w:val="SUBLIST"/>
        <w:numPr>
          <w:ilvl w:val="0"/>
          <w:numId w:val="0"/>
        </w:numPr>
        <w:ind w:left="1080"/>
        <w:rPr>
          <w:u w:val="single"/>
        </w:rPr>
      </w:pPr>
      <w:r w:rsidRPr="00601A8D">
        <w:sym w:font="Wingdings" w:char="F0A8"/>
      </w:r>
      <w:r w:rsidRPr="00601A8D">
        <w:t xml:space="preserve"> Debridement (</w:t>
      </w:r>
      <w:proofErr w:type="spellStart"/>
      <w:r w:rsidRPr="00601A8D">
        <w:t>chondropathy</w:t>
      </w:r>
      <w:proofErr w:type="spellEnd"/>
      <w:r w:rsidRPr="00601A8D">
        <w:t xml:space="preserve"> grade)</w:t>
      </w:r>
    </w:p>
    <w:p w14:paraId="6C16F385" w14:textId="77777777" w:rsidR="00D92228" w:rsidRPr="00601A8D" w:rsidRDefault="00D92228" w:rsidP="00D92228">
      <w:pPr>
        <w:pStyle w:val="SUBLIST"/>
        <w:numPr>
          <w:ilvl w:val="0"/>
          <w:numId w:val="0"/>
        </w:numPr>
        <w:ind w:left="1800" w:firstLine="360"/>
        <w:rPr>
          <w:szCs w:val="28"/>
          <w:lang w:val="en-US"/>
        </w:rPr>
      </w:pPr>
      <w:r w:rsidRPr="00601A8D">
        <w:rPr>
          <w:szCs w:val="28"/>
          <w:lang w:val="en-US"/>
        </w:rPr>
        <w:t xml:space="preserve">Medial   </w:t>
      </w:r>
      <w:r w:rsidRPr="00601A8D">
        <w:rPr>
          <w:szCs w:val="28"/>
          <w:lang w:val="en-US"/>
        </w:rPr>
        <w:tab/>
      </w:r>
      <w:r>
        <w:rPr>
          <w:szCs w:val="28"/>
          <w:lang w:val="en-US"/>
        </w:rPr>
        <w:t>(____</w:t>
      </w:r>
      <w:r>
        <w:rPr>
          <w:szCs w:val="28"/>
          <w:u w:val="single"/>
          <w:lang w:val="en-US"/>
        </w:rPr>
        <w:t>___</w:t>
      </w:r>
      <w:r w:rsidRPr="00601A8D">
        <w:rPr>
          <w:szCs w:val="28"/>
          <w:lang w:val="en-US"/>
        </w:rPr>
        <w:t>)</w:t>
      </w:r>
    </w:p>
    <w:p w14:paraId="478920C4" w14:textId="77777777" w:rsidR="00D92228" w:rsidRPr="00601A8D" w:rsidRDefault="00D92228" w:rsidP="00D92228">
      <w:pPr>
        <w:pStyle w:val="SUBLIST"/>
        <w:numPr>
          <w:ilvl w:val="0"/>
          <w:numId w:val="0"/>
        </w:numPr>
        <w:ind w:left="1440" w:firstLine="720"/>
        <w:rPr>
          <w:szCs w:val="28"/>
          <w:lang w:val="en-US"/>
        </w:rPr>
      </w:pPr>
      <w:r w:rsidRPr="00601A8D">
        <w:rPr>
          <w:szCs w:val="28"/>
          <w:lang w:val="en-US"/>
        </w:rPr>
        <w:t xml:space="preserve">Lateral </w:t>
      </w:r>
      <w:r w:rsidRPr="00601A8D">
        <w:rPr>
          <w:szCs w:val="28"/>
          <w:lang w:val="en-US"/>
        </w:rPr>
        <w:tab/>
        <w:t>(</w:t>
      </w:r>
      <w:r>
        <w:rPr>
          <w:szCs w:val="28"/>
          <w:u w:val="single"/>
          <w:lang w:val="en-US"/>
        </w:rPr>
        <w:t>_______</w:t>
      </w:r>
      <w:r w:rsidRPr="00601A8D">
        <w:rPr>
          <w:szCs w:val="28"/>
          <w:lang w:val="en-US"/>
        </w:rPr>
        <w:t>)</w:t>
      </w:r>
    </w:p>
    <w:p w14:paraId="72BADBE3" w14:textId="77777777" w:rsidR="00D92228" w:rsidRPr="00601A8D" w:rsidRDefault="00D92228" w:rsidP="00D92228">
      <w:pPr>
        <w:pStyle w:val="SUBLIST"/>
        <w:numPr>
          <w:ilvl w:val="0"/>
          <w:numId w:val="0"/>
        </w:numPr>
        <w:ind w:left="1440" w:firstLine="720"/>
        <w:rPr>
          <w:szCs w:val="28"/>
          <w:lang w:val="en-US"/>
        </w:rPr>
      </w:pPr>
      <w:proofErr w:type="spellStart"/>
      <w:r w:rsidRPr="00601A8D">
        <w:rPr>
          <w:szCs w:val="28"/>
          <w:lang w:val="en-US"/>
        </w:rPr>
        <w:t>Patello</w:t>
      </w:r>
      <w:proofErr w:type="spellEnd"/>
      <w:r w:rsidRPr="00601A8D">
        <w:rPr>
          <w:szCs w:val="28"/>
          <w:lang w:val="en-US"/>
        </w:rPr>
        <w:t>-femoral</w:t>
      </w:r>
      <w:r w:rsidRPr="00601A8D">
        <w:rPr>
          <w:szCs w:val="28"/>
          <w:lang w:val="en-US"/>
        </w:rPr>
        <w:tab/>
        <w:t>(</w:t>
      </w:r>
      <w:r>
        <w:rPr>
          <w:szCs w:val="28"/>
          <w:u w:val="single"/>
          <w:lang w:val="en-US"/>
        </w:rPr>
        <w:t>______</w:t>
      </w:r>
      <w:r w:rsidRPr="00601A8D">
        <w:rPr>
          <w:szCs w:val="28"/>
          <w:lang w:val="en-US"/>
        </w:rPr>
        <w:t>)</w:t>
      </w:r>
    </w:p>
    <w:p w14:paraId="059287C2" w14:textId="77777777" w:rsidR="00D92228" w:rsidRPr="00601A8D" w:rsidRDefault="00D92228" w:rsidP="00D92228">
      <w:pPr>
        <w:pStyle w:val="SUBLIST"/>
        <w:numPr>
          <w:ilvl w:val="0"/>
          <w:numId w:val="0"/>
        </w:numPr>
        <w:ind w:left="1080"/>
      </w:pPr>
      <w:r w:rsidRPr="00601A8D">
        <w:sym w:font="Wingdings" w:char="F0A8"/>
      </w:r>
      <w:r w:rsidRPr="00601A8D">
        <w:t xml:space="preserve"> Excision of loose body</w:t>
      </w:r>
      <w:r w:rsidRPr="00601A8D">
        <w:tab/>
      </w:r>
    </w:p>
    <w:p w14:paraId="616ECD5B" w14:textId="77777777" w:rsidR="00D92228" w:rsidRPr="00601A8D" w:rsidRDefault="00D92228" w:rsidP="00D92228">
      <w:pPr>
        <w:pStyle w:val="SUBLIST"/>
        <w:numPr>
          <w:ilvl w:val="0"/>
          <w:numId w:val="0"/>
        </w:numPr>
        <w:ind w:left="1080"/>
      </w:pPr>
      <w:r w:rsidRPr="00601A8D">
        <w:sym w:font="Wingdings" w:char="F0A8"/>
      </w:r>
      <w:r w:rsidRPr="00601A8D">
        <w:t xml:space="preserve"> Excision of plica</w:t>
      </w:r>
    </w:p>
    <w:p w14:paraId="72C8F884" w14:textId="77777777" w:rsidR="00D92228" w:rsidRPr="00601A8D" w:rsidRDefault="00D92228" w:rsidP="00D92228">
      <w:pPr>
        <w:pStyle w:val="SUBLIST"/>
        <w:numPr>
          <w:ilvl w:val="0"/>
          <w:numId w:val="0"/>
        </w:numPr>
        <w:ind w:left="1080"/>
      </w:pPr>
      <w:r w:rsidRPr="00601A8D">
        <w:sym w:font="Wingdings" w:char="F0A8"/>
      </w:r>
      <w:r w:rsidRPr="00601A8D">
        <w:t xml:space="preserve"> Lateral release</w:t>
      </w:r>
    </w:p>
    <w:p w14:paraId="22F2E5B4" w14:textId="77777777" w:rsidR="00D92228" w:rsidRPr="00601A8D" w:rsidRDefault="00D92228" w:rsidP="00D92228">
      <w:pPr>
        <w:pStyle w:val="SUBLIST"/>
        <w:numPr>
          <w:ilvl w:val="0"/>
          <w:numId w:val="0"/>
        </w:numPr>
        <w:ind w:left="1080"/>
        <w:rPr>
          <w:u w:val="single"/>
        </w:rPr>
      </w:pPr>
      <w:r w:rsidRPr="00601A8D">
        <w:sym w:font="Wingdings" w:char="F0A8"/>
      </w:r>
      <w:r w:rsidRPr="00601A8D">
        <w:t xml:space="preserve"> Medical patellofemoral ligament repair or plication</w:t>
      </w:r>
    </w:p>
    <w:p w14:paraId="5B62E6B5" w14:textId="77777777" w:rsidR="00D92228" w:rsidRPr="004E18B4" w:rsidRDefault="00D92228" w:rsidP="00D92228">
      <w:pPr>
        <w:pStyle w:val="ListParagraph"/>
        <w:numPr>
          <w:ilvl w:val="0"/>
          <w:numId w:val="0"/>
        </w:numPr>
        <w:ind w:left="720"/>
        <w:rPr>
          <w:rStyle w:val="Strong"/>
        </w:rPr>
      </w:pPr>
      <w:r w:rsidRPr="004E18B4">
        <w:rPr>
          <w:rStyle w:val="Strong"/>
        </w:rPr>
        <w:sym w:font="Wingdings" w:char="F0A8"/>
      </w:r>
      <w:r w:rsidRPr="004E18B4">
        <w:rPr>
          <w:rStyle w:val="Strong"/>
        </w:rPr>
        <w:t xml:space="preserve"> Anterior Cruciate Ligament Reconstruction (ACL)</w:t>
      </w:r>
    </w:p>
    <w:p w14:paraId="7C39900E" w14:textId="77777777" w:rsidR="00D92228" w:rsidRPr="00B15ADD" w:rsidRDefault="00D92228" w:rsidP="00D92228">
      <w:pPr>
        <w:pStyle w:val="SUBLIST"/>
        <w:numPr>
          <w:ilvl w:val="0"/>
          <w:numId w:val="0"/>
        </w:numPr>
        <w:ind w:left="1080"/>
      </w:pPr>
      <w:r>
        <w:sym w:font="Wingdings" w:char="F0A8"/>
      </w:r>
      <w:r>
        <w:t xml:space="preserve"> Hamstring tendon </w:t>
      </w:r>
      <w:r w:rsidRPr="00B15ADD">
        <w:t>autograft</w:t>
      </w:r>
    </w:p>
    <w:p w14:paraId="47587547" w14:textId="77777777" w:rsidR="00D92228" w:rsidRPr="00B15ADD" w:rsidRDefault="00D92228" w:rsidP="00D92228">
      <w:pPr>
        <w:pStyle w:val="SUBLIST"/>
        <w:numPr>
          <w:ilvl w:val="0"/>
          <w:numId w:val="0"/>
        </w:numPr>
        <w:ind w:left="1080"/>
      </w:pPr>
      <w:r w:rsidRPr="00B15ADD">
        <w:sym w:font="Wingdings" w:char="F0A8"/>
      </w:r>
      <w:r w:rsidRPr="00B15ADD">
        <w:t xml:space="preserve"> Patellar tendon autograft</w:t>
      </w:r>
    </w:p>
    <w:p w14:paraId="2797F8F0" w14:textId="77777777" w:rsidR="00D92228" w:rsidRPr="00B15ADD" w:rsidRDefault="00D92228" w:rsidP="00D92228">
      <w:pPr>
        <w:pStyle w:val="SUBLIST"/>
        <w:numPr>
          <w:ilvl w:val="0"/>
          <w:numId w:val="0"/>
        </w:numPr>
        <w:ind w:left="1080"/>
      </w:pPr>
      <w:r w:rsidRPr="00B15ADD">
        <w:sym w:font="Wingdings" w:char="F0A8"/>
      </w:r>
      <w:r w:rsidRPr="00B15ADD">
        <w:t xml:space="preserve"> Allograft</w:t>
      </w:r>
    </w:p>
    <w:p w14:paraId="0C35E85B" w14:textId="77777777" w:rsidR="00D92228" w:rsidRPr="00B15ADD" w:rsidRDefault="00D92228" w:rsidP="00D92228">
      <w:pPr>
        <w:pStyle w:val="SUBLIST"/>
        <w:numPr>
          <w:ilvl w:val="0"/>
          <w:numId w:val="0"/>
        </w:numPr>
        <w:ind w:left="1080"/>
      </w:pPr>
      <w:r w:rsidRPr="00B15ADD">
        <w:sym w:font="Wingdings" w:char="F0A8"/>
      </w:r>
      <w:r w:rsidRPr="00B15ADD">
        <w:t xml:space="preserve"> Revision</w:t>
      </w:r>
    </w:p>
    <w:p w14:paraId="0B1FA462" w14:textId="77777777" w:rsidR="00D92228" w:rsidRPr="00B15ADD" w:rsidRDefault="00D92228" w:rsidP="00D92228">
      <w:pPr>
        <w:pStyle w:val="SUBLIST"/>
        <w:numPr>
          <w:ilvl w:val="0"/>
          <w:numId w:val="0"/>
        </w:numPr>
        <w:ind w:left="1080"/>
      </w:pPr>
      <w:r w:rsidRPr="00B15ADD">
        <w:sym w:font="Wingdings" w:char="F0A8"/>
      </w:r>
      <w:r w:rsidRPr="00B15ADD">
        <w:t xml:space="preserve"> Posterolateral corner reconstruction</w:t>
      </w:r>
    </w:p>
    <w:p w14:paraId="57F1F55A" w14:textId="77777777" w:rsidR="00D92228" w:rsidRPr="00B15ADD" w:rsidRDefault="00D92228" w:rsidP="00D92228">
      <w:pPr>
        <w:pStyle w:val="SUBLIST"/>
        <w:numPr>
          <w:ilvl w:val="0"/>
          <w:numId w:val="0"/>
        </w:numPr>
        <w:ind w:left="1080"/>
      </w:pPr>
      <w:r w:rsidRPr="00B15ADD">
        <w:sym w:font="Wingdings" w:char="F0A8"/>
      </w:r>
      <w:r w:rsidRPr="00B15ADD">
        <w:t xml:space="preserve"> Posteromedial corner reconstruction</w:t>
      </w:r>
    </w:p>
    <w:p w14:paraId="785E6EE9" w14:textId="77777777" w:rsidR="00D92228" w:rsidRPr="004E18B4" w:rsidRDefault="00D92228" w:rsidP="00D92228">
      <w:pPr>
        <w:pStyle w:val="ListParagraph"/>
        <w:numPr>
          <w:ilvl w:val="0"/>
          <w:numId w:val="0"/>
        </w:numPr>
        <w:ind w:left="720"/>
        <w:rPr>
          <w:rStyle w:val="Strong"/>
        </w:rPr>
      </w:pPr>
      <w:r w:rsidRPr="004E18B4">
        <w:rPr>
          <w:rStyle w:val="Strong"/>
        </w:rPr>
        <w:sym w:font="Wingdings" w:char="F0A8"/>
      </w:r>
      <w:r w:rsidRPr="004E18B4">
        <w:rPr>
          <w:rStyle w:val="Strong"/>
        </w:rPr>
        <w:t xml:space="preserve"> Posterior Cruciate Ligament Reconstruction (PCL)</w:t>
      </w:r>
    </w:p>
    <w:p w14:paraId="59D1CC17" w14:textId="77777777" w:rsidR="00D92228" w:rsidRDefault="00D92228" w:rsidP="00D92228">
      <w:pPr>
        <w:pStyle w:val="SUBLIST"/>
        <w:numPr>
          <w:ilvl w:val="0"/>
          <w:numId w:val="0"/>
        </w:numPr>
        <w:ind w:left="1080"/>
      </w:pPr>
      <w:r w:rsidRPr="00B15ADD">
        <w:sym w:font="Wingdings" w:char="F0A8"/>
      </w:r>
      <w:r w:rsidRPr="00B15ADD">
        <w:t xml:space="preserve"> Allograft</w:t>
      </w:r>
    </w:p>
    <w:p w14:paraId="608F7A7A" w14:textId="77777777" w:rsidR="00D92228" w:rsidRDefault="00D92228" w:rsidP="00D92228">
      <w:pPr>
        <w:pStyle w:val="SUBLIST"/>
        <w:numPr>
          <w:ilvl w:val="0"/>
          <w:numId w:val="0"/>
        </w:numPr>
        <w:ind w:left="1080"/>
      </w:pPr>
      <w:r>
        <w:sym w:font="Wingdings" w:char="F0A8"/>
      </w:r>
      <w:r>
        <w:t xml:space="preserve"> Revision</w:t>
      </w:r>
    </w:p>
    <w:p w14:paraId="7B5A7847" w14:textId="77777777" w:rsidR="00D92228" w:rsidRDefault="00D92228" w:rsidP="00D92228">
      <w:pPr>
        <w:pStyle w:val="SUBLIST"/>
        <w:numPr>
          <w:ilvl w:val="0"/>
          <w:numId w:val="0"/>
        </w:numPr>
        <w:ind w:left="1080"/>
      </w:pPr>
      <w:r>
        <w:sym w:font="Wingdings" w:char="F0A8"/>
      </w:r>
      <w:r>
        <w:t xml:space="preserve"> Posterolateral corner reconstruction</w:t>
      </w:r>
    </w:p>
    <w:p w14:paraId="58C53374" w14:textId="77777777" w:rsidR="00D92228" w:rsidRDefault="00D92228" w:rsidP="00D92228">
      <w:pPr>
        <w:pStyle w:val="SUBLIST"/>
        <w:numPr>
          <w:ilvl w:val="0"/>
          <w:numId w:val="0"/>
        </w:numPr>
        <w:ind w:left="1080"/>
      </w:pPr>
      <w:r>
        <w:sym w:font="Wingdings" w:char="F0A8"/>
      </w:r>
      <w:r>
        <w:t xml:space="preserve"> Posteromedial corner reconstruction</w:t>
      </w:r>
    </w:p>
    <w:p w14:paraId="2053C621" w14:textId="77777777" w:rsidR="00D92228" w:rsidRPr="004E18B4" w:rsidRDefault="00D92228" w:rsidP="00D92228">
      <w:pPr>
        <w:pStyle w:val="ListParagraph"/>
        <w:numPr>
          <w:ilvl w:val="0"/>
          <w:numId w:val="0"/>
        </w:numPr>
        <w:ind w:left="720"/>
        <w:rPr>
          <w:rStyle w:val="Strong"/>
        </w:rPr>
      </w:pPr>
      <w:r w:rsidRPr="004E18B4">
        <w:rPr>
          <w:rStyle w:val="Strong"/>
        </w:rPr>
        <w:sym w:font="Wingdings" w:char="F0A8"/>
      </w:r>
      <w:r w:rsidRPr="004E18B4">
        <w:rPr>
          <w:rStyle w:val="Strong"/>
        </w:rPr>
        <w:t xml:space="preserve"> Medial Patellofemoral Ligament Reconstruction</w:t>
      </w:r>
    </w:p>
    <w:p w14:paraId="48E4A36C" w14:textId="77777777" w:rsidR="00D92228" w:rsidRPr="004E18B4" w:rsidRDefault="00D92228" w:rsidP="00D92228">
      <w:pPr>
        <w:pStyle w:val="ListParagraph"/>
        <w:numPr>
          <w:ilvl w:val="0"/>
          <w:numId w:val="0"/>
        </w:numPr>
        <w:ind w:left="720"/>
        <w:rPr>
          <w:rStyle w:val="Strong"/>
        </w:rPr>
      </w:pPr>
      <w:r w:rsidRPr="004E18B4">
        <w:rPr>
          <w:rStyle w:val="Strong"/>
        </w:rPr>
        <w:sym w:font="Wingdings" w:char="F0A8"/>
      </w:r>
      <w:r w:rsidRPr="004E18B4">
        <w:rPr>
          <w:rStyle w:val="Strong"/>
        </w:rPr>
        <w:t xml:space="preserve"> Tibial Tubercle Osteotomy (Fulkerson)</w:t>
      </w:r>
    </w:p>
    <w:p w14:paraId="065E525C" w14:textId="77777777" w:rsidR="00D92228" w:rsidRPr="004E18B4" w:rsidRDefault="00D92228" w:rsidP="00D92228">
      <w:pPr>
        <w:pStyle w:val="ListParagraph"/>
        <w:numPr>
          <w:ilvl w:val="0"/>
          <w:numId w:val="0"/>
        </w:numPr>
        <w:ind w:left="720"/>
        <w:rPr>
          <w:rStyle w:val="Strong"/>
        </w:rPr>
      </w:pPr>
      <w:r w:rsidRPr="004E18B4">
        <w:rPr>
          <w:rStyle w:val="Strong"/>
        </w:rPr>
        <w:sym w:font="Wingdings" w:char="F0A8"/>
      </w:r>
      <w:r w:rsidRPr="004E18B4">
        <w:rPr>
          <w:rStyle w:val="Strong"/>
        </w:rPr>
        <w:t xml:space="preserve"> Tibial or Femoral Osteotomy</w:t>
      </w:r>
    </w:p>
    <w:p w14:paraId="6B8A4B04" w14:textId="77777777" w:rsidR="00D92228" w:rsidRPr="004E18B4" w:rsidRDefault="00D92228" w:rsidP="00D92228">
      <w:pPr>
        <w:pStyle w:val="ListParagraph"/>
        <w:numPr>
          <w:ilvl w:val="0"/>
          <w:numId w:val="0"/>
        </w:numPr>
        <w:ind w:left="720"/>
        <w:rPr>
          <w:rStyle w:val="Strong"/>
        </w:rPr>
      </w:pPr>
      <w:r w:rsidRPr="004E18B4">
        <w:rPr>
          <w:rStyle w:val="Strong"/>
        </w:rPr>
        <w:sym w:font="Wingdings" w:char="F0A8"/>
      </w:r>
      <w:r w:rsidRPr="004E18B4">
        <w:rPr>
          <w:rStyle w:val="Strong"/>
        </w:rPr>
        <w:t xml:space="preserve"> Other</w:t>
      </w:r>
    </w:p>
    <w:p w14:paraId="336CD01D" w14:textId="77777777" w:rsidR="00D92228" w:rsidRDefault="00D92228" w:rsidP="00D92228">
      <w:pPr>
        <w:pStyle w:val="BodyText"/>
      </w:pPr>
    </w:p>
    <w:p w14:paraId="7078C585" w14:textId="77777777" w:rsidR="00D92228" w:rsidRDefault="00D92228" w:rsidP="00D92228">
      <w:pPr>
        <w:pStyle w:val="BodyText"/>
      </w:pPr>
      <w:r>
        <w:br w:type="page"/>
      </w:r>
    </w:p>
    <w:p w14:paraId="643E691D" w14:textId="77777777" w:rsidR="00D92228" w:rsidRDefault="00D92228" w:rsidP="00D92228">
      <w:pPr>
        <w:pStyle w:val="BodyText"/>
      </w:pPr>
      <w:r>
        <w:lastRenderedPageBreak/>
        <w:t>Your physiotherapy restrictions are:</w:t>
      </w:r>
    </w:p>
    <w:p w14:paraId="495369A8" w14:textId="77777777" w:rsidR="00D92228" w:rsidRPr="002B39EE" w:rsidRDefault="00D92228" w:rsidP="00D92228">
      <w:pPr>
        <w:pStyle w:val="ListParagraph"/>
        <w:numPr>
          <w:ilvl w:val="0"/>
          <w:numId w:val="0"/>
        </w:numPr>
        <w:ind w:left="720"/>
        <w:rPr>
          <w:rStyle w:val="Strong"/>
        </w:rPr>
      </w:pPr>
      <w:r w:rsidRPr="002B39EE">
        <w:rPr>
          <w:rStyle w:val="Strong"/>
        </w:rPr>
        <w:sym w:font="Wingdings" w:char="F0A8"/>
      </w:r>
      <w:r w:rsidRPr="002B39EE">
        <w:rPr>
          <w:rStyle w:val="Strong"/>
        </w:rPr>
        <w:t xml:space="preserve"> Weight bearing</w:t>
      </w:r>
    </w:p>
    <w:p w14:paraId="20092FFE" w14:textId="77777777" w:rsidR="00D92228" w:rsidRDefault="00D92228" w:rsidP="00D92228">
      <w:pPr>
        <w:pStyle w:val="SUBLIST"/>
        <w:numPr>
          <w:ilvl w:val="0"/>
          <w:numId w:val="0"/>
        </w:numPr>
        <w:ind w:left="1080"/>
      </w:pPr>
      <w:r>
        <w:sym w:font="Wingdings" w:char="F0A8"/>
      </w:r>
      <w:r>
        <w:t xml:space="preserve"> Full</w:t>
      </w:r>
    </w:p>
    <w:p w14:paraId="1B82F493" w14:textId="77777777" w:rsidR="00D92228" w:rsidRDefault="00D92228" w:rsidP="00D92228">
      <w:pPr>
        <w:pStyle w:val="SUBLIST"/>
        <w:numPr>
          <w:ilvl w:val="0"/>
          <w:numId w:val="0"/>
        </w:numPr>
        <w:ind w:left="1080"/>
        <w:rPr>
          <w:u w:val="single"/>
        </w:rPr>
      </w:pPr>
      <w:r>
        <w:sym w:font="Wingdings" w:char="F0A8"/>
      </w:r>
      <w:r>
        <w:t xml:space="preserve"> Partial   for </w:t>
      </w:r>
      <w:r>
        <w:rPr>
          <w:u w:val="single"/>
        </w:rPr>
        <w:t>______</w:t>
      </w:r>
      <w:r>
        <w:t xml:space="preserve"> then progress to </w:t>
      </w:r>
      <w:r>
        <w:rPr>
          <w:u w:val="single"/>
        </w:rPr>
        <w:t>______</w:t>
      </w:r>
    </w:p>
    <w:p w14:paraId="09ED61F4" w14:textId="77777777" w:rsidR="00D92228" w:rsidRDefault="00D92228" w:rsidP="00D92228">
      <w:pPr>
        <w:pStyle w:val="SUBLIST"/>
        <w:numPr>
          <w:ilvl w:val="0"/>
          <w:numId w:val="0"/>
        </w:numPr>
        <w:ind w:left="1080"/>
        <w:rPr>
          <w:u w:val="single"/>
        </w:rPr>
      </w:pPr>
      <w:r>
        <w:sym w:font="Wingdings" w:char="F0A8"/>
      </w:r>
      <w:r>
        <w:t xml:space="preserve"> </w:t>
      </w:r>
      <w:r w:rsidRPr="00B15ADD">
        <w:t>None</w:t>
      </w:r>
      <w:r>
        <w:t xml:space="preserve">    for </w:t>
      </w:r>
      <w:r>
        <w:rPr>
          <w:u w:val="single"/>
        </w:rPr>
        <w:t>______</w:t>
      </w:r>
      <w:r>
        <w:t xml:space="preserve"> then progress to ______</w:t>
      </w:r>
    </w:p>
    <w:p w14:paraId="72D38A1B" w14:textId="77777777" w:rsidR="00D92228" w:rsidRPr="002B39EE" w:rsidRDefault="00D92228" w:rsidP="00D92228">
      <w:pPr>
        <w:pStyle w:val="ListParagraph"/>
        <w:numPr>
          <w:ilvl w:val="0"/>
          <w:numId w:val="0"/>
        </w:numPr>
        <w:ind w:left="720"/>
        <w:rPr>
          <w:rStyle w:val="Strong"/>
        </w:rPr>
      </w:pPr>
      <w:r w:rsidRPr="002B39EE">
        <w:rPr>
          <w:rStyle w:val="Strong"/>
        </w:rPr>
        <w:sym w:font="Wingdings" w:char="F0A8"/>
      </w:r>
      <w:r w:rsidRPr="002B39EE">
        <w:rPr>
          <w:rStyle w:val="Strong"/>
        </w:rPr>
        <w:t xml:space="preserve"> Motion</w:t>
      </w:r>
    </w:p>
    <w:p w14:paraId="38661E0D" w14:textId="77777777" w:rsidR="00D92228" w:rsidRDefault="00D92228" w:rsidP="00D92228">
      <w:pPr>
        <w:pStyle w:val="SUBLIST"/>
        <w:numPr>
          <w:ilvl w:val="0"/>
          <w:numId w:val="0"/>
        </w:numPr>
        <w:ind w:left="1080"/>
      </w:pPr>
      <w:r>
        <w:sym w:font="Wingdings" w:char="F0A8"/>
      </w:r>
      <w:r>
        <w:t xml:space="preserve"> No restrictions</w:t>
      </w:r>
    </w:p>
    <w:p w14:paraId="409BB675" w14:textId="77777777" w:rsidR="00D92228" w:rsidRDefault="00D92228" w:rsidP="00D92228">
      <w:pPr>
        <w:pStyle w:val="SUBLIST"/>
        <w:numPr>
          <w:ilvl w:val="0"/>
          <w:numId w:val="0"/>
        </w:numPr>
        <w:ind w:left="1080"/>
        <w:rPr>
          <w:u w:val="single"/>
        </w:rPr>
      </w:pPr>
      <w:r>
        <w:sym w:font="Wingdings" w:char="F0A8"/>
      </w:r>
      <w:r>
        <w:t xml:space="preserve"> No range of motion (ROM) for </w:t>
      </w:r>
      <w:r>
        <w:rPr>
          <w:u w:val="single"/>
        </w:rPr>
        <w:t>__________</w:t>
      </w:r>
      <w:r>
        <w:t xml:space="preserve"> then __________</w:t>
      </w:r>
    </w:p>
    <w:p w14:paraId="30B38943" w14:textId="77777777" w:rsidR="00D92228" w:rsidRPr="00C36133" w:rsidRDefault="00D92228" w:rsidP="00D92228">
      <w:pPr>
        <w:pStyle w:val="SUBLIST"/>
        <w:numPr>
          <w:ilvl w:val="0"/>
          <w:numId w:val="0"/>
        </w:numPr>
        <w:ind w:left="1080"/>
        <w:rPr>
          <w:b/>
          <w:u w:val="single"/>
        </w:rPr>
      </w:pPr>
      <w:r>
        <w:sym w:font="Wingdings" w:char="F0A8"/>
      </w:r>
      <w:r>
        <w:t xml:space="preserve"> 0–45 degrees for </w:t>
      </w:r>
      <w:r>
        <w:rPr>
          <w:u w:val="single"/>
        </w:rPr>
        <w:t>_________</w:t>
      </w:r>
      <w:r>
        <w:t xml:space="preserve"> then </w:t>
      </w:r>
      <w:r>
        <w:rPr>
          <w:u w:val="single"/>
        </w:rPr>
        <w:t>___________</w:t>
      </w:r>
    </w:p>
    <w:p w14:paraId="72A5923F" w14:textId="77777777" w:rsidR="00D92228" w:rsidRPr="002E0667" w:rsidRDefault="00D92228" w:rsidP="00D92228">
      <w:pPr>
        <w:pStyle w:val="SUBLIST"/>
        <w:numPr>
          <w:ilvl w:val="0"/>
          <w:numId w:val="0"/>
        </w:numPr>
        <w:ind w:left="1080"/>
      </w:pPr>
      <w:r>
        <w:sym w:font="Wingdings" w:char="F0A8"/>
      </w:r>
      <w:r>
        <w:t xml:space="preserve"> 0–60 degrees for _________ then </w:t>
      </w:r>
      <w:r>
        <w:rPr>
          <w:u w:val="single"/>
        </w:rPr>
        <w:t>___________</w:t>
      </w:r>
    </w:p>
    <w:p w14:paraId="54E882F5" w14:textId="77777777" w:rsidR="00D92228" w:rsidRPr="002E0667" w:rsidRDefault="00D92228" w:rsidP="00D92228">
      <w:pPr>
        <w:pStyle w:val="SUBLIST"/>
        <w:numPr>
          <w:ilvl w:val="0"/>
          <w:numId w:val="0"/>
        </w:numPr>
        <w:ind w:left="1080"/>
      </w:pPr>
      <w:r>
        <w:sym w:font="Wingdings" w:char="F0A8"/>
      </w:r>
      <w:r>
        <w:t xml:space="preserve"> 0–90 degrees for </w:t>
      </w:r>
      <w:r>
        <w:rPr>
          <w:u w:val="single"/>
        </w:rPr>
        <w:t>_________</w:t>
      </w:r>
      <w:r>
        <w:t xml:space="preserve"> then </w:t>
      </w:r>
      <w:r>
        <w:rPr>
          <w:u w:val="single"/>
        </w:rPr>
        <w:t>___________</w:t>
      </w:r>
    </w:p>
    <w:p w14:paraId="76F4C572" w14:textId="77777777" w:rsidR="00D92228" w:rsidRPr="002B39EE" w:rsidRDefault="00D92228" w:rsidP="00D92228">
      <w:pPr>
        <w:pStyle w:val="ListParagraph"/>
        <w:numPr>
          <w:ilvl w:val="0"/>
          <w:numId w:val="0"/>
        </w:numPr>
        <w:ind w:left="720"/>
        <w:rPr>
          <w:rStyle w:val="Strong"/>
        </w:rPr>
      </w:pPr>
      <w:r w:rsidRPr="002B39EE">
        <w:rPr>
          <w:rStyle w:val="Strong"/>
        </w:rPr>
        <w:sym w:font="Wingdings" w:char="F0A8"/>
      </w:r>
      <w:r w:rsidRPr="002B39EE">
        <w:rPr>
          <w:rStyle w:val="Strong"/>
        </w:rPr>
        <w:t xml:space="preserve"> Strengthening</w:t>
      </w:r>
    </w:p>
    <w:p w14:paraId="27479B74" w14:textId="77777777" w:rsidR="00D92228" w:rsidRDefault="00D92228" w:rsidP="00D92228">
      <w:pPr>
        <w:pStyle w:val="SUBLIST"/>
        <w:numPr>
          <w:ilvl w:val="0"/>
          <w:numId w:val="0"/>
        </w:numPr>
        <w:ind w:left="1080"/>
      </w:pPr>
      <w:r>
        <w:sym w:font="Wingdings" w:char="F0A8"/>
      </w:r>
      <w:r>
        <w:t xml:space="preserve"> No restrictions</w:t>
      </w:r>
    </w:p>
    <w:p w14:paraId="0123807E" w14:textId="77777777" w:rsidR="00D92228" w:rsidRDefault="00D92228" w:rsidP="00D92228">
      <w:pPr>
        <w:pStyle w:val="SUBLIST"/>
        <w:numPr>
          <w:ilvl w:val="0"/>
          <w:numId w:val="0"/>
        </w:numPr>
        <w:ind w:left="1080"/>
      </w:pPr>
      <w:r>
        <w:sym w:font="Wingdings" w:char="F0A8"/>
      </w:r>
      <w:r>
        <w:t xml:space="preserve"> As tolerated</w:t>
      </w:r>
    </w:p>
    <w:p w14:paraId="4A0522F6" w14:textId="77777777" w:rsidR="00D92228" w:rsidRDefault="00D92228" w:rsidP="00D92228">
      <w:pPr>
        <w:pStyle w:val="SUBLIST"/>
        <w:numPr>
          <w:ilvl w:val="0"/>
          <w:numId w:val="0"/>
        </w:numPr>
        <w:ind w:left="1080"/>
      </w:pPr>
      <w:r>
        <w:sym w:font="Wingdings" w:char="F0A8"/>
      </w:r>
      <w:r>
        <w:t xml:space="preserve"> As per standard Anterior Cruciate Ligament (ACL) protocol </w:t>
      </w:r>
    </w:p>
    <w:p w14:paraId="421B1242" w14:textId="77777777" w:rsidR="00D92228" w:rsidRDefault="00D92228" w:rsidP="00D92228">
      <w:pPr>
        <w:pStyle w:val="SUBLIST"/>
        <w:numPr>
          <w:ilvl w:val="0"/>
          <w:numId w:val="0"/>
        </w:numPr>
        <w:ind w:left="1080"/>
      </w:pPr>
      <w:r>
        <w:sym w:font="Wingdings" w:char="F0A8"/>
      </w:r>
      <w:r>
        <w:t xml:space="preserve"> None</w:t>
      </w:r>
    </w:p>
    <w:p w14:paraId="23983995" w14:textId="77777777" w:rsidR="00D92228" w:rsidRPr="002B39EE" w:rsidRDefault="00D92228" w:rsidP="00D92228">
      <w:pPr>
        <w:pStyle w:val="ListParagraph"/>
        <w:numPr>
          <w:ilvl w:val="0"/>
          <w:numId w:val="0"/>
        </w:numPr>
        <w:ind w:left="720"/>
        <w:rPr>
          <w:rStyle w:val="Strong"/>
        </w:rPr>
      </w:pPr>
      <w:r w:rsidRPr="002B39EE">
        <w:rPr>
          <w:rStyle w:val="Strong"/>
        </w:rPr>
        <w:sym w:font="Wingdings" w:char="F0A8"/>
      </w:r>
      <w:r w:rsidRPr="002B39EE">
        <w:rPr>
          <w:rStyle w:val="Strong"/>
        </w:rPr>
        <w:t xml:space="preserve"> Modalities</w:t>
      </w:r>
    </w:p>
    <w:p w14:paraId="21E5C72C" w14:textId="77777777" w:rsidR="00D92228" w:rsidRDefault="00D92228" w:rsidP="00D92228">
      <w:pPr>
        <w:pStyle w:val="SUBLIST"/>
        <w:numPr>
          <w:ilvl w:val="0"/>
          <w:numId w:val="0"/>
        </w:numPr>
        <w:ind w:left="1080"/>
      </w:pPr>
      <w:r>
        <w:sym w:font="Wingdings" w:char="F0A8"/>
      </w:r>
      <w:r>
        <w:t xml:space="preserve"> As tolerated</w:t>
      </w:r>
    </w:p>
    <w:p w14:paraId="0716A5C0" w14:textId="77777777" w:rsidR="00D92228" w:rsidRDefault="00D92228" w:rsidP="00D92228">
      <w:pPr>
        <w:pStyle w:val="SUBLIST"/>
        <w:numPr>
          <w:ilvl w:val="0"/>
          <w:numId w:val="0"/>
        </w:numPr>
        <w:ind w:left="1080"/>
      </w:pPr>
      <w:r>
        <w:sym w:font="Wingdings" w:char="F0A8"/>
      </w:r>
      <w:r>
        <w:t xml:space="preserve"> None</w:t>
      </w:r>
    </w:p>
    <w:p w14:paraId="0AE16429" w14:textId="77777777" w:rsidR="00D92228" w:rsidRPr="00745D24" w:rsidRDefault="00D92228" w:rsidP="00D92228">
      <w:pPr>
        <w:pStyle w:val="ListParagraph"/>
        <w:numPr>
          <w:ilvl w:val="0"/>
          <w:numId w:val="0"/>
        </w:numPr>
        <w:ind w:left="720"/>
        <w:rPr>
          <w:rStyle w:val="Strong"/>
        </w:rPr>
      </w:pPr>
      <w:r w:rsidRPr="00745D24">
        <w:rPr>
          <w:rStyle w:val="Strong"/>
        </w:rPr>
        <w:sym w:font="Wingdings" w:char="F0A8"/>
      </w:r>
      <w:r w:rsidRPr="00745D24">
        <w:rPr>
          <w:rStyle w:val="Strong"/>
        </w:rPr>
        <w:t xml:space="preserve"> Comments:</w:t>
      </w:r>
    </w:p>
    <w:p w14:paraId="03CC2F39" w14:textId="77777777" w:rsidR="00D92228" w:rsidRPr="002B39EE" w:rsidRDefault="00D92228" w:rsidP="00D92228">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B39EE">
        <w:tab/>
      </w:r>
      <w:r w:rsidRPr="002B39EE">
        <w:tab/>
      </w:r>
      <w:r w:rsidRPr="002B39EE">
        <w:tab/>
      </w:r>
      <w:r w:rsidRPr="002B39EE">
        <w:tab/>
      </w:r>
      <w:r w:rsidRPr="002B39EE">
        <w:tab/>
      </w:r>
    </w:p>
    <w:p w14:paraId="4B3C4545" w14:textId="77777777" w:rsidR="00D92228" w:rsidRDefault="00D92228" w:rsidP="00D92228"/>
    <w:p w14:paraId="623A3E4F" w14:textId="77777777" w:rsidR="00D92228" w:rsidRDefault="00D92228" w:rsidP="00D92228"/>
    <w:p w14:paraId="6F753928" w14:textId="77777777" w:rsidR="00D92228" w:rsidRDefault="00D92228" w:rsidP="00D92228"/>
    <w:p w14:paraId="7F1EB946" w14:textId="77777777" w:rsidR="00D92228" w:rsidRDefault="00D92228" w:rsidP="00D92228"/>
    <w:p w14:paraId="58B6BB79" w14:textId="77777777" w:rsidR="00D92228" w:rsidRDefault="00D92228" w:rsidP="00D92228"/>
    <w:p w14:paraId="7542F356" w14:textId="77777777" w:rsidR="00D92228" w:rsidRDefault="00D92228" w:rsidP="00D92228"/>
    <w:p w14:paraId="247E170A" w14:textId="77777777" w:rsidR="00D92228" w:rsidRPr="00D3320C" w:rsidRDefault="00D92228" w:rsidP="00D92228"/>
    <w:p w14:paraId="1446AA96" w14:textId="77777777" w:rsidR="00D92228" w:rsidRPr="002B39EE" w:rsidRDefault="00D92228" w:rsidP="00D92228">
      <w:pPr>
        <w:pStyle w:val="BodyText"/>
      </w:pPr>
      <w:r w:rsidRPr="00607410">
        <w:rPr>
          <w:rStyle w:val="Strong"/>
        </w:rPr>
        <w:lastRenderedPageBreak/>
        <w:t>Your date of surgery is:</w:t>
      </w:r>
      <w:r>
        <w:t xml:space="preserve"> ____________________________________________</w:t>
      </w:r>
    </w:p>
    <w:p w14:paraId="760AE8B2" w14:textId="77777777" w:rsidR="00D92228" w:rsidRPr="003A2B5A" w:rsidRDefault="00D92228" w:rsidP="00D92228">
      <w:pPr>
        <w:pStyle w:val="BodyText"/>
      </w:pPr>
      <w:r w:rsidRPr="003A2B5A">
        <w:t>The day before surgery, call the Queensway Carleton Hospital, Patient Scheduling Department at 613-721-4840 between 11:00 a.m. and 3:00 p.m. to have your admission time confirmed.</w:t>
      </w:r>
    </w:p>
    <w:p w14:paraId="1B8DFB50" w14:textId="77777777" w:rsidR="00D92228" w:rsidRPr="003A2B5A" w:rsidRDefault="00D92228" w:rsidP="00D92228">
      <w:pPr>
        <w:pStyle w:val="BodyText"/>
      </w:pPr>
    </w:p>
    <w:p w14:paraId="30EEEF46" w14:textId="77777777" w:rsidR="00D92228" w:rsidRPr="003A2B5A" w:rsidRDefault="00D92228" w:rsidP="00D92228">
      <w:pPr>
        <w:pStyle w:val="Heading10"/>
      </w:pPr>
      <w:bookmarkStart w:id="4" w:name="_Toc11230018"/>
      <w:bookmarkStart w:id="5" w:name="_Toc30409478"/>
      <w:r w:rsidRPr="003A2B5A">
        <w:t>Preparing for your surgery</w:t>
      </w:r>
      <w:bookmarkEnd w:id="4"/>
      <w:bookmarkEnd w:id="5"/>
    </w:p>
    <w:p w14:paraId="595E27A5" w14:textId="77777777" w:rsidR="00D92228" w:rsidRPr="003A2B5A" w:rsidRDefault="00D92228" w:rsidP="00D92228">
      <w:pPr>
        <w:pStyle w:val="BodyText"/>
      </w:pPr>
      <w:r w:rsidRPr="003A2B5A">
        <w:t xml:space="preserve">You must follow these </w:t>
      </w:r>
      <w:proofErr w:type="gramStart"/>
      <w:r w:rsidRPr="003A2B5A">
        <w:t>rules</w:t>
      </w:r>
      <w:proofErr w:type="gramEnd"/>
      <w:r w:rsidRPr="003A2B5A">
        <w:t xml:space="preserve"> or your surgery may be cancelled:</w:t>
      </w:r>
    </w:p>
    <w:p w14:paraId="0C23CF45" w14:textId="77777777" w:rsidR="00D92228" w:rsidRPr="003A2B5A" w:rsidRDefault="00D92228" w:rsidP="00D92228">
      <w:pPr>
        <w:pStyle w:val="ListParagraph"/>
      </w:pPr>
      <w:r w:rsidRPr="003A2B5A">
        <w:t>Do not eat any solid food after midnight the night before your surgery.</w:t>
      </w:r>
    </w:p>
    <w:p w14:paraId="54D333E0" w14:textId="77777777" w:rsidR="00D92228" w:rsidRPr="003A2B5A" w:rsidRDefault="00D92228" w:rsidP="00D92228">
      <w:pPr>
        <w:pStyle w:val="ListParagraph"/>
      </w:pPr>
      <w:r w:rsidRPr="003A2B5A">
        <w:t>If you are thirsty, you may drink clear fluids apple juice, water or ginger-ale™ until you leave to come to the hospital.</w:t>
      </w:r>
    </w:p>
    <w:p w14:paraId="4579FFDA" w14:textId="77777777" w:rsidR="00D92228" w:rsidRPr="003A2B5A" w:rsidRDefault="00D92228" w:rsidP="00D92228">
      <w:pPr>
        <w:pStyle w:val="ListParagraph"/>
      </w:pPr>
      <w:r w:rsidRPr="003A2B5A">
        <w:t xml:space="preserve">Please drink one cup (250 </w:t>
      </w:r>
      <w:proofErr w:type="spellStart"/>
      <w:r w:rsidRPr="003A2B5A">
        <w:t>mLs</w:t>
      </w:r>
      <w:proofErr w:type="spellEnd"/>
      <w:r w:rsidRPr="003A2B5A">
        <w:t xml:space="preserve"> or 8 oz) clear fluid either apple juice, water or ginger-ale™, before leaving to come to hospital. </w:t>
      </w:r>
    </w:p>
    <w:p w14:paraId="7459221D" w14:textId="77777777" w:rsidR="00D92228" w:rsidRPr="003A2B5A" w:rsidRDefault="00D92228" w:rsidP="00D92228">
      <w:pPr>
        <w:pStyle w:val="BodyText"/>
      </w:pPr>
    </w:p>
    <w:p w14:paraId="1A7E9D29" w14:textId="77777777" w:rsidR="00D92228" w:rsidRPr="003A2B5A" w:rsidRDefault="00D92228" w:rsidP="00D92228">
      <w:pPr>
        <w:pStyle w:val="BodyText"/>
      </w:pPr>
      <w:r w:rsidRPr="003A2B5A">
        <w:t xml:space="preserve">You should take your regular prescription medications (no vitamins or herbal products) with water the morning of surgery as advised by the nurse or doctor you spoke with in POAC. </w:t>
      </w:r>
      <w:r w:rsidRPr="003A2B5A">
        <w:rPr>
          <w:rStyle w:val="Strong"/>
        </w:rPr>
        <w:t>Bring your medications including any inhalers with you to the Hospital.</w:t>
      </w:r>
      <w:r w:rsidRPr="003A2B5A">
        <w:t xml:space="preserve">  </w:t>
      </w:r>
    </w:p>
    <w:p w14:paraId="065FF3A8" w14:textId="77777777" w:rsidR="00D92228" w:rsidRPr="003A2B5A" w:rsidRDefault="00D92228" w:rsidP="00D92228">
      <w:pPr>
        <w:pStyle w:val="BodyText"/>
      </w:pPr>
    </w:p>
    <w:p w14:paraId="2A132BA1" w14:textId="77777777" w:rsidR="00D92228" w:rsidRPr="003A2B5A" w:rsidRDefault="00D92228" w:rsidP="00D92228">
      <w:pPr>
        <w:pStyle w:val="BodyText"/>
      </w:pPr>
      <w:r w:rsidRPr="003A2B5A">
        <w:t xml:space="preserve">You must stop taking all supplements except vitamin D, calcium, or iron/iron supplements one week before surgery. </w:t>
      </w:r>
    </w:p>
    <w:p w14:paraId="3C7D90C9" w14:textId="77777777" w:rsidR="00D92228" w:rsidRPr="003A2B5A" w:rsidRDefault="00D92228" w:rsidP="00D92228">
      <w:pPr>
        <w:pStyle w:val="BodyText"/>
      </w:pPr>
    </w:p>
    <w:p w14:paraId="38284BEE" w14:textId="77777777" w:rsidR="00D92228" w:rsidRPr="003A2B5A" w:rsidRDefault="00D92228" w:rsidP="00D92228">
      <w:pPr>
        <w:pStyle w:val="BodyText"/>
      </w:pPr>
      <w:r w:rsidRPr="003A2B5A">
        <w:t>If you are taking Aspirin or other blood thinners, please inform your surgeon or nurse. You will be given specific instructions.</w:t>
      </w:r>
    </w:p>
    <w:p w14:paraId="7CF5CC4A" w14:textId="77777777" w:rsidR="00D92228" w:rsidRPr="003A2B5A" w:rsidRDefault="00D92228" w:rsidP="00D92228">
      <w:pPr>
        <w:pStyle w:val="BodyText"/>
      </w:pPr>
    </w:p>
    <w:p w14:paraId="7CAB231F" w14:textId="77777777" w:rsidR="00D92228" w:rsidRPr="003A2B5A" w:rsidRDefault="00D92228" w:rsidP="00D92228">
      <w:pPr>
        <w:pStyle w:val="BodyText"/>
      </w:pPr>
      <w:r w:rsidRPr="003A2B5A">
        <w:t>Other pre-operative instructions:</w:t>
      </w:r>
    </w:p>
    <w:p w14:paraId="4C6F605C" w14:textId="77777777" w:rsidR="00D92228" w:rsidRPr="003A2B5A" w:rsidRDefault="00D92228" w:rsidP="00D92228">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D08C40" w14:textId="77777777" w:rsidR="00D92228" w:rsidRPr="003A2B5A" w:rsidRDefault="00D92228" w:rsidP="00D92228">
      <w:pPr>
        <w:pStyle w:val="BodyText"/>
      </w:pPr>
    </w:p>
    <w:p w14:paraId="46A1637E" w14:textId="77777777" w:rsidR="00D92228" w:rsidRPr="005E0861" w:rsidRDefault="00D92228" w:rsidP="00D92228">
      <w:pPr>
        <w:pStyle w:val="BodyText"/>
        <w:rPr>
          <w:rStyle w:val="Strong"/>
        </w:rPr>
      </w:pPr>
      <w:r w:rsidRPr="005E0861">
        <w:rPr>
          <w:rStyle w:val="Strong"/>
        </w:rPr>
        <w:t xml:space="preserve">On the day of your </w:t>
      </w:r>
      <w:proofErr w:type="gramStart"/>
      <w:r w:rsidRPr="005E0861">
        <w:rPr>
          <w:rStyle w:val="Strong"/>
        </w:rPr>
        <w:t>Pre Op</w:t>
      </w:r>
      <w:proofErr w:type="gramEnd"/>
      <w:r w:rsidRPr="005E0861">
        <w:rPr>
          <w:rStyle w:val="Strong"/>
        </w:rPr>
        <w:t xml:space="preserve"> Assessment Clinic we advise you to purchase 2 scrub brushes of Chlorhexidine 4% soap. They can be purchased at the QCH Gift Box on the main floor next to the front lobby.</w:t>
      </w:r>
    </w:p>
    <w:p w14:paraId="3872B65C" w14:textId="77777777" w:rsidR="00D92228" w:rsidRPr="003A2B5A" w:rsidRDefault="00D92228" w:rsidP="00D92228">
      <w:pPr>
        <w:pStyle w:val="BodyText"/>
      </w:pPr>
      <w:r w:rsidRPr="003A2B5A">
        <w:t>Gift Box Hours</w:t>
      </w:r>
    </w:p>
    <w:p w14:paraId="23CABC3E" w14:textId="77777777" w:rsidR="00D92228" w:rsidRPr="003A2B5A" w:rsidRDefault="00D92228" w:rsidP="00D92228">
      <w:pPr>
        <w:pStyle w:val="BodyText"/>
      </w:pPr>
      <w:r w:rsidRPr="003A2B5A">
        <w:t xml:space="preserve">Monday to Friday 9 a.m. to 8 p.m. </w:t>
      </w:r>
    </w:p>
    <w:p w14:paraId="33A461AD" w14:textId="77777777" w:rsidR="00D92228" w:rsidRPr="003A2B5A" w:rsidRDefault="00D92228" w:rsidP="00D92228">
      <w:pPr>
        <w:pStyle w:val="BodyText"/>
      </w:pPr>
      <w:r w:rsidRPr="003A2B5A">
        <w:t>Weekends 12 p.m. to 4 p.m.</w:t>
      </w:r>
    </w:p>
    <w:p w14:paraId="44440ACE" w14:textId="77777777" w:rsidR="00D92228" w:rsidRPr="00EB492E" w:rsidRDefault="00D92228" w:rsidP="00D92228">
      <w:pPr>
        <w:pStyle w:val="BodyText"/>
      </w:pPr>
      <w:r w:rsidRPr="00EB492E">
        <w:br w:type="page"/>
      </w:r>
    </w:p>
    <w:p w14:paraId="015F5C54" w14:textId="77777777" w:rsidR="00D92228" w:rsidRDefault="00D92228" w:rsidP="00D92228">
      <w:pPr>
        <w:pStyle w:val="Heading10"/>
      </w:pPr>
      <w:bookmarkStart w:id="6" w:name="_Toc30409479"/>
      <w:bookmarkStart w:id="7" w:name="_GoBack"/>
      <w:r w:rsidRPr="00BD05D0">
        <w:rPr>
          <w:noProof/>
        </w:rPr>
        <w:lastRenderedPageBreak/>
        <w:drawing>
          <wp:anchor distT="0" distB="0" distL="114300" distR="114300" simplePos="0" relativeHeight="251665408" behindDoc="1" locked="0" layoutInCell="1" allowOverlap="1" wp14:anchorId="10871A26" wp14:editId="2A02EC7D">
            <wp:simplePos x="0" y="0"/>
            <wp:positionH relativeFrom="column">
              <wp:posOffset>5056505</wp:posOffset>
            </wp:positionH>
            <wp:positionV relativeFrom="paragraph">
              <wp:posOffset>14605</wp:posOffset>
            </wp:positionV>
            <wp:extent cx="1337310" cy="2514600"/>
            <wp:effectExtent l="19050" t="0" r="0" b="0"/>
            <wp:wrapTight wrapText="bothSides">
              <wp:wrapPolygon edited="0">
                <wp:start x="-308" y="0"/>
                <wp:lineTo x="-308" y="21436"/>
                <wp:lineTo x="21538" y="21436"/>
                <wp:lineTo x="21538" y="0"/>
                <wp:lineTo x="-308" y="0"/>
              </wp:wrapPolygon>
            </wp:wrapTight>
            <wp:docPr id="23" name="Picture 1" descr="Image of body with shaded area showing areas to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337310" cy="2514600"/>
                    </a:xfrm>
                    <a:prstGeom prst="rect">
                      <a:avLst/>
                    </a:prstGeom>
                    <a:noFill/>
                    <a:ln w="9525">
                      <a:noFill/>
                      <a:miter lim="800000"/>
                      <a:headEnd/>
                      <a:tailEnd/>
                    </a:ln>
                  </pic:spPr>
                </pic:pic>
              </a:graphicData>
            </a:graphic>
          </wp:anchor>
        </w:drawing>
      </w:r>
      <w:bookmarkEnd w:id="7"/>
      <w:r w:rsidRPr="00BD05D0">
        <w:t>Skin preparation</w:t>
      </w:r>
      <w:bookmarkEnd w:id="6"/>
    </w:p>
    <w:p w14:paraId="4265ADAD" w14:textId="77777777" w:rsidR="00D92228" w:rsidRPr="001B6066" w:rsidRDefault="00D92228" w:rsidP="00D92228">
      <w:pPr>
        <w:rPr>
          <w:b/>
        </w:rPr>
      </w:pPr>
      <w:r w:rsidRPr="00317D6E">
        <w:t>Stop shaving in the operative area one week (7 days)</w:t>
      </w:r>
      <w:r>
        <w:t xml:space="preserve"> </w:t>
      </w:r>
      <w:r w:rsidRPr="00317D6E">
        <w:t xml:space="preserve">before your surgery date. Shaving can cause tiny nicks in the skin that may allow germs to enter your body and cause an infection. </w:t>
      </w:r>
      <w:r w:rsidRPr="001B6066">
        <w:rPr>
          <w:b/>
        </w:rPr>
        <w:t xml:space="preserve">Do not use bath scents, powders or body lotions. </w:t>
      </w:r>
    </w:p>
    <w:p w14:paraId="51C4914D" w14:textId="77777777" w:rsidR="00D92228" w:rsidRPr="002A4B51" w:rsidRDefault="00D92228" w:rsidP="00D92228">
      <w:pPr>
        <w:pStyle w:val="ListParagraph"/>
      </w:pPr>
      <w:r w:rsidRPr="00BE459F">
        <w:t>The night before surgery bath or shower and wash your entire body using the Chlorhexidine sponge</w:t>
      </w:r>
      <w:r>
        <w:t xml:space="preserve">. </w:t>
      </w:r>
      <w:r w:rsidRPr="00BE459F">
        <w:t xml:space="preserve"> </w:t>
      </w:r>
      <w:r w:rsidRPr="002A4B51">
        <w:t xml:space="preserve">Pat yourself dry with a fresh clean soft towel, put on clean pajamas or clothes and put on freshly laundered bed linens </w:t>
      </w:r>
      <w:r>
        <w:t xml:space="preserve">on your bed </w:t>
      </w:r>
      <w:r w:rsidRPr="002A4B51">
        <w:t>if you are able</w:t>
      </w:r>
      <w:r>
        <w:t>.</w:t>
      </w:r>
    </w:p>
    <w:p w14:paraId="7D0718E7" w14:textId="77777777" w:rsidR="00D92228" w:rsidRPr="00FD1E35" w:rsidRDefault="00D92228" w:rsidP="00D92228">
      <w:pPr>
        <w:pStyle w:val="ListParagraph"/>
      </w:pPr>
      <w:r w:rsidRPr="002A4B51">
        <w:t xml:space="preserve">The morning of surgery </w:t>
      </w:r>
      <w:proofErr w:type="gramStart"/>
      <w:r w:rsidRPr="002A4B51">
        <w:t>repeat</w:t>
      </w:r>
      <w:proofErr w:type="gramEnd"/>
      <w:r w:rsidRPr="002A4B51">
        <w:t xml:space="preserve"> your bath or shower using the Chlorhexidine 4% soap sponges</w:t>
      </w:r>
      <w:r>
        <w:t>.</w:t>
      </w:r>
      <w:r w:rsidRPr="002A4B51">
        <w:t xml:space="preserve"> </w:t>
      </w:r>
      <w:r>
        <w:br/>
      </w:r>
      <w:r w:rsidRPr="00FD1E35">
        <w:rPr>
          <w:b/>
        </w:rPr>
        <w:t>(Chlorhexidine 4% soap sponges are available at the QCH Gift Box)</w:t>
      </w:r>
    </w:p>
    <w:p w14:paraId="14533F45" w14:textId="77777777" w:rsidR="00D92228" w:rsidRDefault="00D92228" w:rsidP="00D92228">
      <w:pPr>
        <w:pStyle w:val="ListParagraph"/>
      </w:pPr>
      <w:r w:rsidRPr="009D71BA">
        <w:t xml:space="preserve">If you are a smoker, stop smoking </w:t>
      </w:r>
      <w:r>
        <w:t xml:space="preserve">at least </w:t>
      </w:r>
      <w:r w:rsidRPr="009D71BA">
        <w:t xml:space="preserve">24 hours before your surgery. We can provide you with smoking cessation support to prevent nicotine withdrawal during your hospitalization. </w:t>
      </w:r>
    </w:p>
    <w:p w14:paraId="58AEFC87" w14:textId="77777777" w:rsidR="00D92228" w:rsidRPr="009D71BA" w:rsidRDefault="00D92228" w:rsidP="00D92228">
      <w:pPr>
        <w:pStyle w:val="ListParagraph"/>
      </w:pPr>
      <w:r w:rsidRPr="009D71BA">
        <w:t xml:space="preserve">Do not drink alcohol </w:t>
      </w:r>
      <w:r>
        <w:t xml:space="preserve">at least </w:t>
      </w:r>
      <w:r w:rsidRPr="009D71BA">
        <w:t>24 hours before surgery.</w:t>
      </w:r>
    </w:p>
    <w:p w14:paraId="4C1AA54D" w14:textId="77777777" w:rsidR="00D92228" w:rsidRPr="00C42B74" w:rsidRDefault="00D92228" w:rsidP="00D92228">
      <w:pPr>
        <w:pStyle w:val="ListParagraph"/>
      </w:pPr>
      <w:r w:rsidRPr="00207C3D">
        <w:t xml:space="preserve">On the day of surgery do not </w:t>
      </w:r>
      <w:r>
        <w:t xml:space="preserve">apply </w:t>
      </w:r>
      <w:r w:rsidRPr="00207C3D">
        <w:t xml:space="preserve">deodorant, </w:t>
      </w:r>
      <w:r>
        <w:t xml:space="preserve">powders, and body lotions </w:t>
      </w:r>
      <w:r w:rsidRPr="00207C3D">
        <w:t xml:space="preserve">or </w:t>
      </w:r>
      <w:r>
        <w:t xml:space="preserve">insert </w:t>
      </w:r>
      <w:r w:rsidRPr="00207C3D">
        <w:t xml:space="preserve">contact lenses. </w:t>
      </w:r>
      <w:r w:rsidRPr="00207C3D">
        <w:rPr>
          <w:b/>
        </w:rPr>
        <w:t xml:space="preserve">Please do not wear any scented products </w:t>
      </w:r>
      <w:r>
        <w:rPr>
          <w:b/>
        </w:rPr>
        <w:t>because some people are allergic to them.</w:t>
      </w:r>
    </w:p>
    <w:p w14:paraId="35446825" w14:textId="77777777" w:rsidR="00D92228" w:rsidRPr="009D71BA" w:rsidRDefault="00D92228" w:rsidP="00D92228">
      <w:pPr>
        <w:pStyle w:val="ListParagraph"/>
      </w:pPr>
      <w:r w:rsidRPr="009D71BA">
        <w:t>Do not bring valuables (jewellery, credit cards, and money) to the Hospital.  We do not assume responsibility for lost or stolen articles.</w:t>
      </w:r>
    </w:p>
    <w:p w14:paraId="1C5C1FDF" w14:textId="77777777" w:rsidR="00D92228" w:rsidRPr="00AE7A3B" w:rsidRDefault="00D92228" w:rsidP="00D92228">
      <w:pPr>
        <w:pStyle w:val="ListParagraph"/>
      </w:pPr>
      <w:r w:rsidRPr="00AE7A3B">
        <w:t xml:space="preserve">Arrange for someone to drive you to the Hospital the day of </w:t>
      </w:r>
      <w:proofErr w:type="gramStart"/>
      <w:r w:rsidRPr="00AE7A3B">
        <w:t>surgery, and</w:t>
      </w:r>
      <w:proofErr w:type="gramEnd"/>
      <w:r w:rsidRPr="00AE7A3B">
        <w:t xml:space="preserve"> drive you home on your discharge day.</w:t>
      </w:r>
    </w:p>
    <w:p w14:paraId="153F6BFB" w14:textId="77777777" w:rsidR="00D92228" w:rsidRPr="00266BCA" w:rsidRDefault="00D92228" w:rsidP="00D92228">
      <w:pPr>
        <w:pStyle w:val="BodyText"/>
      </w:pPr>
    </w:p>
    <w:p w14:paraId="3D1E37FA" w14:textId="77777777" w:rsidR="00D92228" w:rsidRPr="00266BCA" w:rsidRDefault="00D92228" w:rsidP="00D92228">
      <w:pPr>
        <w:pStyle w:val="BodyText"/>
      </w:pPr>
    </w:p>
    <w:p w14:paraId="4B5649B6" w14:textId="77777777" w:rsidR="00D92228" w:rsidRPr="00266BCA" w:rsidRDefault="00D92228" w:rsidP="00D92228">
      <w:pPr>
        <w:pStyle w:val="BodyText"/>
      </w:pPr>
      <w:r w:rsidRPr="00266BCA">
        <w:t>Please indicate the name and phone number of the person taking you home below:</w:t>
      </w:r>
    </w:p>
    <w:p w14:paraId="4856A76E" w14:textId="77777777" w:rsidR="00D92228" w:rsidRPr="00266BCA" w:rsidRDefault="00D92228" w:rsidP="00D92228">
      <w:pPr>
        <w:pStyle w:val="BodyText"/>
      </w:pPr>
      <w:r w:rsidRPr="00266BCA">
        <w:t>Name:</w:t>
      </w:r>
      <w:r>
        <w:t xml:space="preserve"> __________________________________________</w:t>
      </w:r>
    </w:p>
    <w:p w14:paraId="3F61F869" w14:textId="77777777" w:rsidR="00D92228" w:rsidRPr="00266BCA" w:rsidRDefault="00D92228" w:rsidP="00D92228">
      <w:pPr>
        <w:pStyle w:val="BodyText"/>
      </w:pPr>
      <w:r w:rsidRPr="00266BCA">
        <w:t>Home phone #:</w:t>
      </w:r>
      <w:r>
        <w:t xml:space="preserve"> ___________________________________</w:t>
      </w:r>
    </w:p>
    <w:p w14:paraId="2C8398A1" w14:textId="77777777" w:rsidR="00D92228" w:rsidRPr="00266BCA" w:rsidRDefault="00D92228" w:rsidP="00D92228">
      <w:pPr>
        <w:pStyle w:val="BodyText"/>
      </w:pPr>
      <w:r w:rsidRPr="00266BCA">
        <w:t>Work phone #:</w:t>
      </w:r>
      <w:r>
        <w:t xml:space="preserve"> ____________________________________</w:t>
      </w:r>
    </w:p>
    <w:p w14:paraId="4F833313" w14:textId="77777777" w:rsidR="00D92228" w:rsidRPr="00266BCA" w:rsidRDefault="00D92228" w:rsidP="00D92228">
      <w:pPr>
        <w:pStyle w:val="BodyText"/>
      </w:pPr>
      <w:r w:rsidRPr="00266BCA">
        <w:t>Cell phone #:</w:t>
      </w:r>
      <w:r>
        <w:t xml:space="preserve"> _____________________________________</w:t>
      </w:r>
    </w:p>
    <w:p w14:paraId="774B50E4" w14:textId="77777777" w:rsidR="00D92228" w:rsidRPr="00266BCA" w:rsidRDefault="00D92228" w:rsidP="00D92228">
      <w:pPr>
        <w:pStyle w:val="BodyText"/>
      </w:pPr>
    </w:p>
    <w:p w14:paraId="1F6B37BC" w14:textId="77777777" w:rsidR="00D92228" w:rsidRPr="004741F7" w:rsidRDefault="00D92228" w:rsidP="00D92228">
      <w:pPr>
        <w:pStyle w:val="BodyText"/>
        <w:rPr>
          <w:rStyle w:val="Strong"/>
        </w:rPr>
      </w:pPr>
      <w:r w:rsidRPr="004741F7">
        <w:rPr>
          <w:rStyle w:val="Strong"/>
        </w:rPr>
        <w:t>NOTE: If you develop a cold or other illness, notify your Surgeon before your operation.</w:t>
      </w:r>
    </w:p>
    <w:p w14:paraId="6F45F957" w14:textId="77777777" w:rsidR="00D92228" w:rsidRDefault="00D92228" w:rsidP="00D92228">
      <w:r>
        <w:br w:type="page"/>
      </w:r>
    </w:p>
    <w:p w14:paraId="6A7B7AD6" w14:textId="77777777" w:rsidR="00D92228" w:rsidRPr="00BD05D0" w:rsidRDefault="00D92228" w:rsidP="00D92228">
      <w:pPr>
        <w:pStyle w:val="Heading10"/>
      </w:pPr>
      <w:bookmarkStart w:id="8" w:name="_Toc11230019"/>
      <w:bookmarkStart w:id="9" w:name="_Toc30409480"/>
      <w:r w:rsidRPr="00C71EBB">
        <w:lastRenderedPageBreak/>
        <w:t>Arrival at Hospital</w:t>
      </w:r>
      <w:bookmarkEnd w:id="8"/>
      <w:bookmarkEnd w:id="9"/>
    </w:p>
    <w:p w14:paraId="1E2443E1" w14:textId="77777777" w:rsidR="00D92228" w:rsidRPr="00476BCA" w:rsidRDefault="00D92228" w:rsidP="00D92228">
      <w:pPr>
        <w:pStyle w:val="BodyText"/>
      </w:pPr>
      <w:r w:rsidRPr="00C0686E">
        <w:t xml:space="preserve">Report to </w:t>
      </w:r>
      <w:r>
        <w:t>Patient Registration</w:t>
      </w:r>
      <w:r w:rsidRPr="00C0686E">
        <w:t xml:space="preserve"> on the main floor.</w:t>
      </w:r>
      <w:r>
        <w:t xml:space="preserve">  </w:t>
      </w:r>
      <w:r w:rsidRPr="00476BCA">
        <w:t>Bring your Ontario Health Card with you.</w:t>
      </w:r>
    </w:p>
    <w:p w14:paraId="704CC3EF" w14:textId="77777777" w:rsidR="00D92228" w:rsidRPr="00A547D4" w:rsidRDefault="00D92228" w:rsidP="00D92228">
      <w:pPr>
        <w:pStyle w:val="ListParagraph"/>
      </w:pPr>
      <w:r w:rsidRPr="00A74546">
        <w:t>From Patient Registration, you will be taken to the Day Surgery Unit.</w:t>
      </w:r>
    </w:p>
    <w:p w14:paraId="4C05A6AD" w14:textId="77777777" w:rsidR="00D92228" w:rsidRPr="00A547D4" w:rsidRDefault="00D92228" w:rsidP="00D92228">
      <w:pPr>
        <w:pStyle w:val="ListParagraph"/>
      </w:pPr>
      <w:r w:rsidRPr="00A74546">
        <w:t>You may be accompanied to the Day Surgery Unit by one care partner/family member who may remain with you until you go to surgery.</w:t>
      </w:r>
    </w:p>
    <w:p w14:paraId="0FD8289F" w14:textId="77777777" w:rsidR="00D92228" w:rsidRPr="00A547D4" w:rsidRDefault="00D92228" w:rsidP="00D92228">
      <w:pPr>
        <w:pStyle w:val="ListParagraph"/>
      </w:pPr>
      <w:r w:rsidRPr="00A74546">
        <w:t>You will be required to change into a hospital gown.</w:t>
      </w:r>
    </w:p>
    <w:p w14:paraId="729B1335" w14:textId="77777777" w:rsidR="00D92228" w:rsidRPr="00A547D4" w:rsidRDefault="00D92228" w:rsidP="00D92228">
      <w:pPr>
        <w:pStyle w:val="ListParagraph"/>
      </w:pPr>
      <w:r w:rsidRPr="00A74546">
        <w:t xml:space="preserve">A </w:t>
      </w:r>
      <w:r>
        <w:t>n</w:t>
      </w:r>
      <w:r w:rsidRPr="00A74546">
        <w:t>urse will complete your preparation for surgery.</w:t>
      </w:r>
    </w:p>
    <w:p w14:paraId="423CC1FA" w14:textId="77777777" w:rsidR="00D92228" w:rsidRPr="00A547D4" w:rsidRDefault="00D92228" w:rsidP="00D92228">
      <w:pPr>
        <w:pStyle w:val="ListParagraph"/>
      </w:pPr>
      <w:r w:rsidRPr="00A74546">
        <w:t xml:space="preserve">You will talk to your </w:t>
      </w:r>
      <w:r>
        <w:t>a</w:t>
      </w:r>
      <w:r w:rsidRPr="00A74546">
        <w:t xml:space="preserve">nesthesiologist about types of anesthesia for your procedure and your </w:t>
      </w:r>
      <w:r>
        <w:t>s</w:t>
      </w:r>
      <w:r w:rsidRPr="00A74546">
        <w:t xml:space="preserve">urgeon in the Day Surgery Unit.  The </w:t>
      </w:r>
      <w:r>
        <w:t>n</w:t>
      </w:r>
      <w:r w:rsidRPr="00A74546">
        <w:t xml:space="preserve">urse, </w:t>
      </w:r>
      <w:r>
        <w:t>a</w:t>
      </w:r>
      <w:r w:rsidRPr="00A74546">
        <w:t xml:space="preserve">nesthesia </w:t>
      </w:r>
      <w:r>
        <w:t>a</w:t>
      </w:r>
      <w:r w:rsidRPr="00A74546">
        <w:t xml:space="preserve">ssistant or </w:t>
      </w:r>
      <w:r>
        <w:t>a</w:t>
      </w:r>
      <w:r w:rsidRPr="00A74546">
        <w:t xml:space="preserve">nesthesiologist will start an intravenous by inserting a small needle into your arm or hand.  </w:t>
      </w:r>
    </w:p>
    <w:p w14:paraId="2FEA790D" w14:textId="77777777" w:rsidR="00D92228" w:rsidRPr="00A97A3D" w:rsidRDefault="00D92228" w:rsidP="00D92228">
      <w:pPr>
        <w:pStyle w:val="ListParagraph"/>
      </w:pPr>
      <w:r w:rsidRPr="00A74546">
        <w:t xml:space="preserve">An Operating Room </w:t>
      </w:r>
      <w:r>
        <w:t>n</w:t>
      </w:r>
      <w:r w:rsidRPr="00A74546">
        <w:t xml:space="preserve">urse or </w:t>
      </w:r>
      <w:r>
        <w:t>w</w:t>
      </w:r>
      <w:r w:rsidRPr="00A74546">
        <w:t xml:space="preserve">ard </w:t>
      </w:r>
      <w:r>
        <w:t>a</w:t>
      </w:r>
      <w:r w:rsidRPr="00A74546">
        <w:t>ssistant will accompany you to the Operating Room</w:t>
      </w:r>
      <w:r w:rsidRPr="00A97A3D">
        <w:t>.</w:t>
      </w:r>
    </w:p>
    <w:p w14:paraId="5132AA68" w14:textId="77777777" w:rsidR="00D92228" w:rsidRDefault="00D92228" w:rsidP="00D92228">
      <w:pPr>
        <w:pStyle w:val="BodyText"/>
      </w:pPr>
      <w:bookmarkStart w:id="10" w:name="_Toc11230020"/>
    </w:p>
    <w:p w14:paraId="1FC04AF3" w14:textId="77777777" w:rsidR="00D92228" w:rsidRPr="00BD05D0" w:rsidRDefault="00D92228" w:rsidP="00D92228">
      <w:pPr>
        <w:pStyle w:val="Heading10"/>
      </w:pPr>
      <w:bookmarkStart w:id="11" w:name="_Toc30409481"/>
      <w:r w:rsidRPr="00C71EBB">
        <w:t xml:space="preserve">After </w:t>
      </w:r>
      <w:r>
        <w:t>s</w:t>
      </w:r>
      <w:r w:rsidRPr="00C71EBB">
        <w:t>urgery</w:t>
      </w:r>
      <w:bookmarkEnd w:id="10"/>
      <w:bookmarkEnd w:id="11"/>
    </w:p>
    <w:p w14:paraId="2F0806B9" w14:textId="77777777" w:rsidR="00D92228" w:rsidRPr="00042828" w:rsidRDefault="00D92228" w:rsidP="00D92228">
      <w:pPr>
        <w:pStyle w:val="BodyText"/>
      </w:pPr>
      <w:r w:rsidRPr="00042828">
        <w:t>After your surgery, you will go to the Recovery Room for monitoring.</w:t>
      </w:r>
    </w:p>
    <w:p w14:paraId="61F6B4C2" w14:textId="77777777" w:rsidR="00D92228" w:rsidRPr="00042828" w:rsidRDefault="00D92228" w:rsidP="00D92228">
      <w:pPr>
        <w:pStyle w:val="ListParagraph"/>
      </w:pPr>
      <w:r w:rsidRPr="00042828">
        <w:t>The nurse will check your blood pressure, pulse and operative site frequently.</w:t>
      </w:r>
    </w:p>
    <w:p w14:paraId="5081503D" w14:textId="77777777" w:rsidR="00D92228" w:rsidRPr="00042828" w:rsidRDefault="00D92228" w:rsidP="00D92228">
      <w:pPr>
        <w:pStyle w:val="ListParagraph"/>
      </w:pPr>
      <w:r w:rsidRPr="00042828">
        <w:t>You will have an intravenous (IV).</w:t>
      </w:r>
    </w:p>
    <w:p w14:paraId="0BF0253B" w14:textId="77777777" w:rsidR="00D92228" w:rsidRPr="00042828" w:rsidRDefault="00D92228" w:rsidP="00D92228">
      <w:pPr>
        <w:pStyle w:val="ListParagraph"/>
      </w:pPr>
      <w:r w:rsidRPr="00042828">
        <w:t>You may have an oxygen mask on temporarily.</w:t>
      </w:r>
    </w:p>
    <w:p w14:paraId="16D0FF95" w14:textId="77777777" w:rsidR="00D92228" w:rsidRPr="00042828" w:rsidRDefault="00D92228" w:rsidP="00D92228">
      <w:pPr>
        <w:pStyle w:val="ListParagraph"/>
      </w:pPr>
      <w:r w:rsidRPr="00042828">
        <w:t>If you feel any pain or nausea, inform the nurse. You will be given medication to help this.</w:t>
      </w:r>
    </w:p>
    <w:p w14:paraId="6AE9C4FA" w14:textId="77777777" w:rsidR="00D92228" w:rsidRPr="00042828" w:rsidRDefault="00D92228" w:rsidP="00D92228">
      <w:pPr>
        <w:pStyle w:val="ListParagraph"/>
      </w:pPr>
      <w:r w:rsidRPr="00042828">
        <w:t xml:space="preserve">You will be transferred to the Day Surgery Unit when the nurse determines it is safe to move you.  </w:t>
      </w:r>
    </w:p>
    <w:p w14:paraId="2536A076" w14:textId="77777777" w:rsidR="00D92228" w:rsidRPr="00042828" w:rsidRDefault="00D92228" w:rsidP="00D92228">
      <w:pPr>
        <w:pStyle w:val="ListParagraph"/>
      </w:pPr>
      <w:r w:rsidRPr="00042828">
        <w:t xml:space="preserve">You should have one designated care partner/family member stay at your bedside in the Day Surgery Unit. You and your care partner will receive your post-operative instructions together for your discharge preparation. </w:t>
      </w:r>
    </w:p>
    <w:p w14:paraId="3BB6893D" w14:textId="77777777" w:rsidR="00D92228" w:rsidRPr="00042828" w:rsidRDefault="00D92228" w:rsidP="00D92228">
      <w:pPr>
        <w:pStyle w:val="ListParagraph"/>
      </w:pPr>
      <w:r w:rsidRPr="00042828">
        <w:t>If your care partner has not remained at the hospital, they will be notified when you are ready for discharge.</w:t>
      </w:r>
    </w:p>
    <w:p w14:paraId="64BBAFBE" w14:textId="77777777" w:rsidR="00D92228" w:rsidRPr="00042828" w:rsidRDefault="00D92228" w:rsidP="00D92228">
      <w:pPr>
        <w:pStyle w:val="ListParagraph"/>
      </w:pPr>
      <w:r w:rsidRPr="00042828">
        <w:t>The Day Surgery nurse will give you all your post-operative instructions before you leave the Hospital.</w:t>
      </w:r>
    </w:p>
    <w:p w14:paraId="0F51E9E9" w14:textId="77777777" w:rsidR="00D92228" w:rsidRPr="00042828" w:rsidRDefault="00D92228" w:rsidP="00D92228">
      <w:pPr>
        <w:pStyle w:val="ListParagraph"/>
      </w:pPr>
      <w:r w:rsidRPr="00042828">
        <w:t>A Day Surgery nurse may call you the day after your surgery.</w:t>
      </w:r>
    </w:p>
    <w:p w14:paraId="548759F9" w14:textId="77777777" w:rsidR="00D92228" w:rsidRDefault="00D92228" w:rsidP="00D92228">
      <w:pPr>
        <w:pStyle w:val="BodyText"/>
      </w:pPr>
    </w:p>
    <w:p w14:paraId="6793867D" w14:textId="77777777" w:rsidR="00D92228" w:rsidRPr="005E7D66" w:rsidRDefault="00D92228" w:rsidP="00ED01E1">
      <w:pPr>
        <w:pStyle w:val="Heading20"/>
      </w:pPr>
      <w:bookmarkStart w:id="12" w:name="_Toc30409482"/>
      <w:r w:rsidRPr="00207C3D">
        <w:t>What are ankle exercises and deep breathing exercises?</w:t>
      </w:r>
      <w:bookmarkEnd w:id="12"/>
    </w:p>
    <w:p w14:paraId="219B4BDE" w14:textId="77777777" w:rsidR="00D92228" w:rsidRPr="00207C3D" w:rsidRDefault="00D92228" w:rsidP="00D92228"/>
    <w:p w14:paraId="5DBA510C" w14:textId="77777777" w:rsidR="00D92228" w:rsidRPr="00ED01E1" w:rsidRDefault="00D92228" w:rsidP="00ED01E1">
      <w:pPr>
        <w:pStyle w:val="BodyText"/>
        <w:rPr>
          <w:rStyle w:val="Strong"/>
        </w:rPr>
      </w:pPr>
      <w:r w:rsidRPr="00ED01E1">
        <w:rPr>
          <w:rStyle w:val="Strong"/>
        </w:rPr>
        <w:t>Ankle exercises:</w:t>
      </w:r>
    </w:p>
    <w:p w14:paraId="4FC42B8D" w14:textId="77777777" w:rsidR="00D92228" w:rsidRPr="00207C3D" w:rsidRDefault="00D92228" w:rsidP="00D92228">
      <w:r w:rsidRPr="00207C3D">
        <w:t>Point your toes toward your head, then towards the foot of the bed.  Make your feet go around in circles 5 times. This should be at least every hour while you are awake.</w:t>
      </w:r>
    </w:p>
    <w:p w14:paraId="33C7932B" w14:textId="77777777" w:rsidR="00D92228" w:rsidRPr="00207C3D" w:rsidRDefault="00D92228" w:rsidP="00D92228"/>
    <w:p w14:paraId="0A65B563" w14:textId="77777777" w:rsidR="00D92228" w:rsidRDefault="00D92228" w:rsidP="00D92228">
      <w:pPr>
        <w:pStyle w:val="Heading20"/>
      </w:pPr>
    </w:p>
    <w:p w14:paraId="7AEC457E" w14:textId="77777777" w:rsidR="00D92228" w:rsidRPr="00ED01E1" w:rsidRDefault="00D92228" w:rsidP="00ED01E1">
      <w:pPr>
        <w:pStyle w:val="BodyText"/>
        <w:rPr>
          <w:rStyle w:val="Strong"/>
        </w:rPr>
      </w:pPr>
      <w:r w:rsidRPr="00ED01E1">
        <w:rPr>
          <w:rStyle w:val="Strong"/>
        </w:rPr>
        <w:lastRenderedPageBreak/>
        <w:t>Deep breathing exercises:</w:t>
      </w:r>
    </w:p>
    <w:p w14:paraId="5532EB42" w14:textId="77777777" w:rsidR="00D92228" w:rsidRDefault="00D92228" w:rsidP="00D92228">
      <w:r w:rsidRPr="00207C3D">
        <w:t xml:space="preserve">Take a deep breath in through your nose and slowly blow out through your mouth. Repeat </w:t>
      </w:r>
      <w:proofErr w:type="gramStart"/>
      <w:r w:rsidRPr="00207C3D">
        <w:t>this 3 times</w:t>
      </w:r>
      <w:proofErr w:type="gramEnd"/>
      <w:r w:rsidRPr="00207C3D">
        <w:t>. This should be done every hour while you are awake for the first day, then every 2 hours for the next 1-2 days.</w:t>
      </w:r>
    </w:p>
    <w:p w14:paraId="1D781FD1" w14:textId="77777777" w:rsidR="00D92228" w:rsidRDefault="00D92228" w:rsidP="00D92228"/>
    <w:p w14:paraId="24694A6D" w14:textId="77777777" w:rsidR="00D92228" w:rsidRDefault="00D92228" w:rsidP="00D92228">
      <w:pPr>
        <w:pStyle w:val="Heading10"/>
      </w:pPr>
      <w:bookmarkStart w:id="13" w:name="_Toc30409483"/>
      <w:r w:rsidRPr="004546A0">
        <w:t>General post-operative instructions</w:t>
      </w:r>
      <w:bookmarkEnd w:id="13"/>
    </w:p>
    <w:p w14:paraId="76590598" w14:textId="77777777" w:rsidR="00D92228" w:rsidRPr="00ED01E1" w:rsidRDefault="00D92228" w:rsidP="00ED01E1">
      <w:pPr>
        <w:pStyle w:val="BodyText"/>
        <w:rPr>
          <w:rStyle w:val="Strong"/>
        </w:rPr>
      </w:pPr>
      <w:r w:rsidRPr="00ED01E1">
        <w:rPr>
          <w:rStyle w:val="Strong"/>
        </w:rPr>
        <w:t>(Day Surgery patients)</w:t>
      </w:r>
    </w:p>
    <w:p w14:paraId="50389BCB" w14:textId="77777777" w:rsidR="00D92228" w:rsidRPr="00E47051" w:rsidRDefault="00D92228" w:rsidP="00D92228">
      <w:pPr>
        <w:rPr>
          <w:b/>
          <w:sz w:val="16"/>
          <w:szCs w:val="16"/>
        </w:rPr>
      </w:pPr>
    </w:p>
    <w:p w14:paraId="26BD9317" w14:textId="77777777" w:rsidR="00D92228" w:rsidRPr="000A787B" w:rsidRDefault="00D92228" w:rsidP="00D92228">
      <w:pPr>
        <w:pStyle w:val="BodyText"/>
      </w:pPr>
      <w:r w:rsidRPr="000A787B">
        <w:t>We want your recovery to be safe and as comfortable as possible. For this reason, we suggest that you comply with the following advice:</w:t>
      </w:r>
    </w:p>
    <w:p w14:paraId="51C092C0" w14:textId="77777777" w:rsidR="00D92228" w:rsidRPr="000A787B" w:rsidRDefault="00D92228" w:rsidP="00D92228">
      <w:pPr>
        <w:pStyle w:val="ListParagraph"/>
      </w:pPr>
      <w:r w:rsidRPr="000A787B">
        <w:t>You should have someone available to stay with you overnight upon returning home.</w:t>
      </w:r>
    </w:p>
    <w:p w14:paraId="63CAAED5" w14:textId="77777777" w:rsidR="00D92228" w:rsidRPr="000A787B" w:rsidRDefault="00D92228" w:rsidP="00D92228">
      <w:pPr>
        <w:pStyle w:val="ListParagraph"/>
      </w:pPr>
      <w:r w:rsidRPr="000A787B">
        <w:t xml:space="preserve">Your surgeon will instruct you as to when you can drive a car or operative machinery but in the absence of such instructions, not for at least 24 hours after the procedure.  </w:t>
      </w:r>
    </w:p>
    <w:p w14:paraId="71A20E79" w14:textId="77777777" w:rsidR="00D92228" w:rsidRPr="000A787B" w:rsidRDefault="00D92228" w:rsidP="00D92228">
      <w:pPr>
        <w:pStyle w:val="ListParagraph"/>
      </w:pPr>
      <w:r w:rsidRPr="000A787B">
        <w:t>You should limit activity requiring full concentration for 24 hours; e.g. making important personal or business decisions, as full mental alertness may not return for several hours.</w:t>
      </w:r>
    </w:p>
    <w:p w14:paraId="711223C7" w14:textId="77777777" w:rsidR="00D92228" w:rsidRPr="000A787B" w:rsidRDefault="00D92228" w:rsidP="00D92228">
      <w:pPr>
        <w:pStyle w:val="ListParagraph"/>
      </w:pPr>
      <w:r w:rsidRPr="000A787B">
        <w:t>You should not drink any alcoholic beverages for at least 24 hours following your procedure as alcohol may influence the effects of the drugs you have been given.</w:t>
      </w:r>
    </w:p>
    <w:p w14:paraId="5FF371D1" w14:textId="77777777" w:rsidR="00D92228" w:rsidRPr="000A787B" w:rsidRDefault="00D92228" w:rsidP="00D92228">
      <w:pPr>
        <w:pStyle w:val="ListParagraph"/>
      </w:pPr>
      <w:r w:rsidRPr="000A787B">
        <w:t>You should eat lightly for the first meal following your procedure.</w:t>
      </w:r>
    </w:p>
    <w:p w14:paraId="196247C1" w14:textId="77777777" w:rsidR="00D92228" w:rsidRPr="000A787B" w:rsidRDefault="00D92228" w:rsidP="00D92228">
      <w:pPr>
        <w:pStyle w:val="ListParagraph"/>
      </w:pPr>
      <w:r w:rsidRPr="000A787B">
        <w:t>You should take it “easy” for a day or two.</w:t>
      </w:r>
    </w:p>
    <w:p w14:paraId="6A676F02" w14:textId="77777777" w:rsidR="00D92228" w:rsidRPr="000A787B" w:rsidRDefault="00D92228" w:rsidP="00D92228">
      <w:pPr>
        <w:pStyle w:val="ListParagraph"/>
      </w:pPr>
      <w:r w:rsidRPr="000A787B">
        <w:t>If you have any problems or are concerned about your condition for any reason, please contact your surgeon through his/her office or follow the directions on your surgeon’s message machine regarding reaching another surgeon.</w:t>
      </w:r>
    </w:p>
    <w:p w14:paraId="1D1A8CE6" w14:textId="77777777" w:rsidR="00D92228" w:rsidRPr="000A787B" w:rsidRDefault="00D92228" w:rsidP="00D92228">
      <w:pPr>
        <w:pStyle w:val="ListParagraph"/>
      </w:pPr>
      <w:r w:rsidRPr="000A787B">
        <w:t>If you are unable to contact your surgeon or the surgeon covering his/her practice, come to the Emergency Department of the hospital where you will be seen by an emergency physician.</w:t>
      </w:r>
    </w:p>
    <w:p w14:paraId="1E9C1FFC" w14:textId="77777777" w:rsidR="00D92228" w:rsidRPr="000A787B" w:rsidRDefault="00D92228" w:rsidP="00D92228">
      <w:pPr>
        <w:pStyle w:val="BodyText"/>
      </w:pPr>
    </w:p>
    <w:p w14:paraId="6683C483" w14:textId="77777777" w:rsidR="00D92228" w:rsidRPr="000A787B" w:rsidRDefault="00D92228" w:rsidP="00D92228">
      <w:pPr>
        <w:pStyle w:val="BodyText"/>
      </w:pPr>
      <w:r w:rsidRPr="000A787B">
        <w:t xml:space="preserve">Deep Vein Thrombosis (DVT) is a blood clot in a deep vein and is a major health concern that should be discussed with your physician. </w:t>
      </w:r>
    </w:p>
    <w:p w14:paraId="6816B7BE" w14:textId="77777777" w:rsidR="00D92228" w:rsidRPr="000A787B" w:rsidRDefault="00D92228" w:rsidP="00D92228">
      <w:pPr>
        <w:pStyle w:val="BodyText"/>
      </w:pPr>
      <w:r w:rsidRPr="000A787B">
        <w:t>You may be at risk for developing a DVT for any of the following reasons:</w:t>
      </w:r>
    </w:p>
    <w:p w14:paraId="4A93F247" w14:textId="77777777" w:rsidR="00D92228" w:rsidRPr="000A787B" w:rsidRDefault="00D92228" w:rsidP="00D92228">
      <w:pPr>
        <w:pStyle w:val="ListParagraph"/>
      </w:pPr>
      <w:r w:rsidRPr="000A787B">
        <w:t>Recent surgery</w:t>
      </w:r>
    </w:p>
    <w:p w14:paraId="28C26A1B" w14:textId="77777777" w:rsidR="00D92228" w:rsidRPr="000A787B" w:rsidRDefault="00D92228" w:rsidP="00D92228">
      <w:pPr>
        <w:pStyle w:val="ListParagraph"/>
      </w:pPr>
      <w:r w:rsidRPr="000A787B">
        <w:t>Immobility</w:t>
      </w:r>
    </w:p>
    <w:p w14:paraId="456D5F41" w14:textId="77777777" w:rsidR="00D92228" w:rsidRPr="000A787B" w:rsidRDefault="00D92228" w:rsidP="00D92228">
      <w:pPr>
        <w:pStyle w:val="ListParagraph"/>
      </w:pPr>
      <w:r w:rsidRPr="000A787B">
        <w:t>Previous DVT</w:t>
      </w:r>
    </w:p>
    <w:p w14:paraId="0FEC2B77" w14:textId="77777777" w:rsidR="00D92228" w:rsidRPr="000A787B" w:rsidRDefault="00D92228" w:rsidP="00D92228">
      <w:pPr>
        <w:pStyle w:val="ListParagraph"/>
      </w:pPr>
      <w:r w:rsidRPr="000A787B">
        <w:t>Problems with circulation</w:t>
      </w:r>
    </w:p>
    <w:p w14:paraId="724C2874" w14:textId="77777777" w:rsidR="00D92228" w:rsidRPr="000A787B" w:rsidRDefault="00D92228" w:rsidP="00D92228">
      <w:pPr>
        <w:pStyle w:val="ListParagraph"/>
      </w:pPr>
      <w:r w:rsidRPr="000A787B">
        <w:t>Obesity</w:t>
      </w:r>
    </w:p>
    <w:p w14:paraId="6EB8DB21" w14:textId="77777777" w:rsidR="00D92228" w:rsidRPr="000A787B" w:rsidRDefault="00D92228" w:rsidP="00D92228">
      <w:pPr>
        <w:pStyle w:val="ListParagraph"/>
      </w:pPr>
      <w:r w:rsidRPr="000A787B">
        <w:t>Increasing age</w:t>
      </w:r>
    </w:p>
    <w:p w14:paraId="44BB7DE5" w14:textId="77777777" w:rsidR="00D92228" w:rsidRPr="000A787B" w:rsidRDefault="00D92228" w:rsidP="00D92228">
      <w:pPr>
        <w:pStyle w:val="ListParagraph"/>
      </w:pPr>
      <w:r w:rsidRPr="000A787B">
        <w:t>Acute medical illness</w:t>
      </w:r>
    </w:p>
    <w:p w14:paraId="67D98C3C" w14:textId="77777777" w:rsidR="00D92228" w:rsidRPr="000A787B" w:rsidRDefault="00D92228" w:rsidP="00D92228">
      <w:pPr>
        <w:pStyle w:val="BodyText"/>
      </w:pPr>
      <w:r w:rsidRPr="000A787B">
        <w:lastRenderedPageBreak/>
        <w:t>DVT’s most commonly occur in the legs, usually the calf.  Signs and symptoms to watch for include: calf pain or swelling, redness or discolouration, a knot in the calf that you can feel and that is warm to touch, fever, shortness of breath, rapid heart rate or chest pain.</w:t>
      </w:r>
    </w:p>
    <w:p w14:paraId="1FE5D608" w14:textId="77777777" w:rsidR="00D92228" w:rsidRPr="000A787B" w:rsidRDefault="00D92228" w:rsidP="00D92228">
      <w:pPr>
        <w:pStyle w:val="BodyText"/>
      </w:pPr>
      <w:r w:rsidRPr="000A787B">
        <w:t xml:space="preserve">If you experience any of these symptoms go to the Emergency Department or call 911 for immediate assistance. </w:t>
      </w:r>
    </w:p>
    <w:p w14:paraId="4F50AA87" w14:textId="77777777" w:rsidR="00D92228" w:rsidRPr="00780A91" w:rsidRDefault="00D92228" w:rsidP="00D92228">
      <w:pPr>
        <w:pStyle w:val="BodyText"/>
      </w:pPr>
    </w:p>
    <w:p w14:paraId="64AACAAB" w14:textId="77777777" w:rsidR="00D92228" w:rsidRPr="00780A91" w:rsidRDefault="00D92228" w:rsidP="00D92228">
      <w:pPr>
        <w:pStyle w:val="Heading10"/>
      </w:pPr>
      <w:bookmarkStart w:id="14" w:name="_Toc30409484"/>
      <w:r w:rsidRPr="00780A91">
        <w:t>Return appointment reminder</w:t>
      </w:r>
      <w:bookmarkEnd w:id="14"/>
    </w:p>
    <w:p w14:paraId="072DE2DB" w14:textId="77777777" w:rsidR="00D92228" w:rsidRPr="00780A91" w:rsidRDefault="00D92228" w:rsidP="00D92228">
      <w:pPr>
        <w:pStyle w:val="BodyText"/>
      </w:pPr>
    </w:p>
    <w:p w14:paraId="0664B225" w14:textId="77777777" w:rsidR="00D92228" w:rsidRPr="00780A91" w:rsidRDefault="00D92228" w:rsidP="00D92228">
      <w:pPr>
        <w:pStyle w:val="BodyText"/>
      </w:pPr>
      <w:r w:rsidRPr="00780A91">
        <w:t>DATE:</w:t>
      </w:r>
      <w:r>
        <w:t xml:space="preserve"> _______________________</w:t>
      </w:r>
    </w:p>
    <w:p w14:paraId="6012ECF6" w14:textId="77777777" w:rsidR="00D92228" w:rsidRPr="00780A91" w:rsidRDefault="00D92228" w:rsidP="00D92228">
      <w:pPr>
        <w:pStyle w:val="BodyText"/>
      </w:pPr>
    </w:p>
    <w:p w14:paraId="51198A0F" w14:textId="77777777" w:rsidR="00D92228" w:rsidRPr="00780A91" w:rsidRDefault="00D92228" w:rsidP="00D92228">
      <w:pPr>
        <w:pStyle w:val="BodyText"/>
      </w:pPr>
      <w:r w:rsidRPr="00780A91">
        <w:t>TIME:</w:t>
      </w:r>
      <w:r>
        <w:t xml:space="preserve"> _______________________</w:t>
      </w:r>
    </w:p>
    <w:p w14:paraId="5BD2427B" w14:textId="77777777" w:rsidR="00D92228" w:rsidRPr="00780A91" w:rsidRDefault="00D92228" w:rsidP="00D92228">
      <w:pPr>
        <w:pStyle w:val="BodyText"/>
      </w:pPr>
    </w:p>
    <w:p w14:paraId="2C4D4B24" w14:textId="77777777" w:rsidR="00D92228" w:rsidRPr="00780A91" w:rsidRDefault="00D92228" w:rsidP="00D92228">
      <w:pPr>
        <w:pStyle w:val="BodyText"/>
      </w:pPr>
      <w:r w:rsidRPr="00780A91">
        <w:t>LOCATION:</w:t>
      </w:r>
      <w:r w:rsidRPr="00780A91">
        <w:tab/>
        <w:t xml:space="preserve">□ QCH Admitting Department </w:t>
      </w:r>
    </w:p>
    <w:p w14:paraId="2C48717B" w14:textId="77777777" w:rsidR="00D92228" w:rsidRPr="00780A91" w:rsidRDefault="00D92228" w:rsidP="00D92228">
      <w:pPr>
        <w:pStyle w:val="BodyText"/>
      </w:pPr>
      <w:r w:rsidRPr="00780A91">
        <w:tab/>
      </w:r>
      <w:r>
        <w:tab/>
      </w:r>
      <w:r>
        <w:tab/>
      </w:r>
      <w:r w:rsidRPr="00780A91">
        <w:t>□ Doctor’s office</w:t>
      </w:r>
    </w:p>
    <w:p w14:paraId="72364782" w14:textId="77777777" w:rsidR="00D92228" w:rsidRPr="00780A91" w:rsidRDefault="00D92228" w:rsidP="00D92228">
      <w:pPr>
        <w:pStyle w:val="BodyText"/>
      </w:pPr>
      <w:r w:rsidRPr="00780A91">
        <w:tab/>
      </w:r>
      <w:r>
        <w:tab/>
      </w:r>
      <w:r>
        <w:tab/>
      </w:r>
      <w:r w:rsidRPr="00780A91">
        <w:t>□ Other:</w:t>
      </w:r>
      <w:r>
        <w:t xml:space="preserve"> _______________________</w:t>
      </w:r>
    </w:p>
    <w:p w14:paraId="27623F8A" w14:textId="77777777" w:rsidR="00D92228" w:rsidRPr="00780A91" w:rsidRDefault="00D92228" w:rsidP="00D92228">
      <w:pPr>
        <w:pStyle w:val="BodyText"/>
      </w:pPr>
    </w:p>
    <w:p w14:paraId="7F2C479A" w14:textId="77777777" w:rsidR="00D92228" w:rsidRPr="00780A91" w:rsidRDefault="00D92228" w:rsidP="00D92228">
      <w:pPr>
        <w:pStyle w:val="BodyText"/>
      </w:pPr>
    </w:p>
    <w:p w14:paraId="60C3E12B" w14:textId="77777777" w:rsidR="00D92228" w:rsidRDefault="00D92228" w:rsidP="00D92228">
      <w:pPr>
        <w:pStyle w:val="BodyText"/>
        <w:rPr>
          <w:rStyle w:val="Strong"/>
        </w:rPr>
      </w:pPr>
      <w:r w:rsidRPr="00780A91">
        <w:rPr>
          <w:rStyle w:val="Strong"/>
        </w:rPr>
        <w:t>YOUR DRIVE HOME MUST BE AVAILABLE FOR THE ENTIRE DAY OF YOUR SURGERY</w:t>
      </w:r>
    </w:p>
    <w:p w14:paraId="55A22322" w14:textId="77777777" w:rsidR="00D92228" w:rsidRPr="00780A91" w:rsidRDefault="00D92228" w:rsidP="00D92228">
      <w:pPr>
        <w:pStyle w:val="BodyText"/>
        <w:rPr>
          <w:rStyle w:val="Strong"/>
        </w:rPr>
      </w:pPr>
    </w:p>
    <w:p w14:paraId="482ABA80" w14:textId="77777777" w:rsidR="00D92228" w:rsidRPr="00780A91" w:rsidRDefault="00D92228" w:rsidP="00D92228">
      <w:pPr>
        <w:pStyle w:val="Heading20"/>
      </w:pPr>
      <w:bookmarkStart w:id="15" w:name="_Toc30409485"/>
      <w:r w:rsidRPr="00780A91">
        <w:t>Please give these instructions to your designated driver.</w:t>
      </w:r>
      <w:bookmarkEnd w:id="15"/>
    </w:p>
    <w:p w14:paraId="2A41909A" w14:textId="77777777" w:rsidR="00D92228" w:rsidRPr="00780A91" w:rsidRDefault="00D92228" w:rsidP="00D92228">
      <w:pPr>
        <w:pStyle w:val="BodyText"/>
      </w:pPr>
      <w:r w:rsidRPr="00780A91">
        <w:t>Please remind your designated driver they are to be available for the entire day of your surgery and to ensure they keep their phone on and ready to receive the call from the Day Surgery Unit informing them of the time to pick you up.</w:t>
      </w:r>
    </w:p>
    <w:p w14:paraId="30551E17" w14:textId="77777777" w:rsidR="00D92228" w:rsidRPr="00780A91" w:rsidRDefault="00D92228" w:rsidP="00D92228">
      <w:pPr>
        <w:pStyle w:val="BodyText"/>
      </w:pPr>
    </w:p>
    <w:p w14:paraId="4C703065" w14:textId="77777777" w:rsidR="00D92228" w:rsidRPr="00780A91" w:rsidRDefault="00D92228" w:rsidP="00D92228">
      <w:pPr>
        <w:pStyle w:val="Heading20"/>
      </w:pPr>
      <w:bookmarkStart w:id="16" w:name="_Toc30409486"/>
      <w:r w:rsidRPr="00780A91">
        <w:t>Pick up information</w:t>
      </w:r>
      <w:bookmarkEnd w:id="16"/>
    </w:p>
    <w:p w14:paraId="06FD7CF2" w14:textId="77777777" w:rsidR="00D92228" w:rsidRPr="00780A91" w:rsidRDefault="00D92228" w:rsidP="00D92228">
      <w:pPr>
        <w:pStyle w:val="BodyText"/>
      </w:pPr>
      <w:r w:rsidRPr="00780A91">
        <w:t xml:space="preserve">The care partner/family members are encouraged to remain at the hospital.  </w:t>
      </w:r>
    </w:p>
    <w:p w14:paraId="45AEF2C1" w14:textId="77777777" w:rsidR="00D92228" w:rsidRPr="00780A91" w:rsidRDefault="00D92228" w:rsidP="00D92228">
      <w:pPr>
        <w:pStyle w:val="BodyText"/>
      </w:pPr>
      <w:r w:rsidRPr="00780A91">
        <w:t>Inside the James Beach Health Care Centre entrance door is a wall mounted telephone on the right-hand side with the phone number to the Day Surgery Unit.  Please pick up the phone and dial 2912 to let them know you have arrived. You may then return to your car.</w:t>
      </w:r>
    </w:p>
    <w:p w14:paraId="63A3C1B5" w14:textId="77777777" w:rsidR="00D92228" w:rsidRPr="00780A91" w:rsidRDefault="00D92228" w:rsidP="00D92228">
      <w:pPr>
        <w:pStyle w:val="BodyText"/>
      </w:pPr>
      <w:r w:rsidRPr="00780A91">
        <w:br w:type="page"/>
      </w:r>
    </w:p>
    <w:p w14:paraId="1C4B36AA" w14:textId="77777777" w:rsidR="00D92228" w:rsidRDefault="008E41FD" w:rsidP="00D92228">
      <w:r>
        <w:rPr>
          <w:noProof/>
        </w:rPr>
        <w:lastRenderedPageBreak/>
        <mc:AlternateContent>
          <mc:Choice Requires="wpc">
            <w:drawing>
              <wp:inline distT="0" distB="0" distL="0" distR="0" wp14:anchorId="4D37323A" wp14:editId="598ECB76">
                <wp:extent cx="5851525" cy="6554247"/>
                <wp:effectExtent l="0" t="0" r="0" b="0"/>
                <wp:docPr id="31" name="Canvas 2" descr="QCH site m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 name="Picture 5" descr="QCH site m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6604" y="0"/>
                            <a:ext cx="4389119" cy="6518247"/>
                          </a:xfrm>
                          <a:prstGeom prst="rect">
                            <a:avLst/>
                          </a:prstGeom>
                          <a:noFill/>
                          <a:extLst>
                            <a:ext uri="{909E8E84-426E-40DD-AFC4-6F175D3DCCD1}">
                              <a14:hiddenFill xmlns:a14="http://schemas.microsoft.com/office/drawing/2010/main">
                                <a:solidFill>
                                  <a:srgbClr val="FFFFFF"/>
                                </a:solidFill>
                              </a14:hiddenFill>
                            </a:ext>
                          </a:extLst>
                        </pic:spPr>
                      </pic:pic>
                      <wps:wsp>
                        <wps:cNvPr id="4" name="Straight Arrow Connector 12"/>
                        <wps:cNvCnPr>
                          <a:cxnSpLocks noChangeShapeType="1"/>
                        </wps:cNvCnPr>
                        <wps:spPr bwMode="auto">
                          <a:xfrm flipH="1" flipV="1">
                            <a:off x="3018313" y="4912935"/>
                            <a:ext cx="822904" cy="3918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Text Box 8"/>
                        <wps:cNvSpPr txBox="1">
                          <a:spLocks noChangeArrowheads="1"/>
                        </wps:cNvSpPr>
                        <wps:spPr bwMode="auto">
                          <a:xfrm>
                            <a:off x="3240614" y="5304738"/>
                            <a:ext cx="1534207" cy="454103"/>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164CDF8C" w14:textId="77777777" w:rsidR="00D92228" w:rsidRPr="00FF2257" w:rsidRDefault="00D92228" w:rsidP="00D92228">
                              <w:pPr>
                                <w:jc w:val="center"/>
                                <w:rPr>
                                  <w:b/>
                                  <w:color w:val="FFFFFF"/>
                                  <w:sz w:val="24"/>
                                  <w:szCs w:val="24"/>
                                </w:rPr>
                              </w:pPr>
                              <w:r w:rsidRPr="000E3BF3">
                                <w:rPr>
                                  <w:b/>
                                  <w:sz w:val="24"/>
                                  <w:szCs w:val="24"/>
                                </w:rPr>
                                <w:t>Main Entrance</w:t>
                              </w:r>
                              <w:r w:rsidRPr="00FF2257">
                                <w:rPr>
                                  <w:color w:val="FFFFFF"/>
                                  <w:sz w:val="24"/>
                                  <w:szCs w:val="24"/>
                                </w:rPr>
                                <w:t xml:space="preserve"> </w:t>
                              </w:r>
                              <w:r w:rsidRPr="000E3BF3">
                                <w:rPr>
                                  <w:b/>
                                  <w:sz w:val="24"/>
                                  <w:szCs w:val="24"/>
                                </w:rPr>
                                <w:t>(patient drop off)</w:t>
                              </w:r>
                            </w:p>
                          </w:txbxContent>
                        </wps:txbx>
                        <wps:bodyPr rot="0" vert="horz" wrap="square" lIns="91440" tIns="45720" rIns="91440" bIns="45720" anchor="t" anchorCtr="0" upright="1">
                          <a:noAutofit/>
                        </wps:bodyPr>
                      </wps:wsp>
                      <wps:wsp>
                        <wps:cNvPr id="6" name="Text Box 7"/>
                        <wps:cNvSpPr txBox="1">
                          <a:spLocks noChangeArrowheads="1"/>
                        </wps:cNvSpPr>
                        <wps:spPr bwMode="auto">
                          <a:xfrm>
                            <a:off x="10100" y="4493232"/>
                            <a:ext cx="1364006" cy="811506"/>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1B2D9626" w14:textId="77777777" w:rsidR="00D92228" w:rsidRDefault="00D92228" w:rsidP="00D92228">
                              <w:pPr>
                                <w:pStyle w:val="NormalWeb"/>
                                <w:spacing w:before="0" w:beforeAutospacing="0" w:after="0" w:afterAutospacing="0"/>
                                <w:jc w:val="center"/>
                              </w:pPr>
                              <w:r w:rsidRPr="000E3BF3">
                                <w:rPr>
                                  <w:rFonts w:ascii="Arial" w:eastAsia="Times New Roman" w:hAnsi="Arial" w:cs="Arial"/>
                                  <w:b/>
                                  <w:bCs/>
                                  <w:lang w:val="en-US"/>
                                </w:rPr>
                                <w:t>James Beach Health Care West Entrance (patient pickup)</w:t>
                              </w:r>
                            </w:p>
                          </w:txbxContent>
                        </wps:txbx>
                        <wps:bodyPr rot="0" vert="horz" wrap="square" lIns="91440" tIns="45720" rIns="91440" bIns="45720" anchor="t" anchorCtr="0" upright="1">
                          <a:noAutofit/>
                        </wps:bodyPr>
                      </wps:wsp>
                      <wps:wsp>
                        <wps:cNvPr id="7" name="Straight Arrow Connector 7"/>
                        <wps:cNvCnPr>
                          <a:cxnSpLocks/>
                        </wps:cNvCnPr>
                        <wps:spPr bwMode="auto">
                          <a:xfrm flipV="1">
                            <a:off x="558802" y="4218930"/>
                            <a:ext cx="940404" cy="274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D37323A" id="Canvas 2" o:spid="_x0000_s1026" editas="canvas" alt="QCH site map" style="width:460.75pt;height:516.1pt;mso-position-horizontal-relative:char;mso-position-vertical-relative:line" coordsize="58515,65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CH site map" style="position:absolute;width:58515;height:65538;visibility:visible;mso-wrap-style:square">
                  <v:fill o:detectmouseclick="t"/>
                  <v:path o:connecttype="none"/>
                </v:shape>
                <v:shape id="Picture 5" o:spid="_x0000_s1028" type="#_x0000_t75" alt="QCH site map" style="position:absolute;left:9666;width:43891;height:6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">
                  <v:imagedata r:id="rId9" o:title="QCH site map"/>
                </v:shape>
                <v:shapetype id="_x0000_t32" coordsize="21600,21600" o:spt="32" o:oned="t" path="m,l21600,21600e" filled="f">
                  <v:path arrowok="t" fillok="f" o:connecttype="none"/>
                  <o:lock v:ext="edit" shapetype="t"/>
                </v:shapetype>
                <v:shape id="Straight Arrow Connector 12" o:spid="_x0000_s1029" type="#_x0000_t32" style="position:absolute;left:30183;top:49129;width:8229;height:39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">
                  <v:stroke endarrow="block"/>
                </v:shape>
                <v:shapetype id="_x0000_t202" coordsize="21600,21600" o:spt="202" path="m,l,21600r21600,l21600,xe">
                  <v:stroke joinstyle="miter"/>
                  <v:path gradientshapeok="t" o:connecttype="rect"/>
                </v:shapetype>
                <v:shape id="Text Box 8" o:spid="_x0000_s1030" type="#_x0000_t202" style="position:absolute;left:32406;top:53047;width:15342;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" fillcolor="#4bacc6" strokecolor="#f2f2f2" strokeweight="3pt">
                  <v:shadow on="t" color="#205867" opacity=".5" offset="1pt"/>
                  <v:textbox>
                    <w:txbxContent>
                      <w:p w14:paraId="164CDF8C" w14:textId="77777777" w:rsidR="00D92228" w:rsidRPr="00FF2257" w:rsidRDefault="00D92228" w:rsidP="00D92228">
                        <w:pPr>
                          <w:jc w:val="center"/>
                          <w:rPr>
                            <w:b/>
                            <w:color w:val="FFFFFF"/>
                            <w:sz w:val="24"/>
                            <w:szCs w:val="24"/>
                          </w:rPr>
                        </w:pPr>
                        <w:r w:rsidRPr="000E3BF3">
                          <w:rPr>
                            <w:b/>
                            <w:sz w:val="24"/>
                            <w:szCs w:val="24"/>
                          </w:rPr>
                          <w:t>Main Entrance</w:t>
                        </w:r>
                        <w:r w:rsidRPr="00FF2257">
                          <w:rPr>
                            <w:color w:val="FFFFFF"/>
                            <w:sz w:val="24"/>
                            <w:szCs w:val="24"/>
                          </w:rPr>
                          <w:t xml:space="preserve"> </w:t>
                        </w:r>
                        <w:r w:rsidRPr="000E3BF3">
                          <w:rPr>
                            <w:b/>
                            <w:sz w:val="24"/>
                            <w:szCs w:val="24"/>
                          </w:rPr>
                          <w:t>(patient drop off)</w:t>
                        </w:r>
                      </w:p>
                    </w:txbxContent>
                  </v:textbox>
                </v:shape>
                <v:shape id="Text Box 7" o:spid="_x0000_s1031" type="#_x0000_t202" style="position:absolute;left:101;top:44932;width:13640;height:8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" fillcolor="#4bacc6" strokecolor="#f2f2f2" strokeweight="3pt">
                  <v:shadow on="t" color="#205867" opacity=".5" offset="1pt"/>
                  <v:textbox>
                    <w:txbxContent>
                      <w:p w14:paraId="1B2D9626" w14:textId="77777777" w:rsidR="00D92228" w:rsidRDefault="00D92228" w:rsidP="00D92228">
                        <w:pPr>
                          <w:pStyle w:val="NormalWeb"/>
                          <w:spacing w:before="0" w:beforeAutospacing="0" w:after="0" w:afterAutospacing="0"/>
                          <w:jc w:val="center"/>
                        </w:pPr>
                        <w:r w:rsidRPr="000E3BF3">
                          <w:rPr>
                            <w:rFonts w:ascii="Arial" w:eastAsia="Times New Roman" w:hAnsi="Arial" w:cs="Arial"/>
                            <w:b/>
                            <w:bCs/>
                            <w:lang w:val="en-US"/>
                          </w:rPr>
                          <w:t>James Beach Health Care West Entrance (patient pickup)</w:t>
                        </w:r>
                      </w:p>
                    </w:txbxContent>
                  </v:textbox>
                </v:shape>
                <v:shape id="Straight Arrow Connector 7" o:spid="_x0000_s1032" type="#_x0000_t32" style="position:absolute;left:5588;top:42189;width:9404;height:27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">
                  <v:stroke endarrow="block"/>
                  <o:lock v:ext="edit" shapetype="f"/>
                </v:shape>
                <w10:anchorlock/>
              </v:group>
            </w:pict>
          </mc:Fallback>
        </mc:AlternateContent>
      </w:r>
    </w:p>
    <w:p w14:paraId="0C7CDF8B" w14:textId="77777777" w:rsidR="008E41FD" w:rsidRDefault="008E41FD" w:rsidP="00D92228">
      <w:pPr>
        <w:pStyle w:val="Heading10"/>
      </w:pPr>
      <w:bookmarkStart w:id="17" w:name="_Toc30409487"/>
    </w:p>
    <w:p w14:paraId="2D988B6C" w14:textId="77777777" w:rsidR="008E41FD" w:rsidRDefault="008E41FD">
      <w:pPr>
        <w:rPr>
          <w:rFonts w:eastAsia="Times New Roman"/>
          <w:b/>
          <w:sz w:val="32"/>
          <w:szCs w:val="32"/>
        </w:rPr>
      </w:pPr>
      <w:r>
        <w:br w:type="page"/>
      </w:r>
    </w:p>
    <w:p w14:paraId="5029835A" w14:textId="77777777" w:rsidR="00D92228" w:rsidRDefault="00D92228" w:rsidP="00D92228">
      <w:pPr>
        <w:pStyle w:val="Heading10"/>
      </w:pPr>
      <w:r w:rsidRPr="00C71EBB">
        <w:lastRenderedPageBreak/>
        <w:t>Post-</w:t>
      </w:r>
      <w:r>
        <w:t>o</w:t>
      </w:r>
      <w:r w:rsidRPr="00C71EBB">
        <w:t xml:space="preserve">perative </w:t>
      </w:r>
      <w:r>
        <w:t>d</w:t>
      </w:r>
      <w:r w:rsidRPr="00C71EBB">
        <w:t>ressing</w:t>
      </w:r>
      <w:bookmarkEnd w:id="17"/>
    </w:p>
    <w:p w14:paraId="63A0FAB8" w14:textId="77777777" w:rsidR="00D92228" w:rsidRPr="000A19C2" w:rsidRDefault="00D92228" w:rsidP="00D92228">
      <w:pPr>
        <w:pStyle w:val="BodyText"/>
      </w:pPr>
      <w:r w:rsidRPr="000A19C2">
        <w:t>If you are a Day Surgery patient, you will probably need some sterile dressings and tape at home after your surgery.</w:t>
      </w:r>
    </w:p>
    <w:p w14:paraId="31BF5BAE" w14:textId="77777777" w:rsidR="00D92228" w:rsidRPr="000A19C2" w:rsidRDefault="00D92228" w:rsidP="00D92228">
      <w:pPr>
        <w:pStyle w:val="ListParagraph"/>
      </w:pPr>
      <w:r w:rsidRPr="000A19C2">
        <w:t>We advise you to purchase these supplies before your surgery.</w:t>
      </w:r>
    </w:p>
    <w:p w14:paraId="152CFF33" w14:textId="77777777" w:rsidR="00D92228" w:rsidRPr="000A19C2" w:rsidRDefault="00D92228" w:rsidP="00D92228">
      <w:pPr>
        <w:pStyle w:val="ListParagraph"/>
      </w:pPr>
      <w:r w:rsidRPr="000A19C2">
        <w:t>We suggest that you get a small package of sterile 4” X 4” gauze pads and a roll of tape at the drugstore before your surgery.</w:t>
      </w:r>
    </w:p>
    <w:p w14:paraId="7A470AF6" w14:textId="77777777" w:rsidR="00D92228" w:rsidRDefault="00D92228" w:rsidP="00D92228">
      <w:pPr>
        <w:pStyle w:val="ListParagraph"/>
      </w:pPr>
      <w:r w:rsidRPr="000A19C2">
        <w:t>Other:</w:t>
      </w:r>
      <w:r>
        <w:t xml:space="preserve"> ______________________________________________________</w:t>
      </w:r>
    </w:p>
    <w:p w14:paraId="127C6B7E" w14:textId="77777777" w:rsidR="00D92228" w:rsidRPr="000A19C2" w:rsidRDefault="00D92228" w:rsidP="00D92228">
      <w:pPr>
        <w:pStyle w:val="BodyText"/>
      </w:pPr>
    </w:p>
    <w:p w14:paraId="4A347872" w14:textId="77777777" w:rsidR="00D92228" w:rsidRPr="000A19C2" w:rsidRDefault="00D92228" w:rsidP="00D92228">
      <w:pPr>
        <w:pStyle w:val="BodyText"/>
      </w:pPr>
      <w:r w:rsidRPr="000A19C2">
        <w:t>If you have any questions about the dressing type to purchase, please check with your Nurse in the Pre-Operative Assessment Clinic.</w:t>
      </w:r>
    </w:p>
    <w:p w14:paraId="59FD85AE" w14:textId="77777777" w:rsidR="00D92228" w:rsidRPr="000A19C2" w:rsidRDefault="00D92228" w:rsidP="00D92228">
      <w:pPr>
        <w:pStyle w:val="BodyText"/>
      </w:pPr>
    </w:p>
    <w:p w14:paraId="6DFE3D00" w14:textId="77777777" w:rsidR="00D92228" w:rsidRPr="000A19C2" w:rsidRDefault="00D92228" w:rsidP="00D92228">
      <w:pPr>
        <w:pStyle w:val="Heading10"/>
      </w:pPr>
      <w:bookmarkStart w:id="18" w:name="_Toc30409488"/>
      <w:r w:rsidRPr="000A19C2">
        <w:t>Pain scale ruler</w:t>
      </w:r>
      <w:bookmarkEnd w:id="18"/>
    </w:p>
    <w:p w14:paraId="4D770C34" w14:textId="77777777" w:rsidR="00D92228" w:rsidRDefault="00D92228" w:rsidP="00D92228">
      <w:pPr>
        <w:pStyle w:val="BodyText"/>
      </w:pPr>
      <w:r>
        <w:t xml:space="preserve">Your nurse will ask you to rate your pain on either the number or FACES scale (see below). Pain is rated from 0 (no pain) to 10 (worst pain). </w:t>
      </w:r>
    </w:p>
    <w:p w14:paraId="6B1C139C" w14:textId="77777777" w:rsidR="00D92228" w:rsidRPr="00DC4DA8" w:rsidRDefault="00D92228" w:rsidP="00D92228">
      <w:pPr>
        <w:pStyle w:val="BodyText"/>
      </w:pPr>
    </w:p>
    <w:p w14:paraId="2F293704" w14:textId="77777777" w:rsidR="00D92228" w:rsidRDefault="00D92228" w:rsidP="00D92228">
      <w:pPr>
        <w:jc w:val="center"/>
      </w:pPr>
      <w:r w:rsidRPr="000C79A1">
        <w:rPr>
          <w:noProof/>
          <w:lang w:val="en-CA" w:eastAsia="en-CA"/>
        </w:rPr>
        <w:drawing>
          <wp:inline distT="0" distB="0" distL="0" distR="0" wp14:anchorId="56205963" wp14:editId="32121DE8">
            <wp:extent cx="5808809" cy="2667000"/>
            <wp:effectExtent l="0" t="0" r="0" b="0"/>
            <wp:docPr id="1" name="Picture 2" descr="Pain Scale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desjardine\Local Settings\Temporary Internet Files\Content.Outlook\2264BQJY\Pain_scale photo.jpg"/>
                    <pic:cNvPicPr>
                      <a:picLocks noChangeAspect="1" noChangeArrowheads="1"/>
                    </pic:cNvPicPr>
                  </pic:nvPicPr>
                  <pic:blipFill>
                    <a:blip r:embed="rId10" cstate="print"/>
                    <a:srcRect/>
                    <a:stretch>
                      <a:fillRect/>
                    </a:stretch>
                  </pic:blipFill>
                  <pic:spPr bwMode="auto">
                    <a:xfrm>
                      <a:off x="0" y="0"/>
                      <a:ext cx="5819144" cy="2671745"/>
                    </a:xfrm>
                    <a:prstGeom prst="rect">
                      <a:avLst/>
                    </a:prstGeom>
                    <a:noFill/>
                    <a:ln w="9525">
                      <a:noFill/>
                      <a:miter lim="800000"/>
                      <a:headEnd/>
                      <a:tailEnd/>
                    </a:ln>
                  </pic:spPr>
                </pic:pic>
              </a:graphicData>
            </a:graphic>
          </wp:inline>
        </w:drawing>
      </w:r>
    </w:p>
    <w:p w14:paraId="5B306B4B" w14:textId="77777777" w:rsidR="00D92228" w:rsidRDefault="00D92228" w:rsidP="00D92228">
      <w:r>
        <w:br w:type="page"/>
      </w:r>
    </w:p>
    <w:p w14:paraId="6B910A17" w14:textId="77777777" w:rsidR="00D92228" w:rsidRPr="002C1A23" w:rsidRDefault="00D92228" w:rsidP="00D92228">
      <w:pPr>
        <w:pStyle w:val="Heading10"/>
      </w:pPr>
      <w:bookmarkStart w:id="19" w:name="_Toc11230024"/>
      <w:bookmarkStart w:id="20" w:name="_Toc30409489"/>
      <w:r w:rsidRPr="002C1A23">
        <w:lastRenderedPageBreak/>
        <w:sym w:font="Wingdings 2" w:char="F0A3"/>
      </w:r>
      <w:r w:rsidRPr="002C1A23">
        <w:t xml:space="preserve"> </w:t>
      </w:r>
      <w:bookmarkStart w:id="21" w:name="_Toc437266621"/>
      <w:r w:rsidRPr="002C1A23">
        <w:t>Cartilage repair surgery of the knee / microfracture</w:t>
      </w:r>
      <w:bookmarkEnd w:id="19"/>
      <w:bookmarkEnd w:id="21"/>
      <w:bookmarkEnd w:id="20"/>
      <w:r w:rsidRPr="002C1A23">
        <w:t xml:space="preserve"> </w:t>
      </w:r>
    </w:p>
    <w:p w14:paraId="363CF923" w14:textId="77777777" w:rsidR="00D92228" w:rsidRPr="00982CB5" w:rsidRDefault="00D92228" w:rsidP="00D92228">
      <w:pPr>
        <w:pStyle w:val="BodyText"/>
      </w:pPr>
    </w:p>
    <w:p w14:paraId="5C2E7307" w14:textId="77777777" w:rsidR="00D92228" w:rsidRDefault="00D92228" w:rsidP="00D92228">
      <w:pPr>
        <w:pStyle w:val="Heading20"/>
      </w:pPr>
      <w:bookmarkStart w:id="22" w:name="_Toc30409490"/>
      <w:r w:rsidRPr="00FE66EF">
        <w:t>Pain:</w:t>
      </w:r>
      <w:bookmarkEnd w:id="22"/>
    </w:p>
    <w:p w14:paraId="7CFFC009" w14:textId="77777777" w:rsidR="00D92228" w:rsidRPr="00982CB5" w:rsidRDefault="00D92228" w:rsidP="00D92228">
      <w:pPr>
        <w:pStyle w:val="BodyText"/>
        <w:rPr>
          <w:rStyle w:val="Strong"/>
        </w:rPr>
      </w:pPr>
      <w:r w:rsidRPr="00982CB5">
        <w:t>Upon discharge, you will be given a prescription for pain medication(s).  Please take the pain medication with food and as directed. Elevate the leg and apply ice pack, cold gel pack or use a commercial cooling device (</w:t>
      </w:r>
      <w:proofErr w:type="spellStart"/>
      <w:r w:rsidRPr="00982CB5">
        <w:t>Cryro</w:t>
      </w:r>
      <w:proofErr w:type="spellEnd"/>
      <w:r w:rsidRPr="00982CB5">
        <w:t xml:space="preserve">-cuff™) regularly (keeping dressing dry).  </w:t>
      </w:r>
      <w:r w:rsidRPr="00982CB5">
        <w:rPr>
          <w:rStyle w:val="Strong"/>
        </w:rPr>
        <w:t xml:space="preserve">Do not drink alcoholic beverages or drive if you are using pain medications.  </w:t>
      </w:r>
    </w:p>
    <w:p w14:paraId="7A771A11" w14:textId="77777777" w:rsidR="00D92228" w:rsidRPr="00982CB5" w:rsidRDefault="00D92228" w:rsidP="00D92228">
      <w:pPr>
        <w:pStyle w:val="BodyText"/>
      </w:pPr>
    </w:p>
    <w:p w14:paraId="463007AB" w14:textId="77777777" w:rsidR="00D92228" w:rsidRPr="00FE66EF" w:rsidRDefault="00D92228" w:rsidP="00D92228">
      <w:pPr>
        <w:pStyle w:val="Heading20"/>
      </w:pPr>
      <w:bookmarkStart w:id="23" w:name="_Toc30409491"/>
      <w:r w:rsidRPr="00FE66EF">
        <w:t>Operative site:</w:t>
      </w:r>
      <w:bookmarkEnd w:id="23"/>
    </w:p>
    <w:p w14:paraId="3BA310F3" w14:textId="77777777" w:rsidR="00D92228" w:rsidRPr="00982CB5" w:rsidRDefault="00D92228" w:rsidP="00D92228">
      <w:pPr>
        <w:pStyle w:val="BodyText"/>
      </w:pPr>
      <w:r w:rsidRPr="00982CB5">
        <w:t>A dressing has been applied to your incision which consists of bandage, gauze, and/or skin tapes next to the skin itself. Keep the dressing dry. You may shower 2 days after your surgery, during which the outer dressing may be removed. Do not remove the tapes on the skin. Rewrap the tensor bandage snugly after showering.</w:t>
      </w:r>
    </w:p>
    <w:p w14:paraId="79CE0E58" w14:textId="77777777" w:rsidR="00D92228" w:rsidRPr="00982CB5" w:rsidRDefault="00D92228" w:rsidP="00D92228">
      <w:pPr>
        <w:pStyle w:val="BodyText"/>
      </w:pPr>
    </w:p>
    <w:p w14:paraId="71093E87" w14:textId="77777777" w:rsidR="00D92228" w:rsidRPr="00982CB5" w:rsidRDefault="00D92228" w:rsidP="00D92228">
      <w:pPr>
        <w:pStyle w:val="BodyText"/>
        <w:rPr>
          <w:rStyle w:val="Strong"/>
        </w:rPr>
      </w:pPr>
      <w:r w:rsidRPr="00982CB5">
        <w:t xml:space="preserve">Follow the activity directions below </w:t>
      </w:r>
      <w:r w:rsidRPr="00982CB5">
        <w:rPr>
          <w:rStyle w:val="Strong"/>
        </w:rPr>
        <w:t>UNLESS OTHERWISE SPECIFIED BY YOUR SURGEON:</w:t>
      </w:r>
    </w:p>
    <w:p w14:paraId="0AB0A4ED" w14:textId="77777777" w:rsidR="00D92228" w:rsidRPr="00982CB5" w:rsidRDefault="00D92228" w:rsidP="00D92228">
      <w:pPr>
        <w:pStyle w:val="BodyText"/>
      </w:pPr>
    </w:p>
    <w:p w14:paraId="35B3D085" w14:textId="77777777" w:rsidR="00D92228" w:rsidRDefault="00D92228" w:rsidP="00D92228">
      <w:pPr>
        <w:pStyle w:val="Heading20"/>
      </w:pPr>
      <w:bookmarkStart w:id="24" w:name="_Toc30409492"/>
      <w:r>
        <w:t>Activity:</w:t>
      </w:r>
      <w:bookmarkEnd w:id="24"/>
    </w:p>
    <w:p w14:paraId="4E534F8A" w14:textId="77777777" w:rsidR="00D92228" w:rsidRDefault="00D92228" w:rsidP="00D92228">
      <w:pPr>
        <w:pStyle w:val="BodyText"/>
      </w:pPr>
    </w:p>
    <w:p w14:paraId="6D1F3713" w14:textId="77777777" w:rsidR="00D92228" w:rsidRPr="00982CB5" w:rsidRDefault="00D92228" w:rsidP="00D92228">
      <w:pPr>
        <w:pStyle w:val="ListParagraph"/>
      </w:pPr>
      <w:r w:rsidRPr="00982CB5">
        <w:t xml:space="preserve">You are not permitted to put weight on the leg for up to 6 weeks  </w:t>
      </w:r>
    </w:p>
    <w:p w14:paraId="6190BADA" w14:textId="77777777" w:rsidR="00D92228" w:rsidRPr="00982CB5" w:rsidRDefault="00D92228" w:rsidP="00D92228">
      <w:pPr>
        <w:pStyle w:val="ListParagraph"/>
      </w:pPr>
      <w:r w:rsidRPr="00982CB5">
        <w:t xml:space="preserve">Use crutches to walk </w:t>
      </w:r>
    </w:p>
    <w:p w14:paraId="085D2D38" w14:textId="77777777" w:rsidR="00D92228" w:rsidRPr="00982CB5" w:rsidRDefault="00D92228" w:rsidP="00D92228">
      <w:pPr>
        <w:pStyle w:val="ListParagraph"/>
      </w:pPr>
      <w:r w:rsidRPr="00982CB5">
        <w:t>Gently bend and straighten the knee as often as possible</w:t>
      </w:r>
    </w:p>
    <w:p w14:paraId="799C5FA8" w14:textId="77777777" w:rsidR="00D92228" w:rsidRPr="00982CB5" w:rsidRDefault="00D92228" w:rsidP="00D92228">
      <w:pPr>
        <w:pStyle w:val="ListParagraph"/>
      </w:pPr>
      <w:r w:rsidRPr="00982CB5">
        <w:t>Start physiotherapy as directed by your surgeon</w:t>
      </w:r>
    </w:p>
    <w:p w14:paraId="7F0EB793" w14:textId="77777777" w:rsidR="00D92228" w:rsidRPr="00982CB5" w:rsidRDefault="00D92228" w:rsidP="00D92228">
      <w:pPr>
        <w:pStyle w:val="ListParagraph"/>
      </w:pPr>
      <w:r w:rsidRPr="00982CB5">
        <w:t xml:space="preserve">Your Surgeon will determine whether you require the use of a CPM (continuous passive motion) machine </w:t>
      </w:r>
    </w:p>
    <w:p w14:paraId="72A572DE" w14:textId="77777777" w:rsidR="00D92228" w:rsidRDefault="00D92228" w:rsidP="00D92228"/>
    <w:p w14:paraId="5034A137" w14:textId="77777777" w:rsidR="00D92228" w:rsidRPr="002549B0" w:rsidRDefault="00D92228" w:rsidP="00D92228"/>
    <w:p w14:paraId="0E198A7C" w14:textId="77777777" w:rsidR="00D92228" w:rsidRPr="0002146D" w:rsidRDefault="00D92228" w:rsidP="00D92228">
      <w:pPr>
        <w:pStyle w:val="Heading20"/>
      </w:pPr>
      <w:bookmarkStart w:id="25" w:name="_Toc30409493"/>
      <w:r w:rsidRPr="0002146D">
        <w:t>Diet:</w:t>
      </w:r>
      <w:bookmarkEnd w:id="25"/>
    </w:p>
    <w:p w14:paraId="04E25FD0" w14:textId="77777777" w:rsidR="00D92228" w:rsidRPr="00A547D4" w:rsidRDefault="00D92228" w:rsidP="00D92228">
      <w:pPr>
        <w:pStyle w:val="BodyText"/>
      </w:pPr>
      <w:r>
        <w:t>Restrict yourself to a l</w:t>
      </w:r>
      <w:r w:rsidRPr="00A7216F">
        <w:t xml:space="preserve">ight diet </w:t>
      </w:r>
      <w:smartTag w:uri="urn:schemas-microsoft-com:office:smarttags" w:element="PersonName">
        <w:r w:rsidRPr="00A7216F">
          <w:t>the</w:t>
        </w:r>
      </w:smartTag>
      <w:r w:rsidRPr="00A7216F">
        <w:t xml:space="preserve"> day of </w:t>
      </w:r>
      <w:smartTag w:uri="urn:schemas-microsoft-com:office:smarttags" w:element="PersonName">
        <w:r w:rsidRPr="00A7216F">
          <w:t>the</w:t>
        </w:r>
      </w:smartTag>
      <w:r w:rsidRPr="00A7216F">
        <w:t xml:space="preserve"> surgery. Resume your usual diet the day following surgery. Increase </w:t>
      </w:r>
      <w:smartTag w:uri="urn:schemas-microsoft-com:office:smarttags" w:element="PersonName">
        <w:r w:rsidRPr="00A7216F">
          <w:t>the</w:t>
        </w:r>
      </w:smartTag>
      <w:r w:rsidRPr="00A7216F">
        <w:t xml:space="preserve"> amount of fibe</w:t>
      </w:r>
      <w:r>
        <w:t>r</w:t>
      </w:r>
      <w:r w:rsidRPr="00A7216F">
        <w:t xml:space="preserve"> in your diet and drink plenty of fluids to avoid constipation.</w:t>
      </w:r>
    </w:p>
    <w:p w14:paraId="7B825AD8" w14:textId="77777777" w:rsidR="00D92228" w:rsidRPr="00A547D4" w:rsidRDefault="00D92228" w:rsidP="00D92228">
      <w:pPr>
        <w:pStyle w:val="BodyText"/>
      </w:pPr>
    </w:p>
    <w:p w14:paraId="52E3F7B8" w14:textId="77777777" w:rsidR="00D92228" w:rsidRDefault="00D92228" w:rsidP="00D92228">
      <w:pPr>
        <w:pStyle w:val="Heading20"/>
      </w:pPr>
      <w:bookmarkStart w:id="26" w:name="_Toc30409494"/>
      <w:r>
        <w:t>Follow up:</w:t>
      </w:r>
      <w:bookmarkEnd w:id="26"/>
    </w:p>
    <w:p w14:paraId="0EA33360" w14:textId="77777777" w:rsidR="00D92228" w:rsidRDefault="00D92228" w:rsidP="00D92228">
      <w:pPr>
        <w:pStyle w:val="BodyText"/>
      </w:pPr>
      <w:r>
        <w:t xml:space="preserve">Your follow-up appointment with your surgeon will be made approximately 1 to 2 weeks after your surgery. Your surgeon will advise you regarding physiotherapy. </w:t>
      </w:r>
    </w:p>
    <w:p w14:paraId="25F6A213" w14:textId="77777777" w:rsidR="00D92228" w:rsidRPr="00A547D4" w:rsidRDefault="00D92228" w:rsidP="00D92228">
      <w:pPr>
        <w:pStyle w:val="BodyText"/>
      </w:pPr>
    </w:p>
    <w:p w14:paraId="01B46F39" w14:textId="77777777" w:rsidR="00D92228" w:rsidRDefault="00D92228" w:rsidP="00D92228">
      <w:pPr>
        <w:pStyle w:val="Heading20"/>
      </w:pPr>
    </w:p>
    <w:p w14:paraId="021B99A7" w14:textId="77777777" w:rsidR="00D92228" w:rsidRDefault="00D92228" w:rsidP="00D92228">
      <w:pPr>
        <w:pStyle w:val="Heading20"/>
      </w:pPr>
    </w:p>
    <w:p w14:paraId="77E25B22" w14:textId="77777777" w:rsidR="00D92228" w:rsidRDefault="00D92228" w:rsidP="00D92228">
      <w:pPr>
        <w:pStyle w:val="Heading20"/>
      </w:pPr>
    </w:p>
    <w:p w14:paraId="41CF126B" w14:textId="77777777" w:rsidR="00D92228" w:rsidRDefault="00D92228" w:rsidP="00D92228">
      <w:pPr>
        <w:pStyle w:val="Heading20"/>
      </w:pPr>
    </w:p>
    <w:p w14:paraId="40027ACC" w14:textId="77777777" w:rsidR="00D92228" w:rsidRDefault="00D92228" w:rsidP="00D92228">
      <w:pPr>
        <w:pStyle w:val="Heading20"/>
      </w:pPr>
      <w:bookmarkStart w:id="27" w:name="_Toc30409495"/>
      <w:r>
        <w:lastRenderedPageBreak/>
        <w:t>Additional information:</w:t>
      </w:r>
      <w:bookmarkEnd w:id="27"/>
    </w:p>
    <w:p w14:paraId="3A2DBB7A" w14:textId="77777777" w:rsidR="00D92228" w:rsidRPr="00982CB5" w:rsidRDefault="00D92228" w:rsidP="00D92228">
      <w:pPr>
        <w:pStyle w:val="BodyText"/>
      </w:pPr>
      <w:r w:rsidRPr="00982CB5">
        <w:t>Call your surgeon immediately or go to the nearest Emergency Department if you have any of the following:</w:t>
      </w:r>
    </w:p>
    <w:p w14:paraId="077E0939" w14:textId="77777777" w:rsidR="00D92228" w:rsidRPr="00982CB5" w:rsidRDefault="00D92228" w:rsidP="00D92228">
      <w:pPr>
        <w:pStyle w:val="ListParagraph"/>
      </w:pPr>
      <w:r w:rsidRPr="00982CB5">
        <w:t>Excessive drainage through your bandage</w:t>
      </w:r>
    </w:p>
    <w:p w14:paraId="09347147" w14:textId="77777777" w:rsidR="00D92228" w:rsidRPr="00982CB5" w:rsidRDefault="00D92228" w:rsidP="00D92228">
      <w:pPr>
        <w:pStyle w:val="ListParagraph"/>
      </w:pPr>
      <w:r w:rsidRPr="00982CB5">
        <w:t xml:space="preserve">Severe pain not relieved with your pain medication </w:t>
      </w:r>
    </w:p>
    <w:p w14:paraId="3BEA72A8" w14:textId="77777777" w:rsidR="00D92228" w:rsidRPr="00982CB5" w:rsidRDefault="00D92228" w:rsidP="00D92228">
      <w:pPr>
        <w:pStyle w:val="ListParagraph"/>
      </w:pPr>
      <w:r w:rsidRPr="00982CB5">
        <w:t xml:space="preserve">Signs and symptoms of infection </w:t>
      </w:r>
    </w:p>
    <w:p w14:paraId="2C3D63E9" w14:textId="77777777" w:rsidR="00D92228" w:rsidRPr="00982CB5" w:rsidRDefault="00D92228" w:rsidP="00D92228">
      <w:pPr>
        <w:pStyle w:val="SUBLIST"/>
      </w:pPr>
      <w:r w:rsidRPr="00982CB5">
        <w:t>the incision is red</w:t>
      </w:r>
    </w:p>
    <w:p w14:paraId="4A2EA30E" w14:textId="77777777" w:rsidR="00D92228" w:rsidRPr="00982CB5" w:rsidRDefault="00D92228" w:rsidP="00D92228">
      <w:pPr>
        <w:pStyle w:val="SUBLIST"/>
      </w:pPr>
      <w:r w:rsidRPr="00982CB5">
        <w:t>the knee is hot and swollen</w:t>
      </w:r>
    </w:p>
    <w:p w14:paraId="7A323FE0" w14:textId="77777777" w:rsidR="00D92228" w:rsidRPr="00982CB5" w:rsidRDefault="00D92228" w:rsidP="00D92228">
      <w:pPr>
        <w:pStyle w:val="SUBLIST"/>
      </w:pPr>
      <w:r w:rsidRPr="00982CB5">
        <w:t>yellow/green or foul-smelling discharge from the incision</w:t>
      </w:r>
    </w:p>
    <w:p w14:paraId="74C974E0" w14:textId="77777777" w:rsidR="00D92228" w:rsidRPr="00982CB5" w:rsidRDefault="00D92228" w:rsidP="00D92228">
      <w:pPr>
        <w:pStyle w:val="ListParagraph"/>
      </w:pPr>
      <w:r w:rsidRPr="00982CB5">
        <w:t>Fever lasting more than 24 hours</w:t>
      </w:r>
    </w:p>
    <w:p w14:paraId="6F95A2FE" w14:textId="77777777" w:rsidR="00D92228" w:rsidRPr="00982CB5" w:rsidRDefault="00D92228" w:rsidP="00D92228">
      <w:pPr>
        <w:pStyle w:val="BodyText"/>
      </w:pPr>
      <w:r w:rsidRPr="00982CB5">
        <w:br w:type="page"/>
      </w:r>
    </w:p>
    <w:p w14:paraId="5A9AE095" w14:textId="77777777" w:rsidR="00D92228" w:rsidRPr="00283E2F" w:rsidRDefault="00D92228" w:rsidP="00D92228">
      <w:pPr>
        <w:pStyle w:val="Heading10"/>
      </w:pPr>
      <w:bookmarkStart w:id="28" w:name="_Toc11230025"/>
      <w:bookmarkStart w:id="29" w:name="_Toc30409496"/>
      <w:r w:rsidRPr="00283E2F">
        <w:lastRenderedPageBreak/>
        <w:sym w:font="Wingdings 2" w:char="F0A3"/>
      </w:r>
      <w:r w:rsidRPr="00283E2F">
        <w:t xml:space="preserve"> </w:t>
      </w:r>
      <w:bookmarkStart w:id="30" w:name="_Toc437266622"/>
      <w:r w:rsidRPr="00283E2F">
        <w:t>Patellar-femoral re-alignment knee surgery (</w:t>
      </w:r>
      <w:proofErr w:type="spellStart"/>
      <w:r w:rsidRPr="00283E2F">
        <w:t>fulkerson</w:t>
      </w:r>
      <w:proofErr w:type="spellEnd"/>
      <w:r w:rsidRPr="00283E2F">
        <w:t xml:space="preserve"> osteotomy) / medial </w:t>
      </w:r>
      <w:proofErr w:type="spellStart"/>
      <w:r w:rsidRPr="00283E2F">
        <w:t>patello</w:t>
      </w:r>
      <w:proofErr w:type="spellEnd"/>
      <w:r w:rsidRPr="00283E2F">
        <w:t>-femoral ligament reconstruction</w:t>
      </w:r>
      <w:bookmarkEnd w:id="28"/>
      <w:bookmarkEnd w:id="30"/>
      <w:bookmarkEnd w:id="29"/>
      <w:r w:rsidRPr="00283E2F">
        <w:t xml:space="preserve"> </w:t>
      </w:r>
    </w:p>
    <w:p w14:paraId="02A6AD24" w14:textId="77777777" w:rsidR="00D92228" w:rsidRPr="00283E2F" w:rsidRDefault="00D92228" w:rsidP="00D92228">
      <w:pPr>
        <w:pStyle w:val="BodyText"/>
      </w:pPr>
    </w:p>
    <w:p w14:paraId="4F4CFEF7" w14:textId="77777777" w:rsidR="00D92228" w:rsidRDefault="00D92228" w:rsidP="00D92228">
      <w:pPr>
        <w:pStyle w:val="Heading20"/>
      </w:pPr>
      <w:bookmarkStart w:id="31" w:name="_Toc30409497"/>
      <w:r w:rsidRPr="00FE66EF">
        <w:t>Pain:</w:t>
      </w:r>
      <w:bookmarkEnd w:id="31"/>
    </w:p>
    <w:p w14:paraId="57DE2F1C" w14:textId="77777777" w:rsidR="00D92228" w:rsidRPr="00283E2F" w:rsidRDefault="00D92228" w:rsidP="00D92228">
      <w:pPr>
        <w:pStyle w:val="BodyText"/>
        <w:rPr>
          <w:rStyle w:val="Strong"/>
        </w:rPr>
      </w:pPr>
      <w:r w:rsidRPr="00283E2F">
        <w:t>Upon discharge, you will be given a prescription for pain medication(s).  Please take the pain medication with food and as directed. Elevate the leg and apply ice pack, cold gel pack or use a commercial cooling device (</w:t>
      </w:r>
      <w:proofErr w:type="spellStart"/>
      <w:r w:rsidRPr="00283E2F">
        <w:t>Cryro</w:t>
      </w:r>
      <w:proofErr w:type="spellEnd"/>
      <w:r w:rsidRPr="00283E2F">
        <w:t xml:space="preserve">-cuff™) regularly (keeping dressing dry). </w:t>
      </w:r>
      <w:r w:rsidRPr="00283E2F">
        <w:rPr>
          <w:rStyle w:val="Strong"/>
        </w:rPr>
        <w:t xml:space="preserve">Do not drink alcoholic beverages or drive if you are using pain medications.  </w:t>
      </w:r>
    </w:p>
    <w:p w14:paraId="01C22CCD" w14:textId="77777777" w:rsidR="00D92228" w:rsidRPr="00283E2F" w:rsidRDefault="00D92228" w:rsidP="00D92228">
      <w:pPr>
        <w:pStyle w:val="BodyText"/>
      </w:pPr>
    </w:p>
    <w:p w14:paraId="113D6FF8" w14:textId="77777777" w:rsidR="00D92228" w:rsidRPr="00FE66EF" w:rsidRDefault="00D92228" w:rsidP="00D92228">
      <w:pPr>
        <w:pStyle w:val="Heading20"/>
      </w:pPr>
      <w:bookmarkStart w:id="32" w:name="_Toc30409498"/>
      <w:r w:rsidRPr="00FE66EF">
        <w:t>Operative site:</w:t>
      </w:r>
      <w:bookmarkEnd w:id="32"/>
    </w:p>
    <w:p w14:paraId="7CFD391C" w14:textId="77777777" w:rsidR="00D92228" w:rsidRPr="00283E2F" w:rsidRDefault="00D92228" w:rsidP="00D92228">
      <w:pPr>
        <w:pStyle w:val="BodyText"/>
      </w:pPr>
      <w:r w:rsidRPr="00283E2F">
        <w:t>A dressing has been applied to your incision which consists of bandage, gauze, and/or skin tapes next to the skin itself. Keep the dressing dry. You may shower 2 days after your surgery, during which the outer dressing may be removed. Do not remove the tapes on the skin and rewrap the tensor bandage snugly after showering.</w:t>
      </w:r>
    </w:p>
    <w:p w14:paraId="1984EAF9" w14:textId="77777777" w:rsidR="00D92228" w:rsidRPr="00283E2F" w:rsidRDefault="00D92228" w:rsidP="00D92228">
      <w:pPr>
        <w:pStyle w:val="BodyText"/>
      </w:pPr>
    </w:p>
    <w:p w14:paraId="1B37196B" w14:textId="77777777" w:rsidR="00D92228" w:rsidRPr="00283E2F" w:rsidRDefault="00D92228" w:rsidP="00D92228">
      <w:pPr>
        <w:pStyle w:val="BodyText"/>
        <w:rPr>
          <w:rStyle w:val="Strong"/>
        </w:rPr>
      </w:pPr>
      <w:r w:rsidRPr="00283E2F">
        <w:t xml:space="preserve">Follow the activity directions below </w:t>
      </w:r>
      <w:r w:rsidRPr="00283E2F">
        <w:rPr>
          <w:rStyle w:val="Strong"/>
        </w:rPr>
        <w:t>UNLESS OTHERWISE SPECIFIED BY YOUR SURGEON:</w:t>
      </w:r>
    </w:p>
    <w:p w14:paraId="2BD6D1DF" w14:textId="77777777" w:rsidR="00D92228" w:rsidRPr="00283E2F" w:rsidRDefault="00D92228" w:rsidP="00D92228">
      <w:pPr>
        <w:pStyle w:val="BodyText"/>
      </w:pPr>
    </w:p>
    <w:p w14:paraId="6B3E3419" w14:textId="77777777" w:rsidR="00D92228" w:rsidRPr="00BD05D0" w:rsidRDefault="00D92228" w:rsidP="00D92228">
      <w:pPr>
        <w:pStyle w:val="Heading20"/>
      </w:pPr>
      <w:bookmarkStart w:id="33" w:name="_Toc30409499"/>
      <w:r w:rsidRPr="00B15ADD">
        <w:t>Activity:</w:t>
      </w:r>
      <w:bookmarkEnd w:id="33"/>
      <w:r w:rsidRPr="00BD05D0">
        <w:t xml:space="preserve"> </w:t>
      </w:r>
    </w:p>
    <w:p w14:paraId="4C6185FD" w14:textId="77777777" w:rsidR="00D92228" w:rsidRPr="00967059" w:rsidRDefault="00D92228" w:rsidP="00D92228">
      <w:pPr>
        <w:pStyle w:val="BodyText"/>
        <w:rPr>
          <w:rStyle w:val="Strong"/>
        </w:rPr>
      </w:pPr>
      <w:r w:rsidRPr="00967059">
        <w:rPr>
          <w:rStyle w:val="Strong"/>
        </w:rPr>
        <w:t>Fulkerson Osteotomy</w:t>
      </w:r>
    </w:p>
    <w:p w14:paraId="545E0BC2" w14:textId="77777777" w:rsidR="00D92228" w:rsidRDefault="00D92228" w:rsidP="00D92228">
      <w:pPr>
        <w:pStyle w:val="ListParagraph"/>
      </w:pPr>
      <w:r w:rsidRPr="00283E2F">
        <w:t>You are not permitted to put weight on your leg for up to 6 weeks</w:t>
      </w:r>
    </w:p>
    <w:p w14:paraId="36F5EAF1" w14:textId="77777777" w:rsidR="00D92228" w:rsidRPr="00283E2F" w:rsidRDefault="00D92228" w:rsidP="00D92228">
      <w:pPr>
        <w:pStyle w:val="BodyText"/>
      </w:pPr>
    </w:p>
    <w:p w14:paraId="1342F4BF" w14:textId="77777777" w:rsidR="00D92228" w:rsidRPr="00967059" w:rsidRDefault="00D92228" w:rsidP="00D92228">
      <w:pPr>
        <w:pStyle w:val="BodyText"/>
        <w:rPr>
          <w:rStyle w:val="Strong"/>
        </w:rPr>
      </w:pPr>
      <w:r w:rsidRPr="00967059">
        <w:rPr>
          <w:rStyle w:val="Strong"/>
        </w:rPr>
        <w:t xml:space="preserve">Medial </w:t>
      </w:r>
      <w:proofErr w:type="spellStart"/>
      <w:r w:rsidRPr="00967059">
        <w:rPr>
          <w:rStyle w:val="Strong"/>
        </w:rPr>
        <w:t>Patello</w:t>
      </w:r>
      <w:proofErr w:type="spellEnd"/>
      <w:r w:rsidRPr="00967059">
        <w:rPr>
          <w:rStyle w:val="Strong"/>
        </w:rPr>
        <w:t>-femoral Ligament Reconstruction</w:t>
      </w:r>
    </w:p>
    <w:p w14:paraId="0AB40B06" w14:textId="77777777" w:rsidR="00D92228" w:rsidRPr="00283E2F" w:rsidRDefault="00D92228" w:rsidP="00D92228">
      <w:pPr>
        <w:pStyle w:val="ListParagraph"/>
      </w:pPr>
      <w:r w:rsidRPr="00283E2F">
        <w:t xml:space="preserve">You </w:t>
      </w:r>
      <w:proofErr w:type="gramStart"/>
      <w:r w:rsidRPr="00283E2F">
        <w:t>are allowed to</w:t>
      </w:r>
      <w:proofErr w:type="gramEnd"/>
      <w:r w:rsidRPr="00283E2F">
        <w:t xml:space="preserve"> walk with full weight on your operated leg while wearing the Zimmer™ splint and using crutches for balance </w:t>
      </w:r>
    </w:p>
    <w:p w14:paraId="38178B2B" w14:textId="77777777" w:rsidR="00D92228" w:rsidRPr="00283E2F" w:rsidRDefault="00D92228" w:rsidP="00D92228">
      <w:pPr>
        <w:pStyle w:val="ListParagraph"/>
      </w:pPr>
      <w:r w:rsidRPr="00283E2F">
        <w:t>Use crutches to walk</w:t>
      </w:r>
    </w:p>
    <w:p w14:paraId="7A42CDFA" w14:textId="77777777" w:rsidR="00D92228" w:rsidRPr="00283E2F" w:rsidRDefault="00D92228" w:rsidP="00D92228">
      <w:pPr>
        <w:pStyle w:val="ListParagraph"/>
      </w:pPr>
      <w:r w:rsidRPr="00283E2F">
        <w:t>Use the splint for all activity and sleeping until your appointment</w:t>
      </w:r>
    </w:p>
    <w:p w14:paraId="6FE4FC75" w14:textId="77777777" w:rsidR="00D92228" w:rsidRPr="00283E2F" w:rsidRDefault="00D92228" w:rsidP="00D92228">
      <w:pPr>
        <w:pStyle w:val="ListParagraph"/>
      </w:pPr>
      <w:r w:rsidRPr="00283E2F">
        <w:t>Start physiotherapy as directed by your Surgeon</w:t>
      </w:r>
    </w:p>
    <w:p w14:paraId="3EB61275" w14:textId="77777777" w:rsidR="00D92228" w:rsidRPr="00283E2F" w:rsidRDefault="00D92228" w:rsidP="00D92228">
      <w:pPr>
        <w:pStyle w:val="ListParagraph"/>
      </w:pPr>
      <w:r w:rsidRPr="00283E2F">
        <w:t>You can remove the splint during physiotherapy</w:t>
      </w:r>
    </w:p>
    <w:p w14:paraId="69EEF961" w14:textId="77777777" w:rsidR="00D92228" w:rsidRPr="00283E2F" w:rsidRDefault="00D92228" w:rsidP="00D92228">
      <w:pPr>
        <w:pStyle w:val="ListParagraph"/>
      </w:pPr>
      <w:r w:rsidRPr="00283E2F">
        <w:t>Other:</w:t>
      </w:r>
      <w:r>
        <w:t xml:space="preserve"> _______________________________________________________________________________________________________________________________________________________________________________________</w:t>
      </w:r>
      <w:r w:rsidRPr="00283E2F">
        <w:tab/>
      </w:r>
      <w:r w:rsidRPr="00283E2F">
        <w:tab/>
      </w:r>
      <w:r w:rsidRPr="00283E2F">
        <w:tab/>
      </w:r>
      <w:r w:rsidRPr="00283E2F">
        <w:tab/>
      </w:r>
      <w:r w:rsidRPr="00283E2F">
        <w:tab/>
      </w:r>
      <w:r w:rsidRPr="00283E2F">
        <w:tab/>
      </w:r>
      <w:r w:rsidRPr="00283E2F">
        <w:tab/>
      </w:r>
      <w:r w:rsidRPr="00283E2F">
        <w:tab/>
      </w:r>
    </w:p>
    <w:p w14:paraId="0FE1E724" w14:textId="77777777" w:rsidR="00D92228" w:rsidRPr="00283E2F" w:rsidRDefault="00D92228" w:rsidP="00D92228">
      <w:pPr>
        <w:pStyle w:val="BodyText"/>
      </w:pPr>
    </w:p>
    <w:p w14:paraId="686D0EF1" w14:textId="77777777" w:rsidR="00D92228" w:rsidRPr="00283E2F" w:rsidRDefault="00D92228" w:rsidP="00D92228">
      <w:pPr>
        <w:pStyle w:val="BodyText"/>
      </w:pPr>
      <w:r w:rsidRPr="00283E2F">
        <w:tab/>
      </w:r>
      <w:r w:rsidRPr="00283E2F">
        <w:tab/>
      </w:r>
      <w:r w:rsidRPr="00283E2F">
        <w:tab/>
      </w:r>
      <w:r w:rsidRPr="00283E2F">
        <w:tab/>
      </w:r>
      <w:r w:rsidRPr="00283E2F">
        <w:tab/>
      </w:r>
      <w:r w:rsidRPr="00283E2F">
        <w:tab/>
      </w:r>
      <w:r w:rsidRPr="00283E2F">
        <w:tab/>
      </w:r>
      <w:r w:rsidRPr="00283E2F">
        <w:tab/>
      </w:r>
      <w:r w:rsidRPr="00283E2F">
        <w:tab/>
      </w:r>
      <w:r w:rsidRPr="00283E2F">
        <w:tab/>
      </w:r>
      <w:r w:rsidRPr="00283E2F">
        <w:tab/>
      </w:r>
      <w:r w:rsidRPr="00283E2F">
        <w:tab/>
      </w:r>
    </w:p>
    <w:p w14:paraId="3AE31C9A" w14:textId="77777777" w:rsidR="00D92228" w:rsidRPr="00283E2F" w:rsidRDefault="00D92228" w:rsidP="00D92228">
      <w:pPr>
        <w:pStyle w:val="BodyText"/>
      </w:pPr>
    </w:p>
    <w:p w14:paraId="35CD0CBF" w14:textId="77777777" w:rsidR="00D92228" w:rsidRPr="00283E2F" w:rsidRDefault="00D92228" w:rsidP="00D92228">
      <w:pPr>
        <w:pStyle w:val="Heading20"/>
      </w:pPr>
      <w:bookmarkStart w:id="34" w:name="_Toc30409500"/>
      <w:r w:rsidRPr="0002146D">
        <w:lastRenderedPageBreak/>
        <w:t>Diet:</w:t>
      </w:r>
      <w:bookmarkEnd w:id="34"/>
    </w:p>
    <w:p w14:paraId="166EDC32" w14:textId="77777777" w:rsidR="00D92228" w:rsidRPr="00BE30DF" w:rsidRDefault="00D92228" w:rsidP="00D92228">
      <w:pPr>
        <w:pStyle w:val="BodyText"/>
      </w:pPr>
      <w:r w:rsidRPr="00BE30DF">
        <w:t>Restrict yourself to a light diet the day of the surgery. Resume your usual diet the day following surgery. Increase the amount of fiber in your diet and drink plenty of fluids to avoid constipation.</w:t>
      </w:r>
    </w:p>
    <w:p w14:paraId="360237B7" w14:textId="77777777" w:rsidR="00D92228" w:rsidRPr="00BE30DF" w:rsidRDefault="00D92228" w:rsidP="00D92228">
      <w:pPr>
        <w:pStyle w:val="BodyText"/>
      </w:pPr>
    </w:p>
    <w:p w14:paraId="0E20413F" w14:textId="77777777" w:rsidR="00D92228" w:rsidRDefault="00D92228" w:rsidP="00D92228">
      <w:pPr>
        <w:pStyle w:val="Heading20"/>
      </w:pPr>
      <w:bookmarkStart w:id="35" w:name="_Toc30409501"/>
      <w:r>
        <w:t>Follow up:</w:t>
      </w:r>
      <w:bookmarkEnd w:id="35"/>
    </w:p>
    <w:p w14:paraId="0673D898" w14:textId="77777777" w:rsidR="00D92228" w:rsidRDefault="00D92228" w:rsidP="00D92228">
      <w:pPr>
        <w:pStyle w:val="BodyText"/>
      </w:pPr>
      <w:r>
        <w:t xml:space="preserve">Your follow-up appointment will be made approximately 1 to 2 weeks after your surgery.  Physiotherapy may be started prior to your appointment depending on swelling, pain, and surgery performed. Your surgeon will advise you regarding physiotherapy. </w:t>
      </w:r>
    </w:p>
    <w:p w14:paraId="2548F65E" w14:textId="77777777" w:rsidR="00D92228" w:rsidRPr="00A547D4" w:rsidRDefault="00D92228" w:rsidP="00D92228">
      <w:pPr>
        <w:pStyle w:val="BodyText"/>
      </w:pPr>
    </w:p>
    <w:p w14:paraId="7B2041FF" w14:textId="77777777" w:rsidR="00D92228" w:rsidRDefault="00D92228" w:rsidP="00D92228">
      <w:pPr>
        <w:pStyle w:val="Heading20"/>
      </w:pPr>
      <w:bookmarkStart w:id="36" w:name="_Toc30409502"/>
      <w:r>
        <w:t>Additional information:</w:t>
      </w:r>
      <w:bookmarkEnd w:id="36"/>
    </w:p>
    <w:p w14:paraId="1F90C947" w14:textId="77777777" w:rsidR="00D92228" w:rsidRPr="00BE30DF" w:rsidRDefault="00D92228" w:rsidP="00D92228">
      <w:pPr>
        <w:pStyle w:val="BodyText"/>
      </w:pPr>
      <w:r w:rsidRPr="00BE30DF">
        <w:t>Call your Surgeon immediately or go to the nearest Emergency Department if you have any of the following:</w:t>
      </w:r>
    </w:p>
    <w:p w14:paraId="1086632A" w14:textId="77777777" w:rsidR="00D92228" w:rsidRPr="00BE30DF" w:rsidRDefault="00D92228" w:rsidP="00D92228">
      <w:pPr>
        <w:pStyle w:val="ListParagraph"/>
      </w:pPr>
      <w:r w:rsidRPr="00BE30DF">
        <w:t>Excessive drainage through your bandage</w:t>
      </w:r>
    </w:p>
    <w:p w14:paraId="0E9708D8" w14:textId="77777777" w:rsidR="00D92228" w:rsidRPr="00BE30DF" w:rsidRDefault="00D92228" w:rsidP="00D92228">
      <w:pPr>
        <w:pStyle w:val="ListParagraph"/>
      </w:pPr>
      <w:r w:rsidRPr="00BE30DF">
        <w:t xml:space="preserve">Severe pain not relieved with your pain medication </w:t>
      </w:r>
    </w:p>
    <w:p w14:paraId="533AFDFD" w14:textId="77777777" w:rsidR="00D92228" w:rsidRPr="00BE30DF" w:rsidRDefault="00D92228" w:rsidP="00D92228">
      <w:pPr>
        <w:pStyle w:val="ListParagraph"/>
      </w:pPr>
      <w:r w:rsidRPr="00BE30DF">
        <w:t xml:space="preserve">Signs and symptoms of infection </w:t>
      </w:r>
    </w:p>
    <w:p w14:paraId="192EC39B" w14:textId="77777777" w:rsidR="00D92228" w:rsidRPr="00BE30DF" w:rsidRDefault="00D92228" w:rsidP="00D92228">
      <w:pPr>
        <w:pStyle w:val="SUBLIST"/>
      </w:pPr>
      <w:r w:rsidRPr="00BE30DF">
        <w:t>the incision is red</w:t>
      </w:r>
    </w:p>
    <w:p w14:paraId="3212CBFB" w14:textId="77777777" w:rsidR="00D92228" w:rsidRPr="00BE30DF" w:rsidRDefault="00D92228" w:rsidP="00D92228">
      <w:pPr>
        <w:pStyle w:val="SUBLIST"/>
      </w:pPr>
      <w:r w:rsidRPr="00BE30DF">
        <w:t>the knee is hot and swollen</w:t>
      </w:r>
    </w:p>
    <w:p w14:paraId="16281847" w14:textId="77777777" w:rsidR="00D92228" w:rsidRPr="00BE30DF" w:rsidRDefault="00D92228" w:rsidP="00D92228">
      <w:pPr>
        <w:pStyle w:val="SUBLIST"/>
      </w:pPr>
      <w:r w:rsidRPr="00BE30DF">
        <w:t>yellow/green or foul-smelling discharge from the incision</w:t>
      </w:r>
    </w:p>
    <w:p w14:paraId="1B382932" w14:textId="77777777" w:rsidR="00D92228" w:rsidRPr="00BE30DF" w:rsidRDefault="00D92228" w:rsidP="00D92228">
      <w:pPr>
        <w:pStyle w:val="ListParagraph"/>
      </w:pPr>
      <w:r w:rsidRPr="00BE30DF">
        <w:t>Fever lasting more than 24 hours</w:t>
      </w:r>
    </w:p>
    <w:p w14:paraId="54912EFE" w14:textId="77777777" w:rsidR="00D92228" w:rsidRPr="00BE30DF" w:rsidRDefault="00D92228" w:rsidP="00D92228">
      <w:pPr>
        <w:pStyle w:val="BodyText"/>
      </w:pPr>
    </w:p>
    <w:p w14:paraId="60C49938" w14:textId="77777777" w:rsidR="00D92228" w:rsidRDefault="00D92228" w:rsidP="00D92228">
      <w:r>
        <w:br w:type="page"/>
      </w:r>
    </w:p>
    <w:p w14:paraId="7136D61A" w14:textId="77777777" w:rsidR="00D92228" w:rsidRDefault="00D92228" w:rsidP="00D92228">
      <w:pPr>
        <w:pStyle w:val="Heading10"/>
      </w:pPr>
      <w:bookmarkStart w:id="37" w:name="_Toc11230026"/>
      <w:bookmarkStart w:id="38" w:name="_Toc30409503"/>
      <w:r w:rsidRPr="00C13024">
        <w:rPr>
          <w:sz w:val="40"/>
          <w:szCs w:val="40"/>
        </w:rPr>
        <w:lastRenderedPageBreak/>
        <w:sym w:font="Wingdings 2" w:char="F0A3"/>
      </w:r>
      <w:r w:rsidRPr="00C13024">
        <w:rPr>
          <w:sz w:val="40"/>
          <w:szCs w:val="40"/>
        </w:rPr>
        <w:t xml:space="preserve"> </w:t>
      </w:r>
      <w:bookmarkStart w:id="39" w:name="_Toc437266623"/>
      <w:r w:rsidRPr="00F07A30">
        <w:t>Posterior cruciate ligament/multiple ligament reconstruction surgery</w:t>
      </w:r>
      <w:bookmarkEnd w:id="37"/>
      <w:bookmarkEnd w:id="39"/>
      <w:bookmarkEnd w:id="38"/>
    </w:p>
    <w:p w14:paraId="5FC09EB3" w14:textId="77777777" w:rsidR="00D92228" w:rsidRPr="00994BF4" w:rsidRDefault="00D92228" w:rsidP="00D92228">
      <w:pPr>
        <w:pStyle w:val="BodyText"/>
      </w:pPr>
    </w:p>
    <w:p w14:paraId="7B953195" w14:textId="77777777" w:rsidR="00D92228" w:rsidRDefault="00D92228" w:rsidP="00D92228">
      <w:pPr>
        <w:pStyle w:val="Heading20"/>
      </w:pPr>
      <w:bookmarkStart w:id="40" w:name="_Toc30409504"/>
      <w:r>
        <w:t>While waiting for surgery:</w:t>
      </w:r>
      <w:bookmarkEnd w:id="40"/>
    </w:p>
    <w:p w14:paraId="259C2B4C" w14:textId="77777777" w:rsidR="00D92228" w:rsidRPr="00994BF4" w:rsidRDefault="00D92228" w:rsidP="00D92228">
      <w:pPr>
        <w:pStyle w:val="ListParagraph"/>
      </w:pPr>
      <w:r w:rsidRPr="00994BF4">
        <w:t>Do quadriceps and hamstrings strengthening daily</w:t>
      </w:r>
    </w:p>
    <w:p w14:paraId="7335DA59" w14:textId="77777777" w:rsidR="00D92228" w:rsidRPr="00994BF4" w:rsidRDefault="00D92228" w:rsidP="00D92228">
      <w:pPr>
        <w:pStyle w:val="ListParagraph"/>
      </w:pPr>
      <w:r w:rsidRPr="00994BF4">
        <w:t>Maintain good knee range of motion</w:t>
      </w:r>
    </w:p>
    <w:p w14:paraId="74067D11" w14:textId="77777777" w:rsidR="00D92228" w:rsidRPr="00994BF4" w:rsidRDefault="00D92228" w:rsidP="00D92228">
      <w:pPr>
        <w:pStyle w:val="ListParagraph"/>
      </w:pPr>
      <w:r w:rsidRPr="00994BF4">
        <w:t>Achieve full knee extension (straightening) and as much flexion (bending) as possible</w:t>
      </w:r>
    </w:p>
    <w:p w14:paraId="37F8F561" w14:textId="77777777" w:rsidR="00D92228" w:rsidRDefault="00D92228" w:rsidP="00D92228">
      <w:pPr>
        <w:pStyle w:val="BodyText"/>
      </w:pPr>
    </w:p>
    <w:p w14:paraId="64EA5BFC" w14:textId="77777777" w:rsidR="00D92228" w:rsidRDefault="00D92228" w:rsidP="00D92228">
      <w:pPr>
        <w:pStyle w:val="Heading20"/>
      </w:pPr>
      <w:bookmarkStart w:id="41" w:name="_Toc30409505"/>
      <w:r w:rsidRPr="003A4355">
        <w:t>Before surgery checklist</w:t>
      </w:r>
      <w:r>
        <w:t>:</w:t>
      </w:r>
      <w:bookmarkEnd w:id="41"/>
    </w:p>
    <w:p w14:paraId="0DD7B2E8" w14:textId="77777777" w:rsidR="00D92228" w:rsidRPr="00442CD4" w:rsidRDefault="00D92228" w:rsidP="00D92228">
      <w:pPr>
        <w:pStyle w:val="ListParagraph"/>
      </w:pPr>
      <w:r w:rsidRPr="00442CD4">
        <w:t>Crutches</w:t>
      </w:r>
    </w:p>
    <w:p w14:paraId="26F73863" w14:textId="77777777" w:rsidR="00D92228" w:rsidRPr="00442CD4" w:rsidRDefault="00D92228" w:rsidP="00D92228">
      <w:pPr>
        <w:pStyle w:val="ListParagraph"/>
      </w:pPr>
      <w:r w:rsidRPr="00442CD4">
        <w:t>Zimmer™ splint</w:t>
      </w:r>
    </w:p>
    <w:p w14:paraId="753AFA17" w14:textId="77777777" w:rsidR="00D92228" w:rsidRPr="00442CD4" w:rsidRDefault="00D92228" w:rsidP="00D92228">
      <w:pPr>
        <w:pStyle w:val="ListParagraph"/>
      </w:pPr>
      <w:r w:rsidRPr="00442CD4">
        <w:t>Hinged knee brace (Dynamic PCL brace if posterior Cruciate ligament is injured)</w:t>
      </w:r>
    </w:p>
    <w:p w14:paraId="7299332C" w14:textId="77777777" w:rsidR="00D92228" w:rsidRPr="00442CD4" w:rsidRDefault="00D92228" w:rsidP="00D92228">
      <w:pPr>
        <w:pStyle w:val="SUBLIST"/>
      </w:pPr>
      <w:r w:rsidRPr="00442CD4">
        <w:t>Dynamic PCL brace allows rehabilitation of the knee while minimizing the stretching of the PCL graft due to gravity and the force of hamstring tendons</w:t>
      </w:r>
    </w:p>
    <w:p w14:paraId="7A4D11B2" w14:textId="77777777" w:rsidR="00D92228" w:rsidRPr="00442CD4" w:rsidRDefault="00D92228" w:rsidP="00D92228">
      <w:pPr>
        <w:pStyle w:val="ListParagraph"/>
      </w:pPr>
      <w:r w:rsidRPr="00442CD4">
        <w:t>Elevate the leg and apply ice pack, cold gel pack or a commercial cooling device (</w:t>
      </w:r>
      <w:proofErr w:type="spellStart"/>
      <w:r w:rsidRPr="00442CD4">
        <w:t>Cyro</w:t>
      </w:r>
      <w:proofErr w:type="spellEnd"/>
      <w:r w:rsidRPr="00442CD4">
        <w:t>-cuff™) regularly (keeping dressing dry)</w:t>
      </w:r>
    </w:p>
    <w:p w14:paraId="79ACDD76" w14:textId="77777777" w:rsidR="00D92228" w:rsidRPr="00442CD4" w:rsidRDefault="00D92228" w:rsidP="00D92228">
      <w:pPr>
        <w:pStyle w:val="ListParagraph"/>
      </w:pPr>
      <w:r w:rsidRPr="00442CD4">
        <w:t>Arrange a ride home following surgery</w:t>
      </w:r>
    </w:p>
    <w:p w14:paraId="77B8E52F" w14:textId="77777777" w:rsidR="00D92228" w:rsidRPr="00442CD4" w:rsidRDefault="00D92228" w:rsidP="00D92228">
      <w:pPr>
        <w:pStyle w:val="ListParagraph"/>
      </w:pPr>
      <w:r w:rsidRPr="00442CD4">
        <w:t>Arrange for someone to stay with you for the first 24-48 hours</w:t>
      </w:r>
    </w:p>
    <w:p w14:paraId="0B3D3CE1" w14:textId="77777777" w:rsidR="00D92228" w:rsidRDefault="00D92228" w:rsidP="00D92228">
      <w:pPr>
        <w:pStyle w:val="BodyText"/>
      </w:pPr>
    </w:p>
    <w:p w14:paraId="47554081" w14:textId="77777777" w:rsidR="00D92228" w:rsidRDefault="00D92228" w:rsidP="00D92228">
      <w:pPr>
        <w:pStyle w:val="Heading20"/>
      </w:pPr>
      <w:bookmarkStart w:id="42" w:name="_Toc30409506"/>
      <w:r w:rsidRPr="005D2351">
        <w:t>Day of surgery</w:t>
      </w:r>
      <w:r>
        <w:t>:</w:t>
      </w:r>
      <w:bookmarkEnd w:id="42"/>
    </w:p>
    <w:p w14:paraId="2C987A9E" w14:textId="77777777" w:rsidR="00D92228" w:rsidRDefault="00D92228" w:rsidP="00D92228">
      <w:pPr>
        <w:pStyle w:val="ListParagraph"/>
      </w:pPr>
      <w:r>
        <w:t>Take crutches and splint to the Hospital</w:t>
      </w:r>
    </w:p>
    <w:p w14:paraId="70A4CC7F" w14:textId="77777777" w:rsidR="00D92228" w:rsidRPr="00AA6AA4" w:rsidRDefault="00D92228" w:rsidP="00D92228">
      <w:pPr>
        <w:pStyle w:val="ListParagraph"/>
        <w:rPr>
          <w:b/>
        </w:rPr>
      </w:pPr>
      <w:r>
        <w:t>You will be discharged home the following day after your surgery with a prescription for pain medication</w:t>
      </w:r>
    </w:p>
    <w:p w14:paraId="7D4620D0" w14:textId="77777777" w:rsidR="00D92228" w:rsidRDefault="00D92228" w:rsidP="00D92228">
      <w:pPr>
        <w:pStyle w:val="Heading20"/>
      </w:pPr>
    </w:p>
    <w:p w14:paraId="0665D55C" w14:textId="77777777" w:rsidR="00D92228" w:rsidRPr="00BB1EE4" w:rsidRDefault="00D92228" w:rsidP="00D92228">
      <w:pPr>
        <w:pStyle w:val="Heading20"/>
      </w:pPr>
      <w:bookmarkStart w:id="43" w:name="_Toc30409507"/>
      <w:r w:rsidRPr="00BB1EE4">
        <w:t>Pain:</w:t>
      </w:r>
      <w:bookmarkEnd w:id="43"/>
    </w:p>
    <w:p w14:paraId="0BB6DF66" w14:textId="77777777" w:rsidR="00D92228" w:rsidRPr="001C73AD" w:rsidRDefault="00D92228" w:rsidP="00D92228">
      <w:pPr>
        <w:pStyle w:val="BodyText"/>
      </w:pPr>
      <w:r w:rsidRPr="001C73AD">
        <w:t>Some pain is normal after your surgery. Your surgeon has given you a prescription for pain medication. Please use as instructed.</w:t>
      </w:r>
    </w:p>
    <w:p w14:paraId="01A50FA5" w14:textId="77777777" w:rsidR="00D92228" w:rsidRPr="001C73AD" w:rsidRDefault="00D92228" w:rsidP="00D92228">
      <w:pPr>
        <w:pStyle w:val="BodyText"/>
      </w:pPr>
    </w:p>
    <w:p w14:paraId="3455DA46" w14:textId="77777777" w:rsidR="00D92228" w:rsidRPr="001C73AD" w:rsidRDefault="00D92228" w:rsidP="00D92228">
      <w:pPr>
        <w:pStyle w:val="Heading20"/>
      </w:pPr>
      <w:bookmarkStart w:id="44" w:name="_Toc30409508"/>
      <w:r w:rsidRPr="001C73AD">
        <w:t>Operative site:</w:t>
      </w:r>
      <w:bookmarkEnd w:id="44"/>
    </w:p>
    <w:p w14:paraId="5CA38526" w14:textId="77777777" w:rsidR="00D92228" w:rsidRPr="001C73AD" w:rsidRDefault="00D92228" w:rsidP="00D92228">
      <w:pPr>
        <w:pStyle w:val="BodyText"/>
      </w:pPr>
      <w:r w:rsidRPr="001C73AD">
        <w:t xml:space="preserve">After surgery, the affected joint will be padded with gauze. Do not allow your bandage to become wet. You may loosen the dressing if it becomes too tight. Commercial cooling devices should be used on a regular basis until pain and swelling have been controlled.  </w:t>
      </w:r>
    </w:p>
    <w:p w14:paraId="0837E05B" w14:textId="77777777" w:rsidR="00D92228" w:rsidRPr="001C73AD" w:rsidRDefault="00D92228" w:rsidP="00D92228">
      <w:pPr>
        <w:pStyle w:val="BodyText"/>
      </w:pPr>
    </w:p>
    <w:p w14:paraId="62A6C13F" w14:textId="77777777" w:rsidR="00D92228" w:rsidRPr="001C73AD" w:rsidRDefault="00D92228" w:rsidP="00D92228">
      <w:pPr>
        <w:pStyle w:val="BodyText"/>
      </w:pPr>
      <w:r w:rsidRPr="001C73AD">
        <w:t>Bring your splint to the hospital on the day of your surgery.</w:t>
      </w:r>
    </w:p>
    <w:p w14:paraId="325084F3" w14:textId="77777777" w:rsidR="00D92228" w:rsidRPr="001C73AD" w:rsidRDefault="00D92228" w:rsidP="00D92228">
      <w:pPr>
        <w:pStyle w:val="BodyText"/>
      </w:pPr>
    </w:p>
    <w:p w14:paraId="560929CE" w14:textId="77777777" w:rsidR="00D92228" w:rsidRPr="00A96BF5" w:rsidRDefault="00D92228" w:rsidP="00D92228">
      <w:pPr>
        <w:pStyle w:val="Heading20"/>
      </w:pPr>
      <w:bookmarkStart w:id="45" w:name="_Toc30409509"/>
      <w:r>
        <w:lastRenderedPageBreak/>
        <w:t>Rehabilitation information after surgery</w:t>
      </w:r>
      <w:bookmarkEnd w:id="45"/>
    </w:p>
    <w:p w14:paraId="3895A146" w14:textId="77777777" w:rsidR="00D92228" w:rsidRDefault="00D92228" w:rsidP="00D92228">
      <w:pPr>
        <w:pStyle w:val="ListParagraph"/>
      </w:pPr>
      <w:r w:rsidRPr="004942F8">
        <w:t>Strive to obtain full</w:t>
      </w:r>
      <w:r w:rsidRPr="00965F4E">
        <w:t xml:space="preserve"> extension to 0</w:t>
      </w:r>
      <w:r>
        <w:t xml:space="preserve"> degrees</w:t>
      </w:r>
      <w:r w:rsidRPr="00965F4E">
        <w:t xml:space="preserve"> (full straightening of the knee by week 1-2)</w:t>
      </w:r>
      <w:r w:rsidRPr="00252285">
        <w:t xml:space="preserve"> </w:t>
      </w:r>
      <w:r w:rsidRPr="005C13E0">
        <w:t>no hyperextension</w:t>
      </w:r>
    </w:p>
    <w:p w14:paraId="5F58C14F" w14:textId="77777777" w:rsidR="00D92228" w:rsidRDefault="00D92228" w:rsidP="00D92228">
      <w:pPr>
        <w:pStyle w:val="ListParagraph"/>
      </w:pPr>
      <w:r>
        <w:t>Be vigilant with use of ice pack/cold gel pack/commercial device (Cryo-Cuff™ or others) and elevate the operative leg</w:t>
      </w:r>
    </w:p>
    <w:p w14:paraId="6AFCED75" w14:textId="77777777" w:rsidR="00D92228" w:rsidRDefault="00D92228" w:rsidP="00D92228">
      <w:pPr>
        <w:pStyle w:val="SUBLIST"/>
      </w:pPr>
      <w:r>
        <w:t xml:space="preserve">To minimize swelling to allow knee motion </w:t>
      </w:r>
    </w:p>
    <w:p w14:paraId="042E81B7" w14:textId="77777777" w:rsidR="00D92228" w:rsidRPr="005C13E0" w:rsidRDefault="00D92228" w:rsidP="00D92228">
      <w:pPr>
        <w:pStyle w:val="SUBLIST"/>
      </w:pPr>
      <w:r>
        <w:t>For PCL reconstructions goal is to minimize swelling to allow fitting and use of PCL dynamic brace as soon as possible</w:t>
      </w:r>
    </w:p>
    <w:p w14:paraId="073305A7" w14:textId="77777777" w:rsidR="00D92228" w:rsidRPr="00252285" w:rsidRDefault="00D92228" w:rsidP="00D92228">
      <w:pPr>
        <w:pStyle w:val="ListParagraph"/>
      </w:pPr>
      <w:r w:rsidRPr="00965F4E">
        <w:t>Knee bending to 90</w:t>
      </w:r>
      <w:r>
        <w:t xml:space="preserve"> degrees</w:t>
      </w:r>
      <w:r w:rsidRPr="00965F4E">
        <w:t xml:space="preserve"> by week 6</w:t>
      </w:r>
    </w:p>
    <w:p w14:paraId="4B6C85AC" w14:textId="77777777" w:rsidR="00D92228" w:rsidRDefault="00D92228" w:rsidP="00D92228">
      <w:pPr>
        <w:pStyle w:val="ListParagraph"/>
      </w:pPr>
      <w:r>
        <w:t>Knee bending to 100 degrees by week 8</w:t>
      </w:r>
    </w:p>
    <w:p w14:paraId="1D51058E" w14:textId="77777777" w:rsidR="00D92228" w:rsidRDefault="00D92228" w:rsidP="00D92228">
      <w:pPr>
        <w:pStyle w:val="ListParagraph"/>
      </w:pPr>
      <w:r>
        <w:t>Knee bending to 110 degrees by week 10</w:t>
      </w:r>
    </w:p>
    <w:p w14:paraId="484EEBE8" w14:textId="77777777" w:rsidR="00D92228" w:rsidRDefault="00D92228" w:rsidP="00D92228">
      <w:pPr>
        <w:pStyle w:val="ListParagraph"/>
      </w:pPr>
      <w:r>
        <w:t>Knee bending to 120 degrees by week 12</w:t>
      </w:r>
    </w:p>
    <w:p w14:paraId="16BCFC86" w14:textId="77777777" w:rsidR="00D92228" w:rsidRPr="005C13E0" w:rsidRDefault="00D92228" w:rsidP="00D92228">
      <w:pPr>
        <w:pStyle w:val="ListParagraph"/>
      </w:pPr>
      <w:r>
        <w:t xml:space="preserve">Maximum </w:t>
      </w:r>
      <w:r w:rsidRPr="005C13E0">
        <w:t>knee motion (bending and straightenin</w:t>
      </w:r>
      <w:r>
        <w:t>g) as close to          non-operated knee 12-16 weeks after surgery</w:t>
      </w:r>
    </w:p>
    <w:p w14:paraId="6B3060F7" w14:textId="77777777" w:rsidR="00D92228" w:rsidRPr="004942F8" w:rsidRDefault="00D92228" w:rsidP="00D92228">
      <w:pPr>
        <w:pStyle w:val="ListParagraph"/>
      </w:pPr>
      <w:r w:rsidRPr="004942F8">
        <w:t xml:space="preserve">Rehabilitation after PCL surgery attempts to counter the force of gravity on the tibia. Gravity pulls the shin bone back and puts stress on the reconstructed PCL graft  </w:t>
      </w:r>
    </w:p>
    <w:p w14:paraId="3A04DE17" w14:textId="77777777" w:rsidR="00D92228" w:rsidRDefault="00D92228" w:rsidP="00D92228">
      <w:pPr>
        <w:pStyle w:val="BodyText"/>
      </w:pPr>
    </w:p>
    <w:p w14:paraId="67C8E3A8" w14:textId="77777777" w:rsidR="00D92228" w:rsidRPr="005C13E0" w:rsidRDefault="00D92228" w:rsidP="00D92228">
      <w:pPr>
        <w:pStyle w:val="ListParagraph"/>
      </w:pPr>
      <w:r w:rsidRPr="005C13E0">
        <w:t xml:space="preserve">This is done by: </w:t>
      </w:r>
    </w:p>
    <w:p w14:paraId="20D292ED" w14:textId="77777777" w:rsidR="00D92228" w:rsidRPr="00AC0C91" w:rsidRDefault="00D92228" w:rsidP="00D92228">
      <w:pPr>
        <w:pStyle w:val="SUBLIST"/>
      </w:pPr>
      <w:r>
        <w:t>D</w:t>
      </w:r>
      <w:r w:rsidRPr="00AC0C91">
        <w:t>oing knee motion exercises prone (lying on your stomach)</w:t>
      </w:r>
    </w:p>
    <w:p w14:paraId="495B6158" w14:textId="77777777" w:rsidR="00D92228" w:rsidRPr="00AC0C91" w:rsidRDefault="00D92228" w:rsidP="00D92228">
      <w:pPr>
        <w:pStyle w:val="SUBLIST"/>
      </w:pPr>
      <w:r>
        <w:t>H</w:t>
      </w:r>
      <w:r w:rsidRPr="00AC0C91">
        <w:t>aving a bump under your calf inside your Zimmer</w:t>
      </w:r>
      <w:r>
        <w:t>™</w:t>
      </w:r>
      <w:r w:rsidRPr="00AC0C91">
        <w:t xml:space="preserve"> splint</w:t>
      </w:r>
    </w:p>
    <w:p w14:paraId="51B23F3D" w14:textId="77777777" w:rsidR="00D92228" w:rsidRPr="00AC0C91" w:rsidRDefault="00D92228" w:rsidP="00D92228">
      <w:pPr>
        <w:pStyle w:val="SUBLIST"/>
      </w:pPr>
      <w:r w:rsidRPr="00AC0C91">
        <w:t>Using a custom hin</w:t>
      </w:r>
      <w:r>
        <w:t xml:space="preserve">ged PCL brace </w:t>
      </w:r>
      <w:r w:rsidRPr="00AC0C91">
        <w:t>when swelling has go</w:t>
      </w:r>
      <w:r>
        <w:t>ne down enough for brace to fit</w:t>
      </w:r>
      <w:r w:rsidRPr="00AC0C91">
        <w:t xml:space="preserve"> </w:t>
      </w:r>
    </w:p>
    <w:p w14:paraId="3E30F1EF" w14:textId="77777777" w:rsidR="00D92228" w:rsidRDefault="00D92228" w:rsidP="00D92228">
      <w:pPr>
        <w:pStyle w:val="SUBLIST"/>
      </w:pPr>
      <w:r w:rsidRPr="00AC0C91">
        <w:t xml:space="preserve">Avoiding hamstring strengthening on the operated </w:t>
      </w:r>
      <w:r>
        <w:t>leg</w:t>
      </w:r>
    </w:p>
    <w:p w14:paraId="76BE3171" w14:textId="77777777" w:rsidR="00D92228" w:rsidRDefault="00D92228" w:rsidP="00D92228">
      <w:r>
        <w:br w:type="page"/>
      </w:r>
    </w:p>
    <w:p w14:paraId="797BB129" w14:textId="77777777" w:rsidR="00D92228" w:rsidRDefault="00D92228" w:rsidP="00D92228">
      <w:pPr>
        <w:pStyle w:val="Heading10"/>
      </w:pPr>
      <w:bookmarkStart w:id="46" w:name="_Toc30409510"/>
      <w:r w:rsidRPr="003B3F83">
        <w:lastRenderedPageBreak/>
        <w:t>Goals of rehabilitation after surgery and follow up requirements</w:t>
      </w:r>
      <w:bookmarkEnd w:id="46"/>
    </w:p>
    <w:tbl>
      <w:tblPr>
        <w:tblStyle w:val="TableGrid"/>
        <w:tblW w:w="10143" w:type="dxa"/>
        <w:tblLook w:val="04A0" w:firstRow="1" w:lastRow="0" w:firstColumn="1" w:lastColumn="0" w:noHBand="0" w:noVBand="1"/>
      </w:tblPr>
      <w:tblGrid>
        <w:gridCol w:w="1809"/>
        <w:gridCol w:w="8334"/>
      </w:tblGrid>
      <w:tr w:rsidR="00D92228" w14:paraId="20D69B2A" w14:textId="77777777" w:rsidTr="008E41FD">
        <w:tc>
          <w:tcPr>
            <w:tcW w:w="1809" w:type="dxa"/>
          </w:tcPr>
          <w:p w14:paraId="19486E81" w14:textId="77777777" w:rsidR="00D92228" w:rsidRPr="00191102" w:rsidRDefault="00D92228" w:rsidP="00D92228">
            <w:pPr>
              <w:pStyle w:val="TableH2"/>
            </w:pPr>
            <w:r w:rsidRPr="00191102">
              <w:t>Week 1</w:t>
            </w:r>
          </w:p>
        </w:tc>
        <w:tc>
          <w:tcPr>
            <w:tcW w:w="8334" w:type="dxa"/>
          </w:tcPr>
          <w:p w14:paraId="0AC4010A" w14:textId="77777777" w:rsidR="00D92228" w:rsidRPr="00191102" w:rsidRDefault="00D92228" w:rsidP="00D92228">
            <w:pPr>
              <w:pStyle w:val="BodyText"/>
            </w:pPr>
            <w:r w:rsidRPr="00191102">
              <w:t>Goals - decrease pain and swelling and to facilitate rehab and brace fitting</w:t>
            </w:r>
          </w:p>
          <w:p w14:paraId="1C689CA0" w14:textId="77777777" w:rsidR="00D92228" w:rsidRPr="00191102" w:rsidRDefault="00D92228" w:rsidP="00D92228">
            <w:pPr>
              <w:pStyle w:val="ListParagraph"/>
            </w:pPr>
            <w:r w:rsidRPr="00191102">
              <w:t xml:space="preserve">Make your knee straighten fully (just like </w:t>
            </w:r>
            <w:proofErr w:type="gramStart"/>
            <w:r w:rsidRPr="00191102">
              <w:t>other</w:t>
            </w:r>
            <w:proofErr w:type="gramEnd"/>
            <w:r w:rsidRPr="00191102">
              <w:t xml:space="preserve"> knee)</w:t>
            </w:r>
          </w:p>
          <w:p w14:paraId="744D5E3E" w14:textId="77777777" w:rsidR="00D92228" w:rsidRPr="00191102" w:rsidRDefault="00D92228" w:rsidP="00D92228">
            <w:pPr>
              <w:pStyle w:val="ListParagraph"/>
            </w:pPr>
            <w:r w:rsidRPr="00191102">
              <w:t>Perform deep breathing and drink fluids to stay hydrated</w:t>
            </w:r>
          </w:p>
          <w:p w14:paraId="57257299" w14:textId="77777777" w:rsidR="00D92228" w:rsidRPr="00191102" w:rsidRDefault="00D92228" w:rsidP="00D92228">
            <w:pPr>
              <w:pStyle w:val="ListParagraph"/>
            </w:pPr>
            <w:r w:rsidRPr="00191102">
              <w:t>Resume usual diet following surgery- increase fiber to avoid constipation</w:t>
            </w:r>
          </w:p>
          <w:p w14:paraId="52AA3E02" w14:textId="77777777" w:rsidR="00D92228" w:rsidRPr="00191102" w:rsidRDefault="00D92228" w:rsidP="00D92228">
            <w:pPr>
              <w:pStyle w:val="ListParagraph"/>
            </w:pPr>
            <w:r w:rsidRPr="00191102">
              <w:t>You are not permitted to put weight on your leg for 6 weeks, use crutches to help you walk during this time</w:t>
            </w:r>
          </w:p>
          <w:p w14:paraId="6819B82D" w14:textId="77777777" w:rsidR="00D92228" w:rsidRPr="00191102" w:rsidRDefault="00D92228" w:rsidP="00D92228">
            <w:pPr>
              <w:pStyle w:val="ListParagraph"/>
            </w:pPr>
            <w:proofErr w:type="gramStart"/>
            <w:r w:rsidRPr="00191102">
              <w:t>Use Zimmer™ splint at all times</w:t>
            </w:r>
            <w:proofErr w:type="gramEnd"/>
            <w:r w:rsidRPr="00191102">
              <w:t xml:space="preserve">, including when sleeping </w:t>
            </w:r>
          </w:p>
          <w:p w14:paraId="3DBB944D" w14:textId="77777777" w:rsidR="00D92228" w:rsidRPr="00191102" w:rsidRDefault="00D92228" w:rsidP="00D92228">
            <w:pPr>
              <w:pStyle w:val="ListParagraph"/>
            </w:pPr>
            <w:r w:rsidRPr="00191102">
              <w:t>If PCL surgery put folded towel under your calf inside the splint and switch to PCL brace as soon as swelling has gone down and brace fits</w:t>
            </w:r>
          </w:p>
          <w:p w14:paraId="603534C6" w14:textId="77777777" w:rsidR="00D92228" w:rsidRPr="00191102" w:rsidRDefault="00D92228" w:rsidP="00D92228">
            <w:pPr>
              <w:pStyle w:val="ListParagraph"/>
            </w:pPr>
            <w:r w:rsidRPr="00191102">
              <w:t>Elevate the leg and apply ice pack, cold gel pack or commercial cooling device (</w:t>
            </w:r>
            <w:proofErr w:type="spellStart"/>
            <w:r w:rsidRPr="00191102">
              <w:t>Cyro</w:t>
            </w:r>
            <w:proofErr w:type="spellEnd"/>
            <w:r w:rsidRPr="00191102">
              <w:t>-cuff™) regularly (keeping dressing dry)</w:t>
            </w:r>
          </w:p>
          <w:p w14:paraId="743671DC" w14:textId="77777777" w:rsidR="00D92228" w:rsidRPr="00191102" w:rsidRDefault="00D92228" w:rsidP="00D92228">
            <w:pPr>
              <w:pStyle w:val="ListParagraph"/>
            </w:pPr>
            <w:r w:rsidRPr="00191102">
              <w:t>Expect bruising of the calf and leg, this usually resolves 2–4 weeks after surgery</w:t>
            </w:r>
          </w:p>
          <w:p w14:paraId="67BAEE45" w14:textId="77777777" w:rsidR="00D92228" w:rsidRPr="00191102" w:rsidRDefault="00D92228" w:rsidP="00D92228">
            <w:pPr>
              <w:pStyle w:val="ListParagraph"/>
            </w:pPr>
            <w:r w:rsidRPr="00191102">
              <w:t>Avoid any strenuous activity or heavy lifting (greater than 10 pounds)</w:t>
            </w:r>
          </w:p>
          <w:p w14:paraId="0953B5E5" w14:textId="77777777" w:rsidR="00D92228" w:rsidRPr="00191102" w:rsidRDefault="00D92228" w:rsidP="00D92228">
            <w:pPr>
              <w:pStyle w:val="ListParagraph"/>
            </w:pPr>
            <w:r w:rsidRPr="00191102">
              <w:t xml:space="preserve">Make appointment with surgeon at 1-2 weeks after surgery </w:t>
            </w:r>
          </w:p>
          <w:p w14:paraId="6B75CA16" w14:textId="77777777" w:rsidR="00D92228" w:rsidRPr="00191102" w:rsidRDefault="00D92228" w:rsidP="00D92228">
            <w:pPr>
              <w:pStyle w:val="ListParagraph"/>
            </w:pPr>
            <w:r w:rsidRPr="00191102">
              <w:t>Make an appointment with Physiotherapy Department when your surgeon tells you to</w:t>
            </w:r>
          </w:p>
        </w:tc>
      </w:tr>
      <w:tr w:rsidR="00D92228" w14:paraId="501C46CD" w14:textId="77777777" w:rsidTr="008E41FD">
        <w:tc>
          <w:tcPr>
            <w:tcW w:w="1809" w:type="dxa"/>
          </w:tcPr>
          <w:p w14:paraId="640B66C2" w14:textId="77777777" w:rsidR="00D92228" w:rsidRPr="00191102" w:rsidRDefault="00D92228" w:rsidP="00D92228">
            <w:pPr>
              <w:pStyle w:val="TableH2"/>
            </w:pPr>
            <w:r w:rsidRPr="00191102">
              <w:t>Week 2</w:t>
            </w:r>
          </w:p>
        </w:tc>
        <w:tc>
          <w:tcPr>
            <w:tcW w:w="8334" w:type="dxa"/>
          </w:tcPr>
          <w:p w14:paraId="24720BC7" w14:textId="77777777" w:rsidR="00D92228" w:rsidRPr="00191102" w:rsidRDefault="00D92228" w:rsidP="00D92228">
            <w:pPr>
              <w:pStyle w:val="ListParagraph"/>
            </w:pPr>
            <w:r w:rsidRPr="00191102">
              <w:t xml:space="preserve">Make your knee straighten fully (just like </w:t>
            </w:r>
            <w:proofErr w:type="gramStart"/>
            <w:r w:rsidRPr="00191102">
              <w:t>other</w:t>
            </w:r>
            <w:proofErr w:type="gramEnd"/>
            <w:r w:rsidRPr="00191102">
              <w:t xml:space="preserve"> knee)</w:t>
            </w:r>
          </w:p>
          <w:p w14:paraId="463A88F7" w14:textId="77777777" w:rsidR="00D92228" w:rsidRPr="00191102" w:rsidRDefault="00D92228" w:rsidP="00D92228">
            <w:pPr>
              <w:pStyle w:val="ListParagraph"/>
            </w:pPr>
            <w:r w:rsidRPr="00191102">
              <w:t>Skin incisions should be healed</w:t>
            </w:r>
          </w:p>
          <w:p w14:paraId="4EA543FF" w14:textId="77777777" w:rsidR="00D92228" w:rsidRPr="00191102" w:rsidRDefault="00D92228" w:rsidP="00D92228">
            <w:pPr>
              <w:pStyle w:val="ListParagraph"/>
            </w:pPr>
            <w:proofErr w:type="gramStart"/>
            <w:r w:rsidRPr="00191102">
              <w:t>You  are</w:t>
            </w:r>
            <w:proofErr w:type="gramEnd"/>
            <w:r w:rsidRPr="00191102">
              <w:t xml:space="preserve"> not permitted to put weight on your leg for 4-6 weeks; use crutches</w:t>
            </w:r>
          </w:p>
          <w:p w14:paraId="352E666D" w14:textId="77777777" w:rsidR="00D92228" w:rsidRPr="00191102" w:rsidRDefault="00D92228" w:rsidP="00D92228">
            <w:pPr>
              <w:pStyle w:val="ListParagraph"/>
            </w:pPr>
            <w:r w:rsidRPr="00191102">
              <w:t>After 2-3 weeks Zimmer™ splint may be switched to hinged knee brace</w:t>
            </w:r>
          </w:p>
        </w:tc>
      </w:tr>
      <w:tr w:rsidR="00D92228" w14:paraId="50B0A0F1" w14:textId="77777777" w:rsidTr="008E41FD">
        <w:tc>
          <w:tcPr>
            <w:tcW w:w="1809" w:type="dxa"/>
          </w:tcPr>
          <w:p w14:paraId="67D51331" w14:textId="77777777" w:rsidR="00D92228" w:rsidRPr="00191102" w:rsidRDefault="00D92228" w:rsidP="00D92228">
            <w:pPr>
              <w:pStyle w:val="TableH2"/>
            </w:pPr>
            <w:r w:rsidRPr="00191102">
              <w:t>Week 3-4</w:t>
            </w:r>
          </w:p>
        </w:tc>
        <w:tc>
          <w:tcPr>
            <w:tcW w:w="8334" w:type="dxa"/>
          </w:tcPr>
          <w:p w14:paraId="744E2E24" w14:textId="77777777" w:rsidR="00D92228" w:rsidRPr="00191102" w:rsidRDefault="00D92228" w:rsidP="00D92228">
            <w:pPr>
              <w:pStyle w:val="ListParagraph"/>
            </w:pPr>
            <w:r w:rsidRPr="00191102">
              <w:t>You are not permitted to put weight on your leg for 4-6 weeks, use crutches</w:t>
            </w:r>
          </w:p>
          <w:p w14:paraId="764D1821" w14:textId="77777777" w:rsidR="00D92228" w:rsidRPr="00191102" w:rsidRDefault="00D92228" w:rsidP="00D92228">
            <w:pPr>
              <w:pStyle w:val="ListParagraph"/>
            </w:pPr>
            <w:r w:rsidRPr="00191102">
              <w:t>Continue working on range of motion exercises with Physiotherapist as directed by your surgeon</w:t>
            </w:r>
          </w:p>
          <w:p w14:paraId="06A3B057" w14:textId="77777777" w:rsidR="00D92228" w:rsidRPr="00191102" w:rsidRDefault="00D92228" w:rsidP="00D92228">
            <w:pPr>
              <w:pStyle w:val="ListParagraph"/>
            </w:pPr>
            <w:r w:rsidRPr="00191102">
              <w:t>Do not skip Physiotherapy appointments. It is also critical to continue with prescribed Physiotherapy exercises every day</w:t>
            </w:r>
          </w:p>
        </w:tc>
      </w:tr>
      <w:tr w:rsidR="00D92228" w14:paraId="789746AD" w14:textId="77777777" w:rsidTr="008E41FD">
        <w:tc>
          <w:tcPr>
            <w:tcW w:w="1809" w:type="dxa"/>
          </w:tcPr>
          <w:p w14:paraId="231B2541" w14:textId="77777777" w:rsidR="00D92228" w:rsidRPr="00191102" w:rsidRDefault="00D92228" w:rsidP="00D92228">
            <w:pPr>
              <w:pStyle w:val="TableH2"/>
            </w:pPr>
            <w:r w:rsidRPr="00191102">
              <w:lastRenderedPageBreak/>
              <w:t>Week 6-12</w:t>
            </w:r>
          </w:p>
        </w:tc>
        <w:tc>
          <w:tcPr>
            <w:tcW w:w="8334" w:type="dxa"/>
          </w:tcPr>
          <w:p w14:paraId="6370F113" w14:textId="77777777" w:rsidR="00D92228" w:rsidRPr="00191102" w:rsidRDefault="00D92228" w:rsidP="00D92228">
            <w:pPr>
              <w:pStyle w:val="ListParagraph"/>
            </w:pPr>
            <w:r w:rsidRPr="00191102">
              <w:t>Make appointment with surgeon to check progress</w:t>
            </w:r>
          </w:p>
          <w:p w14:paraId="7EDD4429" w14:textId="77777777" w:rsidR="00D92228" w:rsidRPr="00191102" w:rsidRDefault="00D92228" w:rsidP="00D92228">
            <w:pPr>
              <w:pStyle w:val="ListParagraph"/>
            </w:pPr>
            <w:r w:rsidRPr="00191102">
              <w:t>Progress to full weight bearing with brace at Surgeon’s discretion</w:t>
            </w:r>
          </w:p>
          <w:p w14:paraId="098CC612" w14:textId="77777777" w:rsidR="00D92228" w:rsidRPr="00191102" w:rsidRDefault="00D92228" w:rsidP="00D92228">
            <w:pPr>
              <w:pStyle w:val="ListParagraph"/>
            </w:pPr>
            <w:r w:rsidRPr="00191102">
              <w:t>Work with Physiotherapist to meet your range of motion goals</w:t>
            </w:r>
          </w:p>
        </w:tc>
      </w:tr>
      <w:tr w:rsidR="00D92228" w14:paraId="3D57C248" w14:textId="77777777" w:rsidTr="008E41FD">
        <w:tc>
          <w:tcPr>
            <w:tcW w:w="1809" w:type="dxa"/>
          </w:tcPr>
          <w:p w14:paraId="5E7F4625" w14:textId="77777777" w:rsidR="00D92228" w:rsidRPr="00191102" w:rsidRDefault="00D92228" w:rsidP="00D92228">
            <w:pPr>
              <w:pStyle w:val="TableH2"/>
            </w:pPr>
            <w:r w:rsidRPr="00191102">
              <w:t>Month 3-6</w:t>
            </w:r>
          </w:p>
        </w:tc>
        <w:tc>
          <w:tcPr>
            <w:tcW w:w="8334" w:type="dxa"/>
          </w:tcPr>
          <w:p w14:paraId="53B2D77A" w14:textId="77777777" w:rsidR="00D92228" w:rsidRPr="00191102" w:rsidRDefault="00D92228" w:rsidP="00D92228">
            <w:pPr>
              <w:pStyle w:val="ListParagraph"/>
            </w:pPr>
            <w:r w:rsidRPr="00191102">
              <w:t>Make appointment with surgeon to check progress</w:t>
            </w:r>
          </w:p>
          <w:p w14:paraId="0F013B97" w14:textId="77777777" w:rsidR="00D92228" w:rsidRPr="00191102" w:rsidRDefault="00D92228" w:rsidP="00D92228">
            <w:pPr>
              <w:pStyle w:val="ListParagraph"/>
            </w:pPr>
            <w:r w:rsidRPr="00191102">
              <w:t>Continue working with physiotherapy on range of motion, start working with physiotherapist on strengthening</w:t>
            </w:r>
          </w:p>
        </w:tc>
      </w:tr>
      <w:tr w:rsidR="00D92228" w14:paraId="5C3D13E6" w14:textId="77777777" w:rsidTr="008E41FD">
        <w:tc>
          <w:tcPr>
            <w:tcW w:w="1809" w:type="dxa"/>
          </w:tcPr>
          <w:p w14:paraId="6AC5275C" w14:textId="77777777" w:rsidR="00D92228" w:rsidRPr="00191102" w:rsidRDefault="00D92228" w:rsidP="00D92228">
            <w:pPr>
              <w:pStyle w:val="TableH2"/>
            </w:pPr>
            <w:r w:rsidRPr="00191102">
              <w:t>Month 6-12</w:t>
            </w:r>
          </w:p>
        </w:tc>
        <w:tc>
          <w:tcPr>
            <w:tcW w:w="8334" w:type="dxa"/>
          </w:tcPr>
          <w:p w14:paraId="2883E125" w14:textId="77777777" w:rsidR="00D92228" w:rsidRPr="00191102" w:rsidRDefault="00D92228" w:rsidP="00D92228">
            <w:pPr>
              <w:pStyle w:val="ListParagraph"/>
            </w:pPr>
            <w:r w:rsidRPr="00191102">
              <w:t>Make appointment with surgeon to check progress</w:t>
            </w:r>
          </w:p>
          <w:p w14:paraId="6661117F" w14:textId="77777777" w:rsidR="00D92228" w:rsidRPr="00191102" w:rsidRDefault="00D92228" w:rsidP="00D92228">
            <w:pPr>
              <w:pStyle w:val="ListParagraph"/>
            </w:pPr>
            <w:r w:rsidRPr="00191102">
              <w:t>Start running in a forward direction and progress (no twisting or turning)</w:t>
            </w:r>
          </w:p>
          <w:p w14:paraId="34E912CC" w14:textId="77777777" w:rsidR="00D92228" w:rsidRPr="00191102" w:rsidRDefault="00D92228" w:rsidP="00D92228">
            <w:pPr>
              <w:pStyle w:val="ListParagraph"/>
            </w:pPr>
            <w:r w:rsidRPr="00191102">
              <w:t>Month 9-12 begin cutting movements lateral side to side</w:t>
            </w:r>
          </w:p>
          <w:p w14:paraId="6C82F7E5" w14:textId="77777777" w:rsidR="00D92228" w:rsidRPr="00191102" w:rsidRDefault="00D92228" w:rsidP="00D92228">
            <w:pPr>
              <w:pStyle w:val="ListParagraph"/>
            </w:pPr>
            <w:r w:rsidRPr="00191102">
              <w:t>Gradual return to sporting activity at discretion of your Surgeon, usually after 12 months</w:t>
            </w:r>
          </w:p>
          <w:p w14:paraId="776CF995" w14:textId="77777777" w:rsidR="00D92228" w:rsidRPr="00191102" w:rsidRDefault="00D92228" w:rsidP="00D92228">
            <w:pPr>
              <w:pStyle w:val="ListParagraph"/>
            </w:pPr>
            <w:r w:rsidRPr="00191102">
              <w:t>Use brace for activities for 1 year following surgery and for sports thereafter</w:t>
            </w:r>
          </w:p>
          <w:p w14:paraId="2AAFD0D3" w14:textId="77777777" w:rsidR="00D92228" w:rsidRPr="00191102" w:rsidRDefault="00D92228" w:rsidP="00D92228">
            <w:pPr>
              <w:pStyle w:val="ListParagraph"/>
            </w:pPr>
            <w:r w:rsidRPr="00191102">
              <w:t>Requirements for return to sports:</w:t>
            </w:r>
          </w:p>
          <w:p w14:paraId="35EB06B2" w14:textId="77777777" w:rsidR="00D92228" w:rsidRPr="00191102" w:rsidRDefault="00D92228" w:rsidP="00D92228">
            <w:pPr>
              <w:pStyle w:val="SUBLIST"/>
            </w:pPr>
            <w:r w:rsidRPr="00191102">
              <w:t>Stable knee</w:t>
            </w:r>
          </w:p>
          <w:p w14:paraId="146C9E8D" w14:textId="77777777" w:rsidR="00D92228" w:rsidRPr="00191102" w:rsidRDefault="00D92228" w:rsidP="00D92228">
            <w:pPr>
              <w:pStyle w:val="SUBLIST"/>
            </w:pPr>
            <w:r w:rsidRPr="00191102">
              <w:t>No swelling</w:t>
            </w:r>
          </w:p>
          <w:p w14:paraId="260B506E" w14:textId="77777777" w:rsidR="00D92228" w:rsidRPr="00191102" w:rsidRDefault="00D92228" w:rsidP="00D92228">
            <w:pPr>
              <w:pStyle w:val="SUBLIST"/>
            </w:pPr>
            <w:r w:rsidRPr="00191102">
              <w:t>Full range of motion</w:t>
            </w:r>
          </w:p>
          <w:p w14:paraId="1B195132" w14:textId="77777777" w:rsidR="00D92228" w:rsidRPr="00191102" w:rsidRDefault="00D92228" w:rsidP="00D92228">
            <w:pPr>
              <w:pStyle w:val="SUBLIST"/>
            </w:pPr>
            <w:r w:rsidRPr="00191102">
              <w:t>Strength 85% of opposite side</w:t>
            </w:r>
          </w:p>
          <w:p w14:paraId="354CBEB6" w14:textId="77777777" w:rsidR="00D92228" w:rsidRPr="00191102" w:rsidRDefault="00D92228" w:rsidP="00D92228">
            <w:pPr>
              <w:pStyle w:val="SUBLIST"/>
            </w:pPr>
            <w:r w:rsidRPr="00191102">
              <w:t>Always wear brace</w:t>
            </w:r>
          </w:p>
        </w:tc>
      </w:tr>
    </w:tbl>
    <w:p w14:paraId="2E3138D8" w14:textId="77777777" w:rsidR="00D92228" w:rsidRDefault="00D92228" w:rsidP="00D92228">
      <w:pPr>
        <w:pStyle w:val="BodyText"/>
      </w:pPr>
    </w:p>
    <w:p w14:paraId="315E8B97" w14:textId="77777777" w:rsidR="00D92228" w:rsidRPr="00D92228" w:rsidRDefault="00D92228" w:rsidP="00D92228">
      <w:pPr>
        <w:pStyle w:val="BodyText"/>
        <w:rPr>
          <w:rStyle w:val="Strong"/>
        </w:rPr>
      </w:pPr>
      <w:r w:rsidRPr="00D92228">
        <w:rPr>
          <w:rStyle w:val="Strong"/>
        </w:rPr>
        <w:t>Follow up:</w:t>
      </w:r>
    </w:p>
    <w:p w14:paraId="131DE086" w14:textId="77777777" w:rsidR="00D92228" w:rsidRPr="00D56AF3" w:rsidRDefault="00D92228" w:rsidP="00D92228">
      <w:pPr>
        <w:pStyle w:val="BodyText"/>
      </w:pPr>
      <w:r w:rsidRPr="00D56AF3">
        <w:t>Your surgeon will advise you of your follow-up appointment the day of your surgery. If you are a Day Surgery patient, a nurse from the Day Surgery Unit will call you the day after your surgery to discuss any concerns. The first visit will be approximately 10 days after your surgery. The stitches will be removed at that time.</w:t>
      </w:r>
    </w:p>
    <w:p w14:paraId="7C3B1EC9" w14:textId="77777777" w:rsidR="00D92228" w:rsidRPr="00D56AF3" w:rsidRDefault="00D92228" w:rsidP="00D92228">
      <w:pPr>
        <w:pStyle w:val="BodyText"/>
      </w:pPr>
    </w:p>
    <w:p w14:paraId="0319085F" w14:textId="77777777" w:rsidR="00D92228" w:rsidRPr="00D92228" w:rsidRDefault="00D92228" w:rsidP="00D92228">
      <w:pPr>
        <w:pStyle w:val="BodyText"/>
        <w:rPr>
          <w:rStyle w:val="Strong"/>
        </w:rPr>
      </w:pPr>
      <w:r w:rsidRPr="00D92228">
        <w:rPr>
          <w:rStyle w:val="Strong"/>
        </w:rPr>
        <w:t>Activity:</w:t>
      </w:r>
    </w:p>
    <w:p w14:paraId="7262E805" w14:textId="77777777" w:rsidR="00D92228" w:rsidRPr="00D56AF3" w:rsidRDefault="00D92228" w:rsidP="00D92228">
      <w:pPr>
        <w:pStyle w:val="BodyText"/>
      </w:pPr>
      <w:r w:rsidRPr="00D56AF3">
        <w:t>You may shower 48 hours after your surgery. Clean and dry the incision and reapply dressing.</w:t>
      </w:r>
    </w:p>
    <w:p w14:paraId="576BFAE8" w14:textId="77777777" w:rsidR="00D92228" w:rsidRPr="00D56AF3" w:rsidRDefault="00D92228" w:rsidP="00D92228">
      <w:pPr>
        <w:pStyle w:val="BodyText"/>
      </w:pPr>
    </w:p>
    <w:p w14:paraId="64858732" w14:textId="77777777" w:rsidR="00D92228" w:rsidRPr="00D92228" w:rsidRDefault="00D92228" w:rsidP="00D92228">
      <w:pPr>
        <w:pStyle w:val="BodyText"/>
        <w:rPr>
          <w:rStyle w:val="Strong"/>
        </w:rPr>
      </w:pPr>
      <w:r w:rsidRPr="00D92228">
        <w:rPr>
          <w:rStyle w:val="Strong"/>
        </w:rPr>
        <w:lastRenderedPageBreak/>
        <w:t>Diet:</w:t>
      </w:r>
    </w:p>
    <w:p w14:paraId="71A07F19" w14:textId="77777777" w:rsidR="00D92228" w:rsidRDefault="00D92228" w:rsidP="00D92228">
      <w:pPr>
        <w:pStyle w:val="BodyText"/>
      </w:pPr>
      <w:r w:rsidRPr="00D56AF3">
        <w:t>Restrict yourself to a light diet the day of the surgery.  Resume your usual diet the day following surgery. Increase the amount of fiber in your diet and drink plenty of fluids to avoid constipation.</w:t>
      </w:r>
    </w:p>
    <w:p w14:paraId="3538DE8A" w14:textId="77777777" w:rsidR="00D92228" w:rsidRPr="00D56AF3" w:rsidRDefault="00D92228" w:rsidP="00D92228">
      <w:pPr>
        <w:pStyle w:val="BodyText"/>
      </w:pPr>
    </w:p>
    <w:p w14:paraId="61BE22BB" w14:textId="77777777" w:rsidR="00D92228" w:rsidRPr="00D92228" w:rsidRDefault="00D92228" w:rsidP="00D92228">
      <w:pPr>
        <w:pStyle w:val="BodyText"/>
        <w:rPr>
          <w:rStyle w:val="Strong"/>
        </w:rPr>
      </w:pPr>
      <w:r w:rsidRPr="00D92228">
        <w:rPr>
          <w:rStyle w:val="Strong"/>
        </w:rPr>
        <w:t>Additional information:</w:t>
      </w:r>
    </w:p>
    <w:p w14:paraId="56474E87" w14:textId="77777777" w:rsidR="00D92228" w:rsidRDefault="00D92228" w:rsidP="00D92228">
      <w:pPr>
        <w:pStyle w:val="BodyText"/>
      </w:pPr>
      <w:r w:rsidRPr="00D56AF3">
        <w:t>There may be some oozing of blood from the incision. Some pain and swelling are expected after surgery.</w:t>
      </w:r>
    </w:p>
    <w:p w14:paraId="089C6EC8" w14:textId="77777777" w:rsidR="00D92228" w:rsidRDefault="00D92228" w:rsidP="00D92228">
      <w:pPr>
        <w:pStyle w:val="BodyText"/>
      </w:pPr>
    </w:p>
    <w:p w14:paraId="7452AB0C" w14:textId="77777777" w:rsidR="00D92228" w:rsidRPr="00D92228" w:rsidRDefault="00D92228" w:rsidP="00D92228">
      <w:pPr>
        <w:pStyle w:val="BodyText"/>
        <w:rPr>
          <w:rStyle w:val="Strong"/>
        </w:rPr>
      </w:pPr>
      <w:r w:rsidRPr="00D92228">
        <w:rPr>
          <w:rStyle w:val="Strong"/>
        </w:rPr>
        <w:t>Crutches</w:t>
      </w:r>
    </w:p>
    <w:p w14:paraId="2278D4A3" w14:textId="77777777" w:rsidR="00D92228" w:rsidRDefault="00D92228" w:rsidP="00D92228">
      <w:pPr>
        <w:pStyle w:val="BodyText"/>
      </w:pPr>
      <w:r w:rsidRPr="00132F71">
        <w:t>Used after surgery to assist with walk</w:t>
      </w:r>
      <w:r>
        <w:t>ing.</w:t>
      </w:r>
      <w:r w:rsidRPr="00132F71">
        <w:t xml:space="preserve"> </w:t>
      </w:r>
      <w:r>
        <w:t>You will not be permitted to put weight on your leg for 4-6 weeks after surgery. You will need crutches to help you walk during this time.</w:t>
      </w:r>
    </w:p>
    <w:p w14:paraId="10822CA3" w14:textId="77777777" w:rsidR="00D92228" w:rsidRPr="00132F71" w:rsidRDefault="00D92228" w:rsidP="00D92228">
      <w:pPr>
        <w:pStyle w:val="BodyText"/>
      </w:pPr>
    </w:p>
    <w:p w14:paraId="6CF71E43" w14:textId="77777777" w:rsidR="00D92228" w:rsidRPr="00D92228" w:rsidRDefault="00D92228" w:rsidP="00D92228">
      <w:pPr>
        <w:pStyle w:val="BodyText"/>
        <w:rPr>
          <w:rStyle w:val="Strong"/>
        </w:rPr>
      </w:pPr>
      <w:r w:rsidRPr="00D92228">
        <w:rPr>
          <w:rStyle w:val="Strong"/>
        </w:rPr>
        <w:t>Zimmer™ splint</w:t>
      </w:r>
    </w:p>
    <w:p w14:paraId="5F50E141" w14:textId="77777777" w:rsidR="00D92228" w:rsidRDefault="00D92228" w:rsidP="00D92228">
      <w:pPr>
        <w:pStyle w:val="BodyText"/>
      </w:pPr>
      <w:r w:rsidRPr="004B01F9">
        <w:t xml:space="preserve">Used after surgery to protect </w:t>
      </w:r>
      <w:r w:rsidRPr="002D79EA">
        <w:t>the ligament</w:t>
      </w:r>
      <w:r w:rsidRPr="007F66FF">
        <w:rPr>
          <w:color w:val="548DD4"/>
        </w:rPr>
        <w:t xml:space="preserve"> </w:t>
      </w:r>
      <w:r w:rsidRPr="004B01F9">
        <w:t xml:space="preserve">reconstruction. The splint </w:t>
      </w:r>
      <w:proofErr w:type="gramStart"/>
      <w:r w:rsidRPr="004B01F9">
        <w:t>is worn at all times</w:t>
      </w:r>
      <w:proofErr w:type="gramEnd"/>
      <w:r w:rsidRPr="004B01F9">
        <w:t>, even while sleeping. The Zimmer</w:t>
      </w:r>
      <w:r>
        <w:t>™</w:t>
      </w:r>
      <w:r w:rsidRPr="004B01F9">
        <w:t xml:space="preserve"> splint is usually exchanged for a hinged brace after approximately 2-3 weeks when the incision is healed. The splint may have a bump </w:t>
      </w:r>
      <w:r>
        <w:t xml:space="preserve">(folded towel) </w:t>
      </w:r>
      <w:r w:rsidRPr="004B01F9">
        <w:t xml:space="preserve">in the calf area designed to push the tibia forward and take pressure off the PCL graft. </w:t>
      </w:r>
      <w:r w:rsidRPr="00132F71">
        <w:t xml:space="preserve">It can be purchased at </w:t>
      </w:r>
      <w:proofErr w:type="spellStart"/>
      <w:r w:rsidRPr="00132F71">
        <w:t>Kinemedics</w:t>
      </w:r>
      <w:proofErr w:type="spellEnd"/>
      <w:r>
        <w:t xml:space="preserve"> (see contact information on next page)</w:t>
      </w:r>
      <w:r w:rsidRPr="00132F71">
        <w:t xml:space="preserve"> or at Queensway Carleton Hospital.</w:t>
      </w:r>
    </w:p>
    <w:p w14:paraId="3CDE70A0" w14:textId="77777777" w:rsidR="00D92228" w:rsidRPr="00132F71" w:rsidRDefault="00D92228" w:rsidP="00D92228">
      <w:pPr>
        <w:pStyle w:val="BodyText"/>
      </w:pPr>
    </w:p>
    <w:p w14:paraId="3C938730" w14:textId="77777777" w:rsidR="00D92228" w:rsidRPr="00D92228" w:rsidRDefault="00D92228" w:rsidP="00D92228">
      <w:pPr>
        <w:pStyle w:val="BodyText"/>
        <w:rPr>
          <w:rStyle w:val="Strong"/>
        </w:rPr>
      </w:pPr>
      <w:r w:rsidRPr="00D92228">
        <w:rPr>
          <w:rStyle w:val="Strong"/>
        </w:rPr>
        <w:t>Hinged knee brace/PCL brace</w:t>
      </w:r>
    </w:p>
    <w:p w14:paraId="02B606D8" w14:textId="77777777" w:rsidR="00D92228" w:rsidRPr="00D56AF3" w:rsidRDefault="00D92228" w:rsidP="00D92228">
      <w:pPr>
        <w:pStyle w:val="BodyText"/>
      </w:pPr>
      <w:r w:rsidRPr="00D56AF3">
        <w:t xml:space="preserve">A hinged knee brace may be used in the early post-operative period to protect the knee reconstruction. The brace is usually worn after the Zimmer™ splint has been discontinued, </w:t>
      </w:r>
      <w:proofErr w:type="gramStart"/>
      <w:r w:rsidRPr="00D56AF3">
        <w:t>provided that</w:t>
      </w:r>
      <w:proofErr w:type="gramEnd"/>
      <w:r w:rsidRPr="00D56AF3">
        <w:t xml:space="preserve"> it does not irritate the surgical incision and that knee swelling allows it to be put on without too much pressure on the shin. </w:t>
      </w:r>
    </w:p>
    <w:p w14:paraId="1C314E1C" w14:textId="77777777" w:rsidR="00D92228" w:rsidRPr="00D56AF3" w:rsidRDefault="00D92228" w:rsidP="00D92228">
      <w:pPr>
        <w:pStyle w:val="BodyText"/>
      </w:pPr>
      <w:r w:rsidRPr="00D56AF3">
        <w:t xml:space="preserve">Your Surgeon will advise you which brace you should consider if any. If having PCL </w:t>
      </w:r>
      <w:proofErr w:type="gramStart"/>
      <w:r w:rsidRPr="00D56AF3">
        <w:t>surgery</w:t>
      </w:r>
      <w:proofErr w:type="gramEnd"/>
      <w:r w:rsidRPr="00D56AF3">
        <w:t xml:space="preserve"> you may benefit from having a special PCL brace to protect your knee after surgery. </w:t>
      </w:r>
    </w:p>
    <w:p w14:paraId="2A8E4026" w14:textId="77777777" w:rsidR="00D92228" w:rsidRPr="00D56AF3" w:rsidRDefault="00D92228" w:rsidP="00D92228">
      <w:pPr>
        <w:pStyle w:val="BodyText"/>
      </w:pPr>
      <w:r w:rsidRPr="00D56AF3">
        <w:t>You will continue using the brace during the first year after surgery, and for all sports activities.</w:t>
      </w:r>
    </w:p>
    <w:p w14:paraId="2E3FB039" w14:textId="77777777" w:rsidR="00D92228" w:rsidRPr="00D56AF3" w:rsidRDefault="00D92228" w:rsidP="00D92228">
      <w:pPr>
        <w:pStyle w:val="BodyText"/>
      </w:pPr>
    </w:p>
    <w:p w14:paraId="5C5839F2" w14:textId="77777777" w:rsidR="00D92228" w:rsidRPr="00D56AF3" w:rsidRDefault="00D92228" w:rsidP="00D92228">
      <w:pPr>
        <w:pStyle w:val="BodyText"/>
      </w:pPr>
      <w:r w:rsidRPr="00D56AF3">
        <w:t>Call your surgeon immediately or go to the nearest Emergency Department if you have any of the following:</w:t>
      </w:r>
    </w:p>
    <w:p w14:paraId="3FB3DE71" w14:textId="77777777" w:rsidR="00D92228" w:rsidRPr="00D56AF3" w:rsidRDefault="00D92228" w:rsidP="00D92228">
      <w:pPr>
        <w:pStyle w:val="ListParagraph"/>
      </w:pPr>
      <w:r w:rsidRPr="00D56AF3">
        <w:t>Excessive drainage through your bandage</w:t>
      </w:r>
    </w:p>
    <w:p w14:paraId="7269739C" w14:textId="77777777" w:rsidR="00D92228" w:rsidRPr="00D56AF3" w:rsidRDefault="00D92228" w:rsidP="00D92228">
      <w:pPr>
        <w:pStyle w:val="ListParagraph"/>
      </w:pPr>
      <w:r w:rsidRPr="00D56AF3">
        <w:t xml:space="preserve">Severe pain not relieved with your pain medication </w:t>
      </w:r>
    </w:p>
    <w:p w14:paraId="52850A5A" w14:textId="77777777" w:rsidR="00D92228" w:rsidRPr="00D56AF3" w:rsidRDefault="00D92228" w:rsidP="00D92228">
      <w:pPr>
        <w:pStyle w:val="ListParagraph"/>
      </w:pPr>
      <w:r w:rsidRPr="00D56AF3">
        <w:lastRenderedPageBreak/>
        <w:t xml:space="preserve">Signs and symptoms of infection </w:t>
      </w:r>
    </w:p>
    <w:p w14:paraId="54EB0113" w14:textId="77777777" w:rsidR="00D92228" w:rsidRPr="00D56AF3" w:rsidRDefault="00D92228" w:rsidP="00D92228">
      <w:pPr>
        <w:pStyle w:val="SUBLIST"/>
      </w:pPr>
      <w:r w:rsidRPr="00D56AF3">
        <w:t>the incision is red</w:t>
      </w:r>
    </w:p>
    <w:p w14:paraId="569522B2" w14:textId="77777777" w:rsidR="00D92228" w:rsidRPr="00D56AF3" w:rsidRDefault="00D92228" w:rsidP="00D92228">
      <w:pPr>
        <w:pStyle w:val="SUBLIST"/>
      </w:pPr>
      <w:r w:rsidRPr="00D56AF3">
        <w:t>the knee is hot and swollen</w:t>
      </w:r>
    </w:p>
    <w:p w14:paraId="3260FCFA" w14:textId="77777777" w:rsidR="00D92228" w:rsidRPr="00D56AF3" w:rsidRDefault="00D92228" w:rsidP="00D92228">
      <w:pPr>
        <w:pStyle w:val="SUBLIST"/>
      </w:pPr>
      <w:r w:rsidRPr="00D56AF3">
        <w:t>yellow/green or foul-smelling discharge from the incision</w:t>
      </w:r>
    </w:p>
    <w:p w14:paraId="4DD5D564" w14:textId="77777777" w:rsidR="00D92228" w:rsidRDefault="00D92228" w:rsidP="00D92228">
      <w:pPr>
        <w:pStyle w:val="ListParagraph"/>
      </w:pPr>
      <w:r w:rsidRPr="00D56AF3">
        <w:t>Fever great than 38oC or 100.4oF lasting more than 24 hours</w:t>
      </w:r>
    </w:p>
    <w:p w14:paraId="1F683D9D" w14:textId="77777777" w:rsidR="00D92228" w:rsidRPr="00D56AF3" w:rsidRDefault="00D92228" w:rsidP="00D92228">
      <w:pPr>
        <w:pStyle w:val="BodyText"/>
      </w:pPr>
    </w:p>
    <w:p w14:paraId="7D10732B" w14:textId="77777777" w:rsidR="00D92228" w:rsidRDefault="00D92228" w:rsidP="00D92228">
      <w:pPr>
        <w:rPr>
          <w:rFonts w:eastAsiaTheme="majorEastAsia"/>
          <w:b/>
          <w:bCs/>
          <w:iCs/>
        </w:rPr>
      </w:pPr>
      <w:r>
        <w:rPr>
          <w:i/>
        </w:rPr>
        <w:br w:type="page"/>
      </w:r>
    </w:p>
    <w:p w14:paraId="7B1F2F3B" w14:textId="77777777" w:rsidR="00D92228" w:rsidRPr="00D92228" w:rsidRDefault="00D92228" w:rsidP="00D92228">
      <w:pPr>
        <w:pStyle w:val="BodyText"/>
        <w:rPr>
          <w:rStyle w:val="Strong"/>
        </w:rPr>
      </w:pPr>
      <w:r w:rsidRPr="00D92228">
        <w:rPr>
          <w:rStyle w:val="Strong"/>
        </w:rPr>
        <w:lastRenderedPageBreak/>
        <w:t xml:space="preserve">Locations for renting/purchasing equipment: </w:t>
      </w:r>
    </w:p>
    <w:p w14:paraId="7663D8F3" w14:textId="77777777" w:rsidR="00D92228" w:rsidRPr="00325E5A" w:rsidRDefault="00D92228" w:rsidP="00D92228">
      <w:pPr>
        <w:pStyle w:val="ListParagraph"/>
      </w:pPr>
      <w:proofErr w:type="spellStart"/>
      <w:r w:rsidRPr="00325E5A">
        <w:t>Kinemedics</w:t>
      </w:r>
      <w:proofErr w:type="spellEnd"/>
      <w:r w:rsidRPr="00325E5A">
        <w:t>:</w:t>
      </w:r>
      <w:r>
        <w:t xml:space="preserve"> </w:t>
      </w:r>
      <w:hyperlink r:id="rId11" w:history="1">
        <w:r w:rsidRPr="00C07DA8">
          <w:rPr>
            <w:rStyle w:val="Hyperlink"/>
            <w:rFonts w:ascii="Arial" w:hAnsi="Arial"/>
            <w:sz w:val="28"/>
            <w:szCs w:val="22"/>
          </w:rPr>
          <w:t>www.kinemedics.com</w:t>
        </w:r>
      </w:hyperlink>
      <w:r w:rsidRPr="00325E5A">
        <w:tab/>
      </w:r>
      <w:r w:rsidRPr="00325E5A">
        <w:tab/>
        <w:t xml:space="preserve">613-745-9797   </w:t>
      </w:r>
      <w:r w:rsidRPr="00325E5A">
        <w:tab/>
        <w:t xml:space="preserve"> </w:t>
      </w:r>
    </w:p>
    <w:p w14:paraId="6F86DF7B" w14:textId="77777777" w:rsidR="00D92228" w:rsidRPr="00325E5A" w:rsidRDefault="00D92228" w:rsidP="00D92228">
      <w:pPr>
        <w:pStyle w:val="ListParagraph"/>
      </w:pPr>
      <w:proofErr w:type="spellStart"/>
      <w:r w:rsidRPr="00325E5A">
        <w:t>Wellwise</w:t>
      </w:r>
      <w:proofErr w:type="spellEnd"/>
      <w:r>
        <w:t xml:space="preserve"> </w:t>
      </w:r>
      <w:r w:rsidRPr="00325E5A">
        <w:t>by Shoppers Home Health</w:t>
      </w:r>
      <w:r w:rsidRPr="00325E5A">
        <w:tab/>
        <w:t>613-831-6505</w:t>
      </w:r>
    </w:p>
    <w:p w14:paraId="24385F9B" w14:textId="77777777" w:rsidR="00D92228" w:rsidRPr="00325E5A" w:rsidRDefault="00D92228" w:rsidP="00D92228">
      <w:pPr>
        <w:pStyle w:val="BodyText"/>
      </w:pPr>
    </w:p>
    <w:p w14:paraId="21B882C5" w14:textId="77777777" w:rsidR="00D92228" w:rsidRPr="00325E5A" w:rsidRDefault="00D92228" w:rsidP="00D92228">
      <w:pPr>
        <w:pStyle w:val="BodyText"/>
      </w:pPr>
      <w:r w:rsidRPr="00325E5A">
        <w:t>Please note: This location is a suggestion only. You may go to any location you choose.   We suggest calling ahead to book an appointment and/or make sure they have stock available.</w:t>
      </w:r>
    </w:p>
    <w:p w14:paraId="3E7D81A7" w14:textId="77777777" w:rsidR="00D92228" w:rsidRDefault="00D92228" w:rsidP="00D92228">
      <w:pPr>
        <w:pStyle w:val="BodyText"/>
      </w:pPr>
    </w:p>
    <w:p w14:paraId="6FE3C572" w14:textId="77777777" w:rsidR="00D92228" w:rsidRPr="00325E5A" w:rsidRDefault="00D92228" w:rsidP="00D92228">
      <w:pPr>
        <w:pStyle w:val="Heading20"/>
      </w:pPr>
      <w:bookmarkStart w:id="47" w:name="_Toc30409511"/>
      <w:r w:rsidRPr="0057259D">
        <w:t>PCL Post-Op Exercises weeks 1-2</w:t>
      </w:r>
      <w:bookmarkEnd w:id="47"/>
    </w:p>
    <w:p w14:paraId="101AA831" w14:textId="77777777" w:rsidR="00D92228" w:rsidRPr="00325E5A" w:rsidRDefault="00D92228" w:rsidP="00D92228">
      <w:pPr>
        <w:pStyle w:val="BodyText"/>
      </w:pPr>
      <w:r w:rsidRPr="00325E5A">
        <w:t>Do each exercise 3x a day repeating each one 10-20 times.</w:t>
      </w:r>
    </w:p>
    <w:p w14:paraId="69B32A5A" w14:textId="77777777" w:rsidR="00D92228" w:rsidRPr="00325E5A" w:rsidRDefault="00D92228" w:rsidP="00D92228">
      <w:pPr>
        <w:pStyle w:val="BodyText"/>
      </w:pPr>
    </w:p>
    <w:p w14:paraId="196CB4A3" w14:textId="77777777" w:rsidR="00D92228" w:rsidRPr="00325E5A" w:rsidRDefault="00D92228" w:rsidP="00D92228">
      <w:pPr>
        <w:pStyle w:val="BodyText"/>
      </w:pPr>
      <w:r w:rsidRPr="00325E5A">
        <w:rPr>
          <w:noProof/>
        </w:rPr>
        <w:drawing>
          <wp:inline distT="0" distB="0" distL="0" distR="0" wp14:anchorId="7C12192E" wp14:editId="5D5CF9FD">
            <wp:extent cx="2369315" cy="1771650"/>
            <wp:effectExtent l="0" t="0" r="0" b="0"/>
            <wp:docPr id="12" name="Picture 2" descr="Towel wrapped around foot to stretch cal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mp;id=OIP">
                      <a:hlinkClick r:id="rId12"/>
                    </pic:cNvPr>
                    <pic:cNvPicPr>
                      <a:picLocks noChangeAspect="1" noChangeArrowheads="1"/>
                    </pic:cNvPicPr>
                  </pic:nvPicPr>
                  <pic:blipFill>
                    <a:blip r:embed="rId13" cstate="print"/>
                    <a:srcRect/>
                    <a:stretch>
                      <a:fillRect/>
                    </a:stretch>
                  </pic:blipFill>
                  <pic:spPr bwMode="auto">
                    <a:xfrm>
                      <a:off x="0" y="0"/>
                      <a:ext cx="2378025" cy="1778163"/>
                    </a:xfrm>
                    <a:prstGeom prst="rect">
                      <a:avLst/>
                    </a:prstGeom>
                    <a:noFill/>
                    <a:ln w="9525">
                      <a:noFill/>
                      <a:miter lim="800000"/>
                      <a:headEnd/>
                      <a:tailEnd/>
                    </a:ln>
                  </pic:spPr>
                </pic:pic>
              </a:graphicData>
            </a:graphic>
          </wp:inline>
        </w:drawing>
      </w:r>
      <w:r w:rsidRPr="00325E5A">
        <w:t xml:space="preserve">                  </w:t>
      </w:r>
      <w:r w:rsidRPr="00325E5A">
        <w:rPr>
          <w:noProof/>
        </w:rPr>
        <w:drawing>
          <wp:inline distT="0" distB="0" distL="0" distR="0" wp14:anchorId="52EF378D" wp14:editId="3E32F17E">
            <wp:extent cx="2158365" cy="1720859"/>
            <wp:effectExtent l="0" t="0" r="0" b="0"/>
            <wp:docPr id="13" name="Picture 3" descr="Kneecap being slid from side to sid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amp;id=OIP">
                      <a:hlinkClick r:id="rId14"/>
                    </pic:cNvPr>
                    <pic:cNvPicPr>
                      <a:picLocks noChangeAspect="1" noChangeArrowheads="1"/>
                    </pic:cNvPicPr>
                  </pic:nvPicPr>
                  <pic:blipFill>
                    <a:blip r:embed="rId15" cstate="print"/>
                    <a:srcRect/>
                    <a:stretch>
                      <a:fillRect/>
                    </a:stretch>
                  </pic:blipFill>
                  <pic:spPr bwMode="auto">
                    <a:xfrm>
                      <a:off x="0" y="0"/>
                      <a:ext cx="2166811" cy="1727593"/>
                    </a:xfrm>
                    <a:prstGeom prst="rect">
                      <a:avLst/>
                    </a:prstGeom>
                    <a:noFill/>
                    <a:ln w="9525">
                      <a:noFill/>
                      <a:miter lim="800000"/>
                      <a:headEnd/>
                      <a:tailEnd/>
                    </a:ln>
                  </pic:spPr>
                </pic:pic>
              </a:graphicData>
            </a:graphic>
          </wp:inline>
        </w:drawing>
      </w:r>
      <w:r w:rsidRPr="00325E5A">
        <w:t xml:space="preserve"> </w:t>
      </w:r>
    </w:p>
    <w:p w14:paraId="7A5A80F1" w14:textId="77777777" w:rsidR="00D92228" w:rsidRPr="00325E5A" w:rsidRDefault="00D92228" w:rsidP="00D92228">
      <w:pPr>
        <w:pStyle w:val="BodyText"/>
      </w:pPr>
      <w:r w:rsidRPr="00325E5A">
        <w:t xml:space="preserve">                           </w:t>
      </w:r>
    </w:p>
    <w:p w14:paraId="7D11926F" w14:textId="77777777" w:rsidR="00D92228" w:rsidRPr="00325E5A" w:rsidRDefault="00D92228" w:rsidP="00D92228">
      <w:pPr>
        <w:pStyle w:val="BodyText"/>
      </w:pPr>
      <w:r w:rsidRPr="00325E5A">
        <w:t>Wrap a towel around your foot              Slide the kneecap from side to side.                                                        and gently stretch your calf.</w:t>
      </w:r>
    </w:p>
    <w:p w14:paraId="262BBA51" w14:textId="77777777" w:rsidR="00D92228" w:rsidRDefault="00D92228" w:rsidP="00D92228">
      <w:r>
        <w:br w:type="page"/>
      </w:r>
    </w:p>
    <w:p w14:paraId="769770FE" w14:textId="77777777" w:rsidR="00D92228" w:rsidRPr="000D0652" w:rsidRDefault="00D92228" w:rsidP="00D92228">
      <w:pPr>
        <w:pStyle w:val="Heading10"/>
      </w:pPr>
      <w:bookmarkStart w:id="48" w:name="_Toc11230027"/>
      <w:bookmarkStart w:id="49" w:name="_Toc30409512"/>
      <w:r w:rsidRPr="00BD17FA">
        <w:rPr>
          <w:sz w:val="40"/>
          <w:szCs w:val="40"/>
        </w:rPr>
        <w:lastRenderedPageBreak/>
        <w:sym w:font="Wingdings 2" w:char="F0A3"/>
      </w:r>
      <w:r w:rsidRPr="00B15ADD">
        <w:rPr>
          <w:sz w:val="52"/>
          <w:szCs w:val="52"/>
        </w:rPr>
        <w:t xml:space="preserve"> </w:t>
      </w:r>
      <w:bookmarkStart w:id="50" w:name="_Toc437266624"/>
      <w:r>
        <w:t>A</w:t>
      </w:r>
      <w:r w:rsidRPr="00F07A30">
        <w:t>nterior cruciate ligament reconstruction</w:t>
      </w:r>
      <w:bookmarkEnd w:id="48"/>
      <w:bookmarkEnd w:id="50"/>
      <w:bookmarkEnd w:id="49"/>
      <w:r w:rsidRPr="00F07A30">
        <w:t xml:space="preserve"> </w:t>
      </w:r>
    </w:p>
    <w:p w14:paraId="2AD6A9A0" w14:textId="77777777" w:rsidR="00D92228" w:rsidRDefault="00D92228" w:rsidP="00D92228">
      <w:pPr>
        <w:pStyle w:val="BodyText"/>
      </w:pPr>
    </w:p>
    <w:p w14:paraId="08362197" w14:textId="77777777" w:rsidR="00D92228" w:rsidRDefault="00D92228" w:rsidP="00D92228">
      <w:pPr>
        <w:pStyle w:val="Heading20"/>
      </w:pPr>
      <w:bookmarkStart w:id="51" w:name="_Toc30409513"/>
      <w:r>
        <w:t>While waiting for surgery:</w:t>
      </w:r>
      <w:bookmarkEnd w:id="51"/>
    </w:p>
    <w:p w14:paraId="1FB355C1" w14:textId="77777777" w:rsidR="00D92228" w:rsidRPr="000D0652" w:rsidRDefault="00D92228" w:rsidP="00D92228">
      <w:pPr>
        <w:pStyle w:val="ListParagraph"/>
      </w:pPr>
      <w:r w:rsidRPr="000D0652">
        <w:t>Do quadriceps and hamstrings strengthening daily</w:t>
      </w:r>
    </w:p>
    <w:p w14:paraId="3DED93EC" w14:textId="77777777" w:rsidR="00D92228" w:rsidRPr="000D0652" w:rsidRDefault="00D92228" w:rsidP="00D92228">
      <w:pPr>
        <w:pStyle w:val="ListParagraph"/>
      </w:pPr>
      <w:r w:rsidRPr="000D0652">
        <w:t>Maintain good knee range of motion</w:t>
      </w:r>
    </w:p>
    <w:p w14:paraId="5E509129" w14:textId="77777777" w:rsidR="00D92228" w:rsidRPr="000D0652" w:rsidRDefault="00D92228" w:rsidP="00D92228">
      <w:pPr>
        <w:pStyle w:val="ListParagraph"/>
      </w:pPr>
      <w:r w:rsidRPr="000D0652">
        <w:t>Achieve full knee extension (straightening) and as close to full flexion (bending) as possible</w:t>
      </w:r>
    </w:p>
    <w:p w14:paraId="53DDB639" w14:textId="77777777" w:rsidR="00D92228" w:rsidRDefault="00D92228" w:rsidP="00D92228">
      <w:pPr>
        <w:pStyle w:val="BodyText"/>
      </w:pPr>
    </w:p>
    <w:p w14:paraId="7BA48ADC" w14:textId="77777777" w:rsidR="00D92228" w:rsidRDefault="00D92228" w:rsidP="00D92228">
      <w:pPr>
        <w:pStyle w:val="Heading20"/>
      </w:pPr>
      <w:bookmarkStart w:id="52" w:name="_Toc30409514"/>
      <w:r w:rsidRPr="003A4355">
        <w:t>Before surgery checklist</w:t>
      </w:r>
      <w:r>
        <w:t>:</w:t>
      </w:r>
      <w:bookmarkEnd w:id="52"/>
    </w:p>
    <w:p w14:paraId="7270182C" w14:textId="77777777" w:rsidR="00D92228" w:rsidRDefault="00D92228" w:rsidP="00D92228">
      <w:pPr>
        <w:pStyle w:val="ListParagraph"/>
      </w:pPr>
      <w:r>
        <w:t>Crutches</w:t>
      </w:r>
    </w:p>
    <w:p w14:paraId="515C52BC" w14:textId="77777777" w:rsidR="00D92228" w:rsidRPr="00A74546" w:rsidRDefault="00D92228" w:rsidP="00D92228">
      <w:pPr>
        <w:pStyle w:val="ListParagraph"/>
      </w:pPr>
      <w:r w:rsidRPr="00A74546">
        <w:t>Zimmer™ splint</w:t>
      </w:r>
    </w:p>
    <w:p w14:paraId="5DDECEC9" w14:textId="77777777" w:rsidR="00D92228" w:rsidRPr="00A74546" w:rsidRDefault="00D92228" w:rsidP="00D92228">
      <w:pPr>
        <w:pStyle w:val="ListParagraph"/>
      </w:pPr>
      <w:r w:rsidRPr="00A74546">
        <w:t>Ice pack (for example: ice pack, cold gel pack, or commercial cooling devices)</w:t>
      </w:r>
    </w:p>
    <w:p w14:paraId="47AFE2B7" w14:textId="77777777" w:rsidR="00D92228" w:rsidRDefault="00D92228" w:rsidP="00D92228">
      <w:pPr>
        <w:pStyle w:val="ListParagraph"/>
      </w:pPr>
      <w:r>
        <w:t>Arrange a ride home following surgery</w:t>
      </w:r>
    </w:p>
    <w:p w14:paraId="41995D53" w14:textId="77777777" w:rsidR="00D92228" w:rsidRDefault="00D92228" w:rsidP="00D92228">
      <w:pPr>
        <w:pStyle w:val="ListParagraph"/>
      </w:pPr>
      <w:r>
        <w:t>Arrange for someone to stay with you for the first 24-48 hours</w:t>
      </w:r>
    </w:p>
    <w:p w14:paraId="339E00A3" w14:textId="77777777" w:rsidR="00D92228" w:rsidRDefault="00D92228" w:rsidP="00D92228">
      <w:pPr>
        <w:pStyle w:val="BodyText"/>
      </w:pPr>
    </w:p>
    <w:p w14:paraId="4F8B2BA1" w14:textId="77777777" w:rsidR="00D92228" w:rsidRDefault="00D92228" w:rsidP="00D92228">
      <w:pPr>
        <w:pStyle w:val="Heading20"/>
      </w:pPr>
      <w:bookmarkStart w:id="53" w:name="_Toc30409515"/>
      <w:r w:rsidRPr="005D2351">
        <w:t>Day of surgery</w:t>
      </w:r>
      <w:r>
        <w:t>:</w:t>
      </w:r>
      <w:bookmarkEnd w:id="53"/>
    </w:p>
    <w:p w14:paraId="2915A518" w14:textId="77777777" w:rsidR="00D92228" w:rsidRPr="000D0652" w:rsidRDefault="00D92228" w:rsidP="00D92228">
      <w:pPr>
        <w:pStyle w:val="ListParagraph"/>
      </w:pPr>
      <w:r w:rsidRPr="000D0652">
        <w:t>Take crutches, splint, and cooling device to hospital</w:t>
      </w:r>
    </w:p>
    <w:p w14:paraId="3E6B48E2" w14:textId="77777777" w:rsidR="00D92228" w:rsidRPr="000D0652" w:rsidRDefault="00D92228" w:rsidP="00D92228">
      <w:pPr>
        <w:pStyle w:val="ListParagraph"/>
      </w:pPr>
      <w:r w:rsidRPr="000D0652">
        <w:t>You will be discharged home the same day as your surgery with a prescription for pain medication</w:t>
      </w:r>
    </w:p>
    <w:p w14:paraId="34D7E4A9" w14:textId="77777777" w:rsidR="00D92228" w:rsidRDefault="00D92228" w:rsidP="00D92228">
      <w:pPr>
        <w:pStyle w:val="BodyText"/>
      </w:pPr>
    </w:p>
    <w:p w14:paraId="596C0A13" w14:textId="77777777" w:rsidR="00D92228" w:rsidRDefault="00D92228" w:rsidP="00D92228">
      <w:pPr>
        <w:pStyle w:val="Heading20"/>
      </w:pPr>
      <w:bookmarkStart w:id="54" w:name="_Toc30409516"/>
      <w:r>
        <w:t>Pain:</w:t>
      </w:r>
      <w:bookmarkEnd w:id="54"/>
    </w:p>
    <w:p w14:paraId="20CB5D36" w14:textId="77777777" w:rsidR="00D92228" w:rsidRPr="00B42151" w:rsidRDefault="00D92228" w:rsidP="00D92228">
      <w:pPr>
        <w:pStyle w:val="BodyText"/>
        <w:rPr>
          <w:b/>
        </w:rPr>
      </w:pPr>
      <w:r w:rsidRPr="00B42151">
        <w:t xml:space="preserve">Some pain is normal after your surgery. Your </w:t>
      </w:r>
      <w:r>
        <w:t>s</w:t>
      </w:r>
      <w:r w:rsidRPr="00B42151">
        <w:t>urgeon has given you a prescription for pain medication. Please use as instructed.</w:t>
      </w:r>
    </w:p>
    <w:p w14:paraId="34C3A015" w14:textId="77777777" w:rsidR="00D92228" w:rsidRDefault="00D92228" w:rsidP="00D92228">
      <w:pPr>
        <w:pStyle w:val="BodyText"/>
      </w:pPr>
    </w:p>
    <w:p w14:paraId="4FE119B3" w14:textId="77777777" w:rsidR="00D92228" w:rsidRDefault="00D92228" w:rsidP="00D92228">
      <w:pPr>
        <w:pStyle w:val="Heading20"/>
      </w:pPr>
      <w:bookmarkStart w:id="55" w:name="_Toc30409517"/>
      <w:r>
        <w:t>Operative site:</w:t>
      </w:r>
      <w:bookmarkEnd w:id="55"/>
    </w:p>
    <w:p w14:paraId="09A3BA3A" w14:textId="77777777" w:rsidR="00D92228" w:rsidRPr="00B42151" w:rsidRDefault="00D92228" w:rsidP="00D92228">
      <w:pPr>
        <w:pStyle w:val="BodyText"/>
        <w:rPr>
          <w:b/>
        </w:rPr>
      </w:pPr>
      <w:r w:rsidRPr="00B42151">
        <w:t xml:space="preserve">After surgery, </w:t>
      </w:r>
      <w:smartTag w:uri="urn:schemas-microsoft-com:office:smarttags" w:element="PersonName">
        <w:r w:rsidRPr="00B42151">
          <w:t>the</w:t>
        </w:r>
      </w:smartTag>
      <w:r w:rsidRPr="00B42151">
        <w:t xml:space="preserve"> affected joint will be padded with gauze. Do not allow your bandage to become wet. You may loosen the dressing if it becomes too tight. </w:t>
      </w:r>
      <w:r>
        <w:t>Use ice or a commercially available cooling device regularly.</w:t>
      </w:r>
    </w:p>
    <w:p w14:paraId="692C0082" w14:textId="77777777" w:rsidR="00D92228" w:rsidRPr="00252285" w:rsidRDefault="00D92228" w:rsidP="00D92228">
      <w:pPr>
        <w:pStyle w:val="BodyText"/>
        <w:rPr>
          <w:b/>
        </w:rPr>
      </w:pPr>
      <w:r w:rsidRPr="00965F4E">
        <w:t>Bring your Zimmer™ splint with you the day of surgery</w:t>
      </w:r>
      <w:r w:rsidRPr="00252285">
        <w:t>.</w:t>
      </w:r>
    </w:p>
    <w:p w14:paraId="581C7954" w14:textId="77777777" w:rsidR="00D92228" w:rsidRPr="00B42151" w:rsidRDefault="00D92228" w:rsidP="00D92228">
      <w:pPr>
        <w:pStyle w:val="BodyText"/>
      </w:pPr>
    </w:p>
    <w:p w14:paraId="57678041" w14:textId="77777777" w:rsidR="00D92228" w:rsidRDefault="00D92228" w:rsidP="00D92228">
      <w:pPr>
        <w:pStyle w:val="Heading20"/>
      </w:pPr>
      <w:bookmarkStart w:id="56" w:name="_Toc30409518"/>
      <w:r>
        <w:t>Rehabilitation information after surgery</w:t>
      </w:r>
      <w:bookmarkEnd w:id="56"/>
    </w:p>
    <w:p w14:paraId="38B0174E" w14:textId="77777777" w:rsidR="00D92228" w:rsidRPr="005D2351" w:rsidRDefault="00D92228" w:rsidP="00D92228">
      <w:pPr>
        <w:pStyle w:val="ListParagraph"/>
      </w:pPr>
      <w:r w:rsidRPr="005D2351">
        <w:t>Early restoration of knee range of motion is essential for a good outcome</w:t>
      </w:r>
    </w:p>
    <w:p w14:paraId="567ACF12" w14:textId="77777777" w:rsidR="00D92228" w:rsidRPr="005D2351" w:rsidRDefault="00D92228" w:rsidP="00D92228">
      <w:pPr>
        <w:pStyle w:val="ListParagraph"/>
        <w:rPr>
          <w:b/>
        </w:rPr>
      </w:pPr>
      <w:r>
        <w:t xml:space="preserve">Remove your Zimmer™ splint and start moving your knee on the day following your surgery. The splint is for comfort only </w:t>
      </w:r>
    </w:p>
    <w:p w14:paraId="4066C72C" w14:textId="77777777" w:rsidR="00D92228" w:rsidRPr="005D2351" w:rsidRDefault="00D92228" w:rsidP="00D92228">
      <w:pPr>
        <w:pStyle w:val="ListParagraph"/>
        <w:rPr>
          <w:b/>
        </w:rPr>
      </w:pPr>
      <w:r>
        <w:t>Full knee extension (straightening – just like your other knee) by day 1 is encouraged and is your priority by the end of week 1</w:t>
      </w:r>
    </w:p>
    <w:p w14:paraId="41F3B076" w14:textId="77777777" w:rsidR="00D92228" w:rsidRPr="005D2351" w:rsidRDefault="00D92228" w:rsidP="00D92228">
      <w:pPr>
        <w:pStyle w:val="ListParagraph"/>
        <w:rPr>
          <w:b/>
        </w:rPr>
      </w:pPr>
      <w:r>
        <w:t>Some knee hyperextension (if the other knee hyperextends) is ok and is expected by the 2</w:t>
      </w:r>
      <w:r w:rsidRPr="005D2351">
        <w:rPr>
          <w:vertAlign w:val="superscript"/>
        </w:rPr>
        <w:t>nd</w:t>
      </w:r>
      <w:r>
        <w:t xml:space="preserve"> week after surgery</w:t>
      </w:r>
    </w:p>
    <w:p w14:paraId="3CC571AA" w14:textId="77777777" w:rsidR="00D92228" w:rsidRPr="005D2351" w:rsidRDefault="00D92228" w:rsidP="00D92228">
      <w:pPr>
        <w:pStyle w:val="ListParagraph"/>
        <w:rPr>
          <w:b/>
        </w:rPr>
      </w:pPr>
      <w:r>
        <w:lastRenderedPageBreak/>
        <w:t>Knee flexion (bending) is encouraged by day 1 and should be at 90 degrees by week 1</w:t>
      </w:r>
    </w:p>
    <w:p w14:paraId="7DA65594" w14:textId="77777777" w:rsidR="00D92228" w:rsidRPr="005D2351" w:rsidRDefault="00D92228" w:rsidP="00D92228">
      <w:pPr>
        <w:pStyle w:val="ListParagraph"/>
        <w:rPr>
          <w:b/>
        </w:rPr>
      </w:pPr>
      <w:r>
        <w:t>Quadriceps lag should be eliminated by week 2</w:t>
      </w:r>
    </w:p>
    <w:p w14:paraId="712E1243" w14:textId="77777777" w:rsidR="00D92228" w:rsidRPr="00B66527" w:rsidRDefault="00D92228" w:rsidP="00D92228">
      <w:pPr>
        <w:pStyle w:val="ListParagraph"/>
        <w:rPr>
          <w:b/>
        </w:rPr>
      </w:pPr>
      <w:r>
        <w:t>Full knee range of motion (straightening and bending) just like the other knee is expected by week 6</w:t>
      </w:r>
    </w:p>
    <w:p w14:paraId="0F7F8C27" w14:textId="77777777" w:rsidR="00D92228" w:rsidRDefault="00D92228" w:rsidP="00D92228">
      <w:pPr>
        <w:pStyle w:val="BodyText"/>
      </w:pPr>
    </w:p>
    <w:p w14:paraId="2B3078BB" w14:textId="77777777" w:rsidR="00D92228" w:rsidRPr="00132F71" w:rsidRDefault="00D92228" w:rsidP="00D92228">
      <w:pPr>
        <w:pStyle w:val="Heading20"/>
      </w:pPr>
      <w:bookmarkStart w:id="57" w:name="_Toc30409519"/>
      <w:r w:rsidRPr="00132F71">
        <w:t>ACL Graft</w:t>
      </w:r>
      <w:bookmarkEnd w:id="57"/>
    </w:p>
    <w:p w14:paraId="7D945920" w14:textId="77777777" w:rsidR="00D92228" w:rsidRPr="00132F71" w:rsidRDefault="00D92228" w:rsidP="00D92228">
      <w:pPr>
        <w:pStyle w:val="BodyText"/>
      </w:pPr>
      <w:r w:rsidRPr="00132F71">
        <w:t>The ACL graft changes from a tendon to a ligament in the first few months following surgery. As a result of these changes the graft is weakest 6 weeks from your operation and strengthens by 3 months. It takes a full year to complete the transformation.</w:t>
      </w:r>
    </w:p>
    <w:p w14:paraId="3F2C0D7F" w14:textId="77777777" w:rsidR="00D92228" w:rsidRPr="00132F71" w:rsidRDefault="00D92228" w:rsidP="00D92228">
      <w:pPr>
        <w:pStyle w:val="BodyText"/>
      </w:pPr>
    </w:p>
    <w:p w14:paraId="180E9822" w14:textId="77777777" w:rsidR="00D92228" w:rsidRPr="00132F71" w:rsidRDefault="00D92228" w:rsidP="00D92228">
      <w:pPr>
        <w:pStyle w:val="BodyText"/>
      </w:pPr>
      <w:r w:rsidRPr="00132F71">
        <w:t xml:space="preserve">It is important to </w:t>
      </w:r>
      <w:r>
        <w:t>follow the p</w:t>
      </w:r>
      <w:r w:rsidRPr="00132F71">
        <w:t>hysio</w:t>
      </w:r>
      <w:r>
        <w:t>therapy</w:t>
      </w:r>
      <w:r w:rsidRPr="00132F71">
        <w:t xml:space="preserve"> </w:t>
      </w:r>
      <w:r>
        <w:t>rehabilitation instructions</w:t>
      </w:r>
      <w:r w:rsidRPr="00132F71">
        <w:t xml:space="preserve"> during this time and not over exert your knee. </w:t>
      </w:r>
    </w:p>
    <w:p w14:paraId="02EEFF69" w14:textId="77777777" w:rsidR="00D92228" w:rsidRDefault="00D92228" w:rsidP="00D92228">
      <w:pPr>
        <w:pStyle w:val="BodyText"/>
      </w:pPr>
    </w:p>
    <w:p w14:paraId="25C91552" w14:textId="77777777" w:rsidR="00D92228" w:rsidRPr="003F0B83" w:rsidRDefault="00D92228" w:rsidP="00D92228">
      <w:pPr>
        <w:pStyle w:val="Heading10"/>
      </w:pPr>
      <w:bookmarkStart w:id="58" w:name="_Toc30409520"/>
      <w:r w:rsidRPr="003B3F83">
        <w:t>Goals of rehabilitation after surgery and follow up requirements</w:t>
      </w:r>
      <w:bookmarkEnd w:id="58"/>
    </w:p>
    <w:tbl>
      <w:tblPr>
        <w:tblStyle w:val="TableGrid"/>
        <w:tblW w:w="0" w:type="auto"/>
        <w:tblLook w:val="04A0" w:firstRow="1" w:lastRow="0" w:firstColumn="1" w:lastColumn="0" w:noHBand="0" w:noVBand="1"/>
      </w:tblPr>
      <w:tblGrid>
        <w:gridCol w:w="1809"/>
        <w:gridCol w:w="7767"/>
      </w:tblGrid>
      <w:tr w:rsidR="00D92228" w14:paraId="0F0D80A0" w14:textId="77777777" w:rsidTr="008E41FD">
        <w:tc>
          <w:tcPr>
            <w:tcW w:w="1809" w:type="dxa"/>
          </w:tcPr>
          <w:p w14:paraId="2E43AAC8" w14:textId="77777777" w:rsidR="00D92228" w:rsidRPr="00D341FD" w:rsidRDefault="00D92228" w:rsidP="00D92228">
            <w:pPr>
              <w:pStyle w:val="TableH2"/>
            </w:pPr>
            <w:r w:rsidRPr="00D341FD">
              <w:t>Week 1</w:t>
            </w:r>
          </w:p>
        </w:tc>
        <w:tc>
          <w:tcPr>
            <w:tcW w:w="7767" w:type="dxa"/>
          </w:tcPr>
          <w:p w14:paraId="74FB89C7" w14:textId="77777777" w:rsidR="00D92228" w:rsidRPr="005F58CF" w:rsidRDefault="00D92228" w:rsidP="00D92228">
            <w:pPr>
              <w:pStyle w:val="ListParagraph"/>
            </w:pPr>
            <w:r w:rsidRPr="005F58CF">
              <w:t xml:space="preserve">Make your knee straighten fully (just like </w:t>
            </w:r>
            <w:proofErr w:type="gramStart"/>
            <w:r w:rsidRPr="005F58CF">
              <w:t>other</w:t>
            </w:r>
            <w:proofErr w:type="gramEnd"/>
            <w:r w:rsidRPr="005F58CF">
              <w:t xml:space="preserve"> knee)</w:t>
            </w:r>
          </w:p>
          <w:p w14:paraId="70E1904D" w14:textId="77777777" w:rsidR="00D92228" w:rsidRPr="005F58CF" w:rsidRDefault="00D92228" w:rsidP="00D92228">
            <w:pPr>
              <w:pStyle w:val="ListParagraph"/>
            </w:pPr>
            <w:r w:rsidRPr="005F58CF">
              <w:t>Make your knee bend to 90 degrees (let it hang over the edge of the bed and gravity will do the work for you!)</w:t>
            </w:r>
          </w:p>
          <w:p w14:paraId="1869C14D" w14:textId="77777777" w:rsidR="00D92228" w:rsidRPr="005F58CF" w:rsidRDefault="00D92228" w:rsidP="00D92228">
            <w:pPr>
              <w:pStyle w:val="ListParagraph"/>
            </w:pPr>
            <w:r w:rsidRPr="005F58CF">
              <w:t>The splint is for comfort only. Remove it and start bending and straightening your knee on day 1. You can safely walk without the splint and can sleep at night without it</w:t>
            </w:r>
          </w:p>
          <w:p w14:paraId="2C296D08" w14:textId="77777777" w:rsidR="00D92228" w:rsidRPr="005F58CF" w:rsidRDefault="00D92228" w:rsidP="00D92228">
            <w:pPr>
              <w:pStyle w:val="ListParagraph"/>
            </w:pPr>
            <w:r w:rsidRPr="005F58CF">
              <w:t>Deep breathing exercises are important and staying hydrated is beneficial</w:t>
            </w:r>
          </w:p>
          <w:p w14:paraId="4C489F60" w14:textId="77777777" w:rsidR="00D92228" w:rsidRPr="005F58CF" w:rsidRDefault="00D92228" w:rsidP="00D92228">
            <w:pPr>
              <w:pStyle w:val="ListParagraph"/>
            </w:pPr>
            <w:r w:rsidRPr="005F58CF">
              <w:t>Resume usual diet following surgery. Increase fiber to avoid constipation</w:t>
            </w:r>
          </w:p>
          <w:p w14:paraId="19170D0E" w14:textId="77777777" w:rsidR="00D92228" w:rsidRPr="005F58CF" w:rsidRDefault="00D92228" w:rsidP="00D92228">
            <w:pPr>
              <w:pStyle w:val="ListParagraph"/>
            </w:pPr>
            <w:r w:rsidRPr="005F58CF">
              <w:t>You can put full weight on your leg unless otherwise specified by your surgeon</w:t>
            </w:r>
          </w:p>
          <w:p w14:paraId="245C8A22" w14:textId="77777777" w:rsidR="00D92228" w:rsidRPr="005F58CF" w:rsidRDefault="00D92228" w:rsidP="00D92228">
            <w:pPr>
              <w:pStyle w:val="SUBLIST"/>
            </w:pPr>
            <w:r w:rsidRPr="005F58CF">
              <w:t>UNLESS your meniscus was repaired, or other ligaments in addition to your ACL were also reconstructed at the time of your surgery</w:t>
            </w:r>
          </w:p>
          <w:p w14:paraId="0D2C0F19" w14:textId="77777777" w:rsidR="00D92228" w:rsidRPr="005F58CF" w:rsidRDefault="00D92228" w:rsidP="00D92228">
            <w:pPr>
              <w:pStyle w:val="ListParagraph"/>
            </w:pPr>
            <w:r w:rsidRPr="005F58CF">
              <w:t xml:space="preserve">Use crutches for comfort </w:t>
            </w:r>
          </w:p>
          <w:p w14:paraId="6E4BF644" w14:textId="77777777" w:rsidR="00D92228" w:rsidRPr="005F58CF" w:rsidRDefault="00D92228" w:rsidP="00D92228">
            <w:pPr>
              <w:pStyle w:val="ListParagraph"/>
            </w:pPr>
            <w:r w:rsidRPr="005F58CF">
              <w:t xml:space="preserve">Use ice or cooling device regularly (on for 15 minutes, off for 15 minutes) </w:t>
            </w:r>
            <w:proofErr w:type="gramStart"/>
            <w:r w:rsidRPr="005F58CF">
              <w:t>during</w:t>
            </w:r>
            <w:proofErr w:type="gramEnd"/>
            <w:r w:rsidRPr="005F58CF">
              <w:t xml:space="preserve"> first week, and then after exercise or when pain and swelling occur</w:t>
            </w:r>
          </w:p>
          <w:p w14:paraId="733373C7" w14:textId="77777777" w:rsidR="00D92228" w:rsidRPr="005F58CF" w:rsidRDefault="00D92228" w:rsidP="00D92228">
            <w:pPr>
              <w:pStyle w:val="ListParagraph"/>
            </w:pPr>
            <w:r w:rsidRPr="005F58CF">
              <w:lastRenderedPageBreak/>
              <w:t>Expect bruising on your calf and leg. This usually resolves 2–4 weeks after surgery</w:t>
            </w:r>
          </w:p>
          <w:p w14:paraId="17ED9AD9" w14:textId="77777777" w:rsidR="00D92228" w:rsidRPr="005F58CF" w:rsidRDefault="00D92228" w:rsidP="00D92228">
            <w:pPr>
              <w:pStyle w:val="ListParagraph"/>
            </w:pPr>
            <w:r w:rsidRPr="005F58CF">
              <w:t>Plan to take it easy around the house</w:t>
            </w:r>
          </w:p>
          <w:p w14:paraId="115A2C8F" w14:textId="77777777" w:rsidR="00D92228" w:rsidRPr="005F58CF" w:rsidRDefault="00D92228" w:rsidP="00D92228">
            <w:pPr>
              <w:pStyle w:val="ListParagraph"/>
            </w:pPr>
            <w:r w:rsidRPr="005F58CF">
              <w:t xml:space="preserve">Make appointment with surgeon for 1 to 2 weeks after surgery </w:t>
            </w:r>
          </w:p>
          <w:p w14:paraId="4B6C267E" w14:textId="77777777" w:rsidR="00D92228" w:rsidRPr="005F58CF" w:rsidRDefault="00D92228" w:rsidP="00D92228">
            <w:pPr>
              <w:pStyle w:val="ListParagraph"/>
            </w:pPr>
            <w:r w:rsidRPr="005F58CF">
              <w:t>Make an appointment with Physiotherapy Department when your surgeon tells you to</w:t>
            </w:r>
          </w:p>
        </w:tc>
      </w:tr>
      <w:tr w:rsidR="00D92228" w14:paraId="13F71F4E" w14:textId="77777777" w:rsidTr="008E41FD">
        <w:tc>
          <w:tcPr>
            <w:tcW w:w="1809" w:type="dxa"/>
          </w:tcPr>
          <w:p w14:paraId="140C2D3B" w14:textId="77777777" w:rsidR="00D92228" w:rsidRPr="00D341FD" w:rsidRDefault="00D92228" w:rsidP="00D92228">
            <w:pPr>
              <w:pStyle w:val="TableH2"/>
            </w:pPr>
            <w:r w:rsidRPr="00D341FD">
              <w:lastRenderedPageBreak/>
              <w:t>Week 2</w:t>
            </w:r>
          </w:p>
          <w:p w14:paraId="322FDF44" w14:textId="77777777" w:rsidR="00D92228" w:rsidRPr="00D341FD" w:rsidRDefault="00D92228" w:rsidP="00D92228">
            <w:pPr>
              <w:pStyle w:val="TableH2"/>
            </w:pPr>
          </w:p>
        </w:tc>
        <w:tc>
          <w:tcPr>
            <w:tcW w:w="7767" w:type="dxa"/>
          </w:tcPr>
          <w:p w14:paraId="7194FB55" w14:textId="77777777" w:rsidR="00D92228" w:rsidRPr="00503462" w:rsidRDefault="00D92228" w:rsidP="00D92228">
            <w:pPr>
              <w:pStyle w:val="ListParagraph"/>
            </w:pPr>
            <w:r w:rsidRPr="00503462">
              <w:t>Make sure your knee has full extension (straightens fully) and bends at least 90 degrees</w:t>
            </w:r>
          </w:p>
          <w:p w14:paraId="7B7ADE97" w14:textId="77777777" w:rsidR="00D92228" w:rsidRPr="00503462" w:rsidRDefault="00D92228" w:rsidP="00D92228">
            <w:pPr>
              <w:pStyle w:val="ListParagraph"/>
            </w:pPr>
            <w:r w:rsidRPr="00503462">
              <w:t xml:space="preserve">Skin incisions should be healed </w:t>
            </w:r>
          </w:p>
          <w:p w14:paraId="33BA4AA8" w14:textId="77777777" w:rsidR="00D92228" w:rsidRPr="00A74546" w:rsidRDefault="00D92228" w:rsidP="00D92228">
            <w:pPr>
              <w:pStyle w:val="ListParagraph"/>
            </w:pPr>
            <w:r w:rsidRPr="00A74546">
              <w:t>Do not take a tub bath until given permission by your Surgeon</w:t>
            </w:r>
          </w:p>
          <w:p w14:paraId="0CCED5FE" w14:textId="77777777" w:rsidR="00D92228" w:rsidRPr="00503462" w:rsidRDefault="00D92228" w:rsidP="00D92228">
            <w:pPr>
              <w:pStyle w:val="ListParagraph"/>
            </w:pPr>
            <w:r w:rsidRPr="00503462">
              <w:t>You should be off crutches</w:t>
            </w:r>
          </w:p>
          <w:p w14:paraId="75F42545" w14:textId="77777777" w:rsidR="00D92228" w:rsidRPr="00503462" w:rsidRDefault="00D92228" w:rsidP="00D92228">
            <w:pPr>
              <w:pStyle w:val="ListParagraph"/>
            </w:pPr>
            <w:r w:rsidRPr="00503462">
              <w:t>Return to work may occur between 2-12 weeks following surgery and is based on</w:t>
            </w:r>
          </w:p>
          <w:p w14:paraId="3246CA85" w14:textId="77777777" w:rsidR="00D92228" w:rsidRPr="00503462" w:rsidRDefault="00D92228" w:rsidP="00D92228">
            <w:pPr>
              <w:pStyle w:val="SUBLIST"/>
            </w:pPr>
            <w:r>
              <w:t>t</w:t>
            </w:r>
            <w:r w:rsidRPr="00503462">
              <w:t>he general condition of the knee</w:t>
            </w:r>
          </w:p>
          <w:p w14:paraId="60D40CEF" w14:textId="77777777" w:rsidR="00D92228" w:rsidRPr="00503462" w:rsidRDefault="00D92228" w:rsidP="00D92228">
            <w:pPr>
              <w:pStyle w:val="SUBLIST"/>
            </w:pPr>
            <w:r>
              <w:t>t</w:t>
            </w:r>
            <w:r w:rsidRPr="00503462">
              <w:t>ime from surgery</w:t>
            </w:r>
          </w:p>
          <w:p w14:paraId="420104A4" w14:textId="77777777" w:rsidR="00D92228" w:rsidRPr="00503462" w:rsidRDefault="00D92228" w:rsidP="00D92228">
            <w:pPr>
              <w:pStyle w:val="SUBLIST"/>
            </w:pPr>
            <w:r>
              <w:t>p</w:t>
            </w:r>
            <w:r w:rsidRPr="00503462">
              <w:t xml:space="preserve">rogress of </w:t>
            </w:r>
            <w:r>
              <w:t>r</w:t>
            </w:r>
            <w:r w:rsidRPr="00503462">
              <w:t>ehab</w:t>
            </w:r>
          </w:p>
          <w:p w14:paraId="3C1BDCEC" w14:textId="77777777" w:rsidR="00D92228" w:rsidRPr="0073197B" w:rsidRDefault="00D92228" w:rsidP="00D92228">
            <w:pPr>
              <w:pStyle w:val="SUBLIST"/>
            </w:pPr>
            <w:r>
              <w:t>t</w:t>
            </w:r>
            <w:r w:rsidRPr="00503462">
              <w:t>ype of work demands</w:t>
            </w:r>
          </w:p>
        </w:tc>
      </w:tr>
      <w:tr w:rsidR="00D92228" w14:paraId="239D28CD" w14:textId="77777777" w:rsidTr="008E41FD">
        <w:tc>
          <w:tcPr>
            <w:tcW w:w="1809" w:type="dxa"/>
          </w:tcPr>
          <w:p w14:paraId="0A78B773" w14:textId="77777777" w:rsidR="00D92228" w:rsidRPr="00D341FD" w:rsidRDefault="00D92228" w:rsidP="00D92228">
            <w:pPr>
              <w:pStyle w:val="TableH2"/>
            </w:pPr>
            <w:r w:rsidRPr="00D341FD">
              <w:t>Week 3-4</w:t>
            </w:r>
          </w:p>
          <w:p w14:paraId="54226E86" w14:textId="77777777" w:rsidR="00D92228" w:rsidRPr="00D341FD" w:rsidRDefault="00D92228" w:rsidP="00D92228">
            <w:pPr>
              <w:pStyle w:val="TableH2"/>
            </w:pPr>
          </w:p>
        </w:tc>
        <w:tc>
          <w:tcPr>
            <w:tcW w:w="7767" w:type="dxa"/>
          </w:tcPr>
          <w:p w14:paraId="47F6E9EA" w14:textId="77777777" w:rsidR="00D92228" w:rsidRPr="00C95F83" w:rsidRDefault="00D92228" w:rsidP="00D92228">
            <w:pPr>
              <w:pStyle w:val="ListParagraph"/>
            </w:pPr>
            <w:r w:rsidRPr="00C95F83">
              <w:t>You will begin to feel generally better (more strength, less pain and swelling)</w:t>
            </w:r>
          </w:p>
          <w:p w14:paraId="66788AAD" w14:textId="77777777" w:rsidR="00D92228" w:rsidRPr="00C95F83" w:rsidRDefault="00D92228" w:rsidP="00D92228">
            <w:pPr>
              <w:pStyle w:val="ListParagraph"/>
            </w:pPr>
            <w:r w:rsidRPr="00C95F83">
              <w:t xml:space="preserve">Do not skip Physiotherapy appointments. It is also critical to continue with prescribed Physiotherapy exercises every day </w:t>
            </w:r>
          </w:p>
          <w:p w14:paraId="396CF26E" w14:textId="77777777" w:rsidR="00D92228" w:rsidRPr="00C95F83" w:rsidRDefault="00D92228" w:rsidP="00D92228">
            <w:pPr>
              <w:pStyle w:val="ListParagraph"/>
            </w:pPr>
            <w:r w:rsidRPr="00C95F83">
              <w:t>Make sure your knee is straightening fully and bending almost as much as the other knee</w:t>
            </w:r>
          </w:p>
        </w:tc>
      </w:tr>
      <w:tr w:rsidR="00D92228" w14:paraId="2BC0FDD3" w14:textId="77777777" w:rsidTr="008E41FD">
        <w:tc>
          <w:tcPr>
            <w:tcW w:w="1809" w:type="dxa"/>
          </w:tcPr>
          <w:p w14:paraId="5F32F4D9" w14:textId="77777777" w:rsidR="00D92228" w:rsidRPr="00132F71" w:rsidRDefault="00D92228" w:rsidP="00D92228">
            <w:pPr>
              <w:pStyle w:val="TableH2"/>
            </w:pPr>
            <w:r w:rsidRPr="00D341FD">
              <w:t>Week 6+</w:t>
            </w:r>
          </w:p>
          <w:p w14:paraId="40E80166" w14:textId="77777777" w:rsidR="00D92228" w:rsidRPr="00D341FD" w:rsidRDefault="00D92228" w:rsidP="00D92228">
            <w:pPr>
              <w:pStyle w:val="TableH2"/>
            </w:pPr>
          </w:p>
        </w:tc>
        <w:tc>
          <w:tcPr>
            <w:tcW w:w="7767" w:type="dxa"/>
          </w:tcPr>
          <w:p w14:paraId="1F8A745B" w14:textId="77777777" w:rsidR="00D92228" w:rsidRPr="00D81592" w:rsidRDefault="00D92228" w:rsidP="00D92228">
            <w:pPr>
              <w:pStyle w:val="ListParagraph"/>
            </w:pPr>
            <w:r w:rsidRPr="00D81592">
              <w:t>Make an appointment with surgeon to check progress</w:t>
            </w:r>
          </w:p>
          <w:p w14:paraId="1D9E99C8" w14:textId="77777777" w:rsidR="00D92228" w:rsidRPr="00D81592" w:rsidRDefault="00D92228" w:rsidP="00D92228">
            <w:pPr>
              <w:pStyle w:val="ListParagraph"/>
            </w:pPr>
            <w:r w:rsidRPr="00D81592">
              <w:t>Weeks 4-8 is when your new graft is the weakest, so be careful and follow instructions and restrictions</w:t>
            </w:r>
          </w:p>
          <w:p w14:paraId="687E5583" w14:textId="77777777" w:rsidR="00D92228" w:rsidRPr="00D81592" w:rsidRDefault="00D92228" w:rsidP="00D92228">
            <w:pPr>
              <w:pStyle w:val="ListParagraph"/>
            </w:pPr>
            <w:r w:rsidRPr="00D81592">
              <w:t>Goals:</w:t>
            </w:r>
          </w:p>
          <w:p w14:paraId="51A363D9" w14:textId="77777777" w:rsidR="00D92228" w:rsidRPr="00D81592" w:rsidRDefault="00D92228" w:rsidP="00D92228">
            <w:pPr>
              <w:pStyle w:val="SUBLIST"/>
            </w:pPr>
            <w:r w:rsidRPr="00D81592">
              <w:t>full range of motion</w:t>
            </w:r>
          </w:p>
          <w:p w14:paraId="043A4CD5" w14:textId="77777777" w:rsidR="00D92228" w:rsidRPr="00D81592" w:rsidRDefault="00D92228" w:rsidP="00D92228">
            <w:pPr>
              <w:pStyle w:val="SUBLIST"/>
            </w:pPr>
            <w:r w:rsidRPr="00D81592">
              <w:t>walk with normal gait</w:t>
            </w:r>
          </w:p>
          <w:p w14:paraId="4BA2486B" w14:textId="77777777" w:rsidR="00D92228" w:rsidRPr="0073197B" w:rsidRDefault="00D92228" w:rsidP="00D92228">
            <w:pPr>
              <w:pStyle w:val="SUBLIST"/>
            </w:pPr>
            <w:r w:rsidRPr="00D81592">
              <w:t>follow physiotherapy rehab instructions as directed</w:t>
            </w:r>
          </w:p>
        </w:tc>
      </w:tr>
      <w:tr w:rsidR="00D92228" w14:paraId="385A8B88" w14:textId="77777777" w:rsidTr="008E41FD">
        <w:tc>
          <w:tcPr>
            <w:tcW w:w="1809" w:type="dxa"/>
          </w:tcPr>
          <w:p w14:paraId="25D65009" w14:textId="77777777" w:rsidR="00D92228" w:rsidRPr="00132F71" w:rsidRDefault="00D92228" w:rsidP="00D92228">
            <w:pPr>
              <w:pStyle w:val="TableH2"/>
            </w:pPr>
            <w:r>
              <w:lastRenderedPageBreak/>
              <w:t>Month 3-5</w:t>
            </w:r>
          </w:p>
          <w:p w14:paraId="29C92E94" w14:textId="77777777" w:rsidR="00D92228" w:rsidRPr="00D341FD" w:rsidRDefault="00D92228" w:rsidP="00D92228">
            <w:pPr>
              <w:pStyle w:val="TableH2"/>
            </w:pPr>
          </w:p>
        </w:tc>
        <w:tc>
          <w:tcPr>
            <w:tcW w:w="7767" w:type="dxa"/>
          </w:tcPr>
          <w:p w14:paraId="260CBE48" w14:textId="77777777" w:rsidR="00D92228" w:rsidRPr="00132F71" w:rsidRDefault="00D92228" w:rsidP="00D92228">
            <w:pPr>
              <w:pStyle w:val="ListParagraph"/>
            </w:pPr>
            <w:r>
              <w:t>Make an appointment with your s</w:t>
            </w:r>
            <w:r w:rsidRPr="00132F71">
              <w:t>urgeon to check progress</w:t>
            </w:r>
          </w:p>
          <w:p w14:paraId="51EC93D1" w14:textId="77777777" w:rsidR="00D92228" w:rsidRPr="00132F71" w:rsidRDefault="00D92228" w:rsidP="00D92228">
            <w:pPr>
              <w:pStyle w:val="ListParagraph"/>
            </w:pPr>
            <w:r w:rsidRPr="00132F71">
              <w:t>Goals</w:t>
            </w:r>
          </w:p>
          <w:p w14:paraId="7BEF9396" w14:textId="77777777" w:rsidR="00D92228" w:rsidRPr="00132F71" w:rsidRDefault="00D92228" w:rsidP="00D92228">
            <w:pPr>
              <w:pStyle w:val="SUBLIST"/>
            </w:pPr>
            <w:r>
              <w:t>r</w:t>
            </w:r>
            <w:r w:rsidRPr="00132F71">
              <w:t>egain strength</w:t>
            </w:r>
          </w:p>
          <w:p w14:paraId="30FDD974" w14:textId="77777777" w:rsidR="00D92228" w:rsidRPr="00A74546" w:rsidRDefault="00D92228" w:rsidP="00D92228">
            <w:pPr>
              <w:pStyle w:val="SUBLIST"/>
            </w:pPr>
            <w:r w:rsidRPr="00A74546">
              <w:t xml:space="preserve">jog in </w:t>
            </w:r>
            <w:r>
              <w:t xml:space="preserve">a </w:t>
            </w:r>
            <w:r w:rsidRPr="00A74546">
              <w:t xml:space="preserve">forward direction </w:t>
            </w:r>
            <w:r>
              <w:t xml:space="preserve">on a treadmill </w:t>
            </w:r>
            <w:r w:rsidRPr="00A74546">
              <w:t>(no twisting or turning)</w:t>
            </w:r>
          </w:p>
          <w:p w14:paraId="158C09A4" w14:textId="77777777" w:rsidR="00D92228" w:rsidRPr="0073197B" w:rsidRDefault="00D92228" w:rsidP="00D92228">
            <w:pPr>
              <w:pStyle w:val="SUBLIST"/>
            </w:pPr>
            <w:r>
              <w:t>f</w:t>
            </w:r>
            <w:r w:rsidRPr="00132F71">
              <w:t xml:space="preserve">ollow </w:t>
            </w:r>
            <w:r>
              <w:t xml:space="preserve">physiotherapy </w:t>
            </w:r>
            <w:r w:rsidRPr="00132F71">
              <w:t>rehab</w:t>
            </w:r>
            <w:r>
              <w:t>ilitation</w:t>
            </w:r>
            <w:r w:rsidRPr="00132F71">
              <w:t xml:space="preserve"> </w:t>
            </w:r>
            <w:r>
              <w:t>instructions as directed</w:t>
            </w:r>
          </w:p>
        </w:tc>
      </w:tr>
      <w:tr w:rsidR="00D92228" w14:paraId="27947030" w14:textId="77777777" w:rsidTr="008E41FD">
        <w:tc>
          <w:tcPr>
            <w:tcW w:w="1809" w:type="dxa"/>
          </w:tcPr>
          <w:p w14:paraId="04A7A7AB" w14:textId="77777777" w:rsidR="00D92228" w:rsidRPr="00132F71" w:rsidRDefault="00D92228" w:rsidP="00D92228">
            <w:pPr>
              <w:pStyle w:val="TableH2"/>
            </w:pPr>
            <w:r w:rsidRPr="00D341FD">
              <w:t>Month 6-12</w:t>
            </w:r>
          </w:p>
          <w:p w14:paraId="2ED7F4A2" w14:textId="77777777" w:rsidR="00D92228" w:rsidRPr="00D341FD" w:rsidRDefault="00D92228" w:rsidP="00D92228">
            <w:pPr>
              <w:pStyle w:val="TableH2"/>
            </w:pPr>
          </w:p>
        </w:tc>
        <w:tc>
          <w:tcPr>
            <w:tcW w:w="7767" w:type="dxa"/>
          </w:tcPr>
          <w:p w14:paraId="2DD0B675" w14:textId="77777777" w:rsidR="00D92228" w:rsidRPr="00D81592" w:rsidRDefault="00D92228" w:rsidP="00D92228">
            <w:pPr>
              <w:pStyle w:val="ListParagraph"/>
            </w:pPr>
            <w:r w:rsidRPr="00D81592">
              <w:t>Make an appointment with surgeon to check progress</w:t>
            </w:r>
          </w:p>
          <w:p w14:paraId="3AF4648C" w14:textId="77777777" w:rsidR="00D92228" w:rsidRPr="00D81592" w:rsidRDefault="00D92228" w:rsidP="00D92228">
            <w:pPr>
              <w:pStyle w:val="ListParagraph"/>
            </w:pPr>
            <w:r w:rsidRPr="00D81592">
              <w:t>Requirements for return to sports:</w:t>
            </w:r>
          </w:p>
          <w:p w14:paraId="4CC2119F" w14:textId="77777777" w:rsidR="00D92228" w:rsidRPr="00252285" w:rsidRDefault="00D92228" w:rsidP="00D92228">
            <w:pPr>
              <w:pStyle w:val="SUBLIST"/>
            </w:pPr>
            <w:r w:rsidRPr="00252285">
              <w:t xml:space="preserve">Stable </w:t>
            </w:r>
            <w:r>
              <w:t>graph</w:t>
            </w:r>
          </w:p>
          <w:p w14:paraId="4C2AD488" w14:textId="77777777" w:rsidR="00D92228" w:rsidRPr="00D341FD" w:rsidRDefault="00D92228" w:rsidP="00D92228">
            <w:pPr>
              <w:pStyle w:val="SUBLIST"/>
            </w:pPr>
            <w:r w:rsidRPr="00D341FD">
              <w:t>No swelling</w:t>
            </w:r>
          </w:p>
          <w:p w14:paraId="22284218" w14:textId="77777777" w:rsidR="00D92228" w:rsidRPr="00D341FD" w:rsidRDefault="00D92228" w:rsidP="00D92228">
            <w:pPr>
              <w:pStyle w:val="SUBLIST"/>
            </w:pPr>
            <w:r w:rsidRPr="00D341FD">
              <w:t>Full range of motion</w:t>
            </w:r>
          </w:p>
          <w:p w14:paraId="7D7C60A4" w14:textId="77777777" w:rsidR="00D92228" w:rsidRPr="0073197B" w:rsidRDefault="00D92228" w:rsidP="00D92228">
            <w:pPr>
              <w:pStyle w:val="SUBLIST"/>
            </w:pPr>
            <w:r w:rsidRPr="00D341FD">
              <w:t xml:space="preserve">Strength 85% of </w:t>
            </w:r>
            <w:r>
              <w:t>uninjured</w:t>
            </w:r>
            <w:r w:rsidRPr="00D341FD">
              <w:t xml:space="preserve"> side</w:t>
            </w:r>
          </w:p>
        </w:tc>
      </w:tr>
    </w:tbl>
    <w:p w14:paraId="04A0979D" w14:textId="77777777" w:rsidR="00D92228" w:rsidRDefault="00D92228" w:rsidP="00D92228">
      <w:pPr>
        <w:pStyle w:val="BodyText"/>
      </w:pPr>
    </w:p>
    <w:p w14:paraId="1FE52207" w14:textId="77777777" w:rsidR="00D92228" w:rsidRPr="00D92228" w:rsidRDefault="00D92228" w:rsidP="00D92228">
      <w:pPr>
        <w:pStyle w:val="BodyText"/>
        <w:rPr>
          <w:rStyle w:val="Strong"/>
        </w:rPr>
      </w:pPr>
      <w:r w:rsidRPr="00D92228">
        <w:rPr>
          <w:rStyle w:val="Strong"/>
        </w:rPr>
        <w:t>Follow up:</w:t>
      </w:r>
    </w:p>
    <w:p w14:paraId="34571EAA" w14:textId="77777777" w:rsidR="00D92228" w:rsidRPr="00B42151" w:rsidRDefault="00D92228" w:rsidP="00D92228">
      <w:pPr>
        <w:pStyle w:val="BodyText"/>
        <w:rPr>
          <w:b/>
        </w:rPr>
      </w:pPr>
      <w:r w:rsidRPr="00B42151">
        <w:t xml:space="preserve">Your </w:t>
      </w:r>
      <w:r>
        <w:t>s</w:t>
      </w:r>
      <w:r w:rsidRPr="00B42151">
        <w:t xml:space="preserve">urgeon will advise you </w:t>
      </w:r>
      <w:r>
        <w:t xml:space="preserve">to make </w:t>
      </w:r>
      <w:r w:rsidRPr="00B42151">
        <w:t>your</w:t>
      </w:r>
      <w:r>
        <w:t xml:space="preserve"> first</w:t>
      </w:r>
      <w:r w:rsidRPr="00B42151">
        <w:t xml:space="preserve"> follow-up appointment the day of your surgery. If yo</w:t>
      </w:r>
      <w:r>
        <w:t>u are a Day Surgery patient, a n</w:t>
      </w:r>
      <w:r w:rsidRPr="00B42151">
        <w:t>urse from the Day Surgery Unit will call you the day after your surgery to discuss any concerns. The first vis</w:t>
      </w:r>
      <w:r>
        <w:t>it will be 1 to 2 weeks</w:t>
      </w:r>
      <w:r w:rsidRPr="00B42151">
        <w:t xml:space="preserve"> after your surgery. The stitches will be removed at that time.</w:t>
      </w:r>
    </w:p>
    <w:p w14:paraId="0D403B79" w14:textId="77777777" w:rsidR="00D92228" w:rsidRDefault="00D92228" w:rsidP="00D92228">
      <w:pPr>
        <w:pStyle w:val="BodyText"/>
        <w:rPr>
          <w:b/>
        </w:rPr>
      </w:pPr>
    </w:p>
    <w:p w14:paraId="74365105" w14:textId="77777777" w:rsidR="00D92228" w:rsidRPr="00D92228" w:rsidRDefault="00D92228" w:rsidP="00D92228">
      <w:pPr>
        <w:pStyle w:val="BodyText"/>
        <w:rPr>
          <w:rStyle w:val="Strong"/>
        </w:rPr>
      </w:pPr>
      <w:r w:rsidRPr="00D92228">
        <w:rPr>
          <w:rStyle w:val="Strong"/>
        </w:rPr>
        <w:t>Activity:</w:t>
      </w:r>
    </w:p>
    <w:p w14:paraId="62CF1244" w14:textId="77777777" w:rsidR="00D92228" w:rsidRPr="001774C0" w:rsidRDefault="00D92228" w:rsidP="00D92228">
      <w:pPr>
        <w:pStyle w:val="BodyText"/>
      </w:pPr>
      <w:r w:rsidRPr="001774C0">
        <w:t>Gentle knee flexion and extension exercises (bending and straightening of knee) should be carried out from the day after surgery. Crutches should be used until your first clinic visit. You may shower 48 hours after your surgery. During the shower clean the incision.  After shower pat incision dry and apply new clean dressing.  Do not take a tub bath until your surgeon gives you permission.</w:t>
      </w:r>
    </w:p>
    <w:p w14:paraId="3CFCB8CF" w14:textId="77777777" w:rsidR="00D92228" w:rsidRPr="001774C0" w:rsidRDefault="00D92228" w:rsidP="00D92228">
      <w:pPr>
        <w:pStyle w:val="BodyText"/>
      </w:pPr>
    </w:p>
    <w:p w14:paraId="464AAB93" w14:textId="77777777" w:rsidR="00D92228" w:rsidRPr="00D92228" w:rsidRDefault="00D92228" w:rsidP="00D92228">
      <w:pPr>
        <w:pStyle w:val="BodyText"/>
        <w:rPr>
          <w:rStyle w:val="Strong"/>
        </w:rPr>
      </w:pPr>
      <w:r w:rsidRPr="00D92228">
        <w:rPr>
          <w:rStyle w:val="Strong"/>
        </w:rPr>
        <w:t>Diet:</w:t>
      </w:r>
    </w:p>
    <w:p w14:paraId="39A50018" w14:textId="77777777" w:rsidR="00D92228" w:rsidRDefault="00D92228" w:rsidP="00D92228">
      <w:pPr>
        <w:pStyle w:val="BodyText"/>
      </w:pPr>
      <w:r>
        <w:t>Restrict yourself to a l</w:t>
      </w:r>
      <w:r w:rsidRPr="00B42151">
        <w:t xml:space="preserve">ight diet </w:t>
      </w:r>
      <w:smartTag w:uri="urn:schemas-microsoft-com:office:smarttags" w:element="PersonName">
        <w:r w:rsidRPr="00B42151">
          <w:t>the</w:t>
        </w:r>
      </w:smartTag>
      <w:r w:rsidRPr="00B42151">
        <w:t xml:space="preserve"> day of </w:t>
      </w:r>
      <w:smartTag w:uri="urn:schemas-microsoft-com:office:smarttags" w:element="PersonName">
        <w:r w:rsidRPr="00B42151">
          <w:t>the</w:t>
        </w:r>
      </w:smartTag>
      <w:r w:rsidRPr="00B42151">
        <w:t xml:space="preserve"> surgery.  Resume your usual diet </w:t>
      </w:r>
      <w:smartTag w:uri="urn:schemas-microsoft-com:office:smarttags" w:element="PersonName">
        <w:r w:rsidRPr="00B42151">
          <w:t>the</w:t>
        </w:r>
      </w:smartTag>
      <w:r w:rsidRPr="00B42151">
        <w:t xml:space="preserve"> day following surgery. Increase </w:t>
      </w:r>
      <w:smartTag w:uri="urn:schemas-microsoft-com:office:smarttags" w:element="PersonName">
        <w:r w:rsidRPr="00B42151">
          <w:t>the</w:t>
        </w:r>
      </w:smartTag>
      <w:r w:rsidRPr="00B42151">
        <w:t xml:space="preserve"> amount of fib</w:t>
      </w:r>
      <w:r>
        <w:t>er</w:t>
      </w:r>
      <w:r w:rsidRPr="00B42151">
        <w:t xml:space="preserve"> in your diet and drink plenty of fluids to avoid constipation</w:t>
      </w:r>
      <w:r>
        <w:t>.</w:t>
      </w:r>
    </w:p>
    <w:p w14:paraId="0A015C75" w14:textId="77777777" w:rsidR="00D92228" w:rsidRDefault="00D92228" w:rsidP="00D92228">
      <w:pPr>
        <w:pStyle w:val="BodyText"/>
      </w:pPr>
    </w:p>
    <w:p w14:paraId="7144AFC5" w14:textId="77777777" w:rsidR="00D92228" w:rsidRPr="00D92228" w:rsidRDefault="00D92228" w:rsidP="00D92228">
      <w:pPr>
        <w:pStyle w:val="BodyText"/>
        <w:rPr>
          <w:rStyle w:val="Strong"/>
        </w:rPr>
      </w:pPr>
      <w:r w:rsidRPr="00D92228">
        <w:rPr>
          <w:rStyle w:val="Strong"/>
        </w:rPr>
        <w:t>Additional information:</w:t>
      </w:r>
    </w:p>
    <w:p w14:paraId="73180C67" w14:textId="77777777" w:rsidR="00D92228" w:rsidRPr="00B42151" w:rsidRDefault="00D92228" w:rsidP="00D92228">
      <w:pPr>
        <w:pStyle w:val="BodyText"/>
        <w:rPr>
          <w:b/>
        </w:rPr>
      </w:pPr>
      <w:r w:rsidRPr="00B42151">
        <w:lastRenderedPageBreak/>
        <w:t xml:space="preserve">There may be some oozing of blood from the </w:t>
      </w:r>
      <w:r>
        <w:t>incision</w:t>
      </w:r>
      <w:r w:rsidRPr="00B42151">
        <w:t>. Some pain and swelling are expected after surgery.</w:t>
      </w:r>
    </w:p>
    <w:p w14:paraId="7CA0C4B9" w14:textId="77777777" w:rsidR="00D92228" w:rsidRDefault="00D92228" w:rsidP="00D92228">
      <w:pPr>
        <w:pStyle w:val="BodyText"/>
      </w:pPr>
    </w:p>
    <w:p w14:paraId="3EA7F068" w14:textId="77777777" w:rsidR="00D92228" w:rsidRDefault="00D92228">
      <w:pPr>
        <w:rPr>
          <w:rFonts w:eastAsia="Times New Roman"/>
          <w:b/>
          <w:szCs w:val="12"/>
        </w:rPr>
      </w:pPr>
      <w:r>
        <w:br w:type="page"/>
      </w:r>
    </w:p>
    <w:p w14:paraId="4BBEA1B8" w14:textId="77777777" w:rsidR="00D92228" w:rsidRPr="00D92228" w:rsidRDefault="00D92228" w:rsidP="00D92228">
      <w:pPr>
        <w:pStyle w:val="BodyText"/>
        <w:rPr>
          <w:rStyle w:val="Strong"/>
        </w:rPr>
      </w:pPr>
      <w:r w:rsidRPr="00D92228">
        <w:rPr>
          <w:rStyle w:val="Strong"/>
        </w:rPr>
        <w:lastRenderedPageBreak/>
        <w:t>Crutches</w:t>
      </w:r>
    </w:p>
    <w:p w14:paraId="6B4EE4CF" w14:textId="77777777" w:rsidR="00D92228" w:rsidRPr="00132F71" w:rsidRDefault="00D92228" w:rsidP="00D92228">
      <w:pPr>
        <w:pStyle w:val="BodyText"/>
      </w:pPr>
      <w:r w:rsidRPr="00132F71">
        <w:t xml:space="preserve">Used after surgery to assist with walking, and usually discarded during the first week. </w:t>
      </w:r>
    </w:p>
    <w:p w14:paraId="4CACD8A7" w14:textId="77777777" w:rsidR="00D92228" w:rsidRDefault="00D92228" w:rsidP="00D92228">
      <w:pPr>
        <w:pStyle w:val="BodyText"/>
        <w:rPr>
          <w:b/>
        </w:rPr>
      </w:pPr>
    </w:p>
    <w:p w14:paraId="1E005776" w14:textId="77777777" w:rsidR="00D92228" w:rsidRPr="00D92228" w:rsidRDefault="00D92228" w:rsidP="00D92228">
      <w:pPr>
        <w:pStyle w:val="BodyText"/>
        <w:rPr>
          <w:rStyle w:val="Strong"/>
        </w:rPr>
      </w:pPr>
      <w:r w:rsidRPr="00D92228">
        <w:rPr>
          <w:rStyle w:val="Strong"/>
        </w:rPr>
        <w:t>Zimmer™ splint</w:t>
      </w:r>
    </w:p>
    <w:p w14:paraId="0E2806B6" w14:textId="77777777" w:rsidR="00D92228" w:rsidRPr="00132F71" w:rsidRDefault="00D92228" w:rsidP="00D92228">
      <w:pPr>
        <w:pStyle w:val="BodyText"/>
      </w:pPr>
      <w:r w:rsidRPr="00132F71">
        <w:t>Used after surgery to protect your knee. The splint is worn for comfort. It can be removed while s</w:t>
      </w:r>
      <w:r>
        <w:t>itting, lying down. The Zimmer™ s</w:t>
      </w:r>
      <w:r w:rsidRPr="00132F71">
        <w:t>plint is usually remo</w:t>
      </w:r>
      <w:r>
        <w:t>ved the day after surgery</w:t>
      </w:r>
      <w:r w:rsidRPr="00132F71">
        <w:t xml:space="preserve">. It can be purchased at </w:t>
      </w:r>
      <w:proofErr w:type="spellStart"/>
      <w:r w:rsidRPr="00132F71">
        <w:t>Kinemedics</w:t>
      </w:r>
      <w:proofErr w:type="spellEnd"/>
      <w:r w:rsidRPr="00132F71">
        <w:t xml:space="preserve"> or at Queensway Carleton Hospital.</w:t>
      </w:r>
    </w:p>
    <w:p w14:paraId="30963A7A" w14:textId="77777777" w:rsidR="00D92228" w:rsidRPr="00132F71" w:rsidRDefault="00D92228" w:rsidP="00D92228">
      <w:pPr>
        <w:pStyle w:val="BodyText"/>
      </w:pPr>
    </w:p>
    <w:p w14:paraId="0E4E234E" w14:textId="77777777" w:rsidR="00D92228" w:rsidRPr="00D92228" w:rsidRDefault="00D92228" w:rsidP="00D92228">
      <w:pPr>
        <w:pStyle w:val="BodyText"/>
        <w:rPr>
          <w:rStyle w:val="Strong"/>
        </w:rPr>
      </w:pPr>
      <w:r w:rsidRPr="00D92228">
        <w:rPr>
          <w:rStyle w:val="Strong"/>
        </w:rPr>
        <w:t>Cryo-cuff™/Game Ready Machine/ Ice Man - other commercially available cooling systems</w:t>
      </w:r>
    </w:p>
    <w:p w14:paraId="66AD17AA" w14:textId="77777777" w:rsidR="00D92228" w:rsidRPr="00132F71" w:rsidRDefault="00D92228" w:rsidP="00D92228">
      <w:pPr>
        <w:pStyle w:val="BodyText"/>
      </w:pPr>
      <w:r w:rsidRPr="00132F71">
        <w:t>This is used to minimize pain and swelling. The device is gener</w:t>
      </w:r>
      <w:r>
        <w:t>ally used intermittently up to 3</w:t>
      </w:r>
      <w:r w:rsidRPr="00132F71">
        <w:t xml:space="preserve"> months following surgery to assist control of swelling/aching associated with rehabilitation exercises. Do not put ice directly to the skin. Do not apply the device so tight as to cause leg swelling.  See below for locations for renting/purchasing.</w:t>
      </w:r>
    </w:p>
    <w:p w14:paraId="1971B4AB" w14:textId="77777777" w:rsidR="00D92228" w:rsidRPr="00252285" w:rsidRDefault="00D92228" w:rsidP="00D92228">
      <w:pPr>
        <w:pStyle w:val="BodyText"/>
      </w:pPr>
      <w:r w:rsidRPr="00965F4E">
        <w:t xml:space="preserve">Call your </w:t>
      </w:r>
      <w:r>
        <w:t>s</w:t>
      </w:r>
      <w:r w:rsidRPr="00965F4E">
        <w:t xml:space="preserve">urgeon </w:t>
      </w:r>
      <w:r w:rsidRPr="00401D43">
        <w:rPr>
          <w:b/>
        </w:rPr>
        <w:t>immediately</w:t>
      </w:r>
      <w:r w:rsidRPr="00965F4E">
        <w:t xml:space="preserve"> or go to the nearest Emergency Department if you have any of the following:</w:t>
      </w:r>
    </w:p>
    <w:p w14:paraId="3A2CCAC7" w14:textId="77777777" w:rsidR="00D92228" w:rsidRPr="0002146D" w:rsidRDefault="00D92228" w:rsidP="00D92228">
      <w:pPr>
        <w:pStyle w:val="ListParagraph"/>
      </w:pPr>
      <w:r w:rsidRPr="0002146D">
        <w:t>Excessive drainage through your bandage</w:t>
      </w:r>
    </w:p>
    <w:p w14:paraId="636C1925" w14:textId="77777777" w:rsidR="00D92228" w:rsidRPr="0002146D" w:rsidRDefault="00D92228" w:rsidP="00D92228">
      <w:pPr>
        <w:pStyle w:val="ListParagraph"/>
      </w:pPr>
      <w:r w:rsidRPr="0002146D">
        <w:t xml:space="preserve">Severe pain not relieved with your pain medication </w:t>
      </w:r>
    </w:p>
    <w:p w14:paraId="450D8D03" w14:textId="77777777" w:rsidR="00D92228" w:rsidRDefault="00D92228" w:rsidP="00D92228">
      <w:pPr>
        <w:pStyle w:val="ListParagraph"/>
      </w:pPr>
      <w:r w:rsidRPr="0002146D">
        <w:t xml:space="preserve">Signs and symptoms of infection </w:t>
      </w:r>
    </w:p>
    <w:p w14:paraId="33E78D7F" w14:textId="77777777" w:rsidR="00D92228" w:rsidRDefault="00D92228" w:rsidP="00D92228">
      <w:pPr>
        <w:pStyle w:val="SUBLIST"/>
      </w:pPr>
      <w:r>
        <w:t>the incision</w:t>
      </w:r>
      <w:r w:rsidRPr="0002146D">
        <w:t xml:space="preserve"> </w:t>
      </w:r>
      <w:r>
        <w:t xml:space="preserve">is </w:t>
      </w:r>
      <w:r w:rsidRPr="0002146D">
        <w:t>red</w:t>
      </w:r>
    </w:p>
    <w:p w14:paraId="552C2012" w14:textId="77777777" w:rsidR="00D92228" w:rsidRDefault="00D92228" w:rsidP="00D92228">
      <w:pPr>
        <w:pStyle w:val="SUBLIST"/>
      </w:pPr>
      <w:r>
        <w:t xml:space="preserve">the knee is </w:t>
      </w:r>
      <w:r w:rsidRPr="0002146D">
        <w:t>hot and swollen</w:t>
      </w:r>
    </w:p>
    <w:p w14:paraId="18D731B3" w14:textId="77777777" w:rsidR="00D92228" w:rsidRPr="0002146D" w:rsidRDefault="00D92228" w:rsidP="00D92228">
      <w:pPr>
        <w:pStyle w:val="SUBLIST"/>
      </w:pPr>
      <w:r w:rsidRPr="0002146D">
        <w:t>yellow/green</w:t>
      </w:r>
      <w:r>
        <w:t xml:space="preserve"> or</w:t>
      </w:r>
      <w:r w:rsidRPr="0002146D">
        <w:t xml:space="preserve"> foul</w:t>
      </w:r>
      <w:r>
        <w:t>-</w:t>
      </w:r>
      <w:r w:rsidRPr="0002146D">
        <w:t>smelling discharge</w:t>
      </w:r>
      <w:r>
        <w:t xml:space="preserve"> from the incision</w:t>
      </w:r>
    </w:p>
    <w:p w14:paraId="129A6DBB" w14:textId="77777777" w:rsidR="00D92228" w:rsidRDefault="00D92228" w:rsidP="00D92228">
      <w:pPr>
        <w:pStyle w:val="ListParagraph"/>
      </w:pPr>
      <w:r w:rsidRPr="0002146D">
        <w:t>Fever</w:t>
      </w:r>
      <w:r>
        <w:t xml:space="preserve"> greater than 38</w:t>
      </w:r>
      <w:r w:rsidRPr="00285EAE">
        <w:rPr>
          <w:vertAlign w:val="superscript"/>
        </w:rPr>
        <w:t>o</w:t>
      </w:r>
      <w:r>
        <w:t>C or 100.4</w:t>
      </w:r>
      <w:r w:rsidRPr="00285EAE">
        <w:rPr>
          <w:vertAlign w:val="superscript"/>
        </w:rPr>
        <w:t>o</w:t>
      </w:r>
      <w:r>
        <w:t>F</w:t>
      </w:r>
      <w:r w:rsidRPr="0002146D">
        <w:t xml:space="preserve"> lasting more than 24 hours</w:t>
      </w:r>
    </w:p>
    <w:p w14:paraId="49706045" w14:textId="77777777" w:rsidR="00D92228" w:rsidRDefault="00D92228" w:rsidP="00D92228">
      <w:pPr>
        <w:pStyle w:val="BodyText"/>
      </w:pPr>
    </w:p>
    <w:p w14:paraId="772A1FE3" w14:textId="77777777" w:rsidR="00D92228" w:rsidRPr="00D92228" w:rsidRDefault="00D92228" w:rsidP="00D92228">
      <w:pPr>
        <w:pStyle w:val="BodyText"/>
        <w:rPr>
          <w:rStyle w:val="Strong"/>
        </w:rPr>
      </w:pPr>
      <w:r w:rsidRPr="00D92228">
        <w:rPr>
          <w:rStyle w:val="Strong"/>
        </w:rPr>
        <w:t xml:space="preserve">Locations for renting/purchasing equipment: </w:t>
      </w:r>
    </w:p>
    <w:p w14:paraId="26164C17" w14:textId="77777777" w:rsidR="00D92228" w:rsidRPr="00E45A17" w:rsidRDefault="00D92228" w:rsidP="00D92228">
      <w:pPr>
        <w:pStyle w:val="ListParagraph"/>
      </w:pPr>
      <w:proofErr w:type="spellStart"/>
      <w:r w:rsidRPr="00E45A17">
        <w:t>Kinemedics</w:t>
      </w:r>
      <w:proofErr w:type="spellEnd"/>
      <w:r w:rsidRPr="00E45A17">
        <w:t xml:space="preserve">:  </w:t>
      </w:r>
      <w:r w:rsidRPr="00E45A17">
        <w:tab/>
      </w:r>
      <w:hyperlink r:id="rId16" w:history="1">
        <w:r w:rsidRPr="00E45A17">
          <w:rPr>
            <w:rStyle w:val="Hyperlink"/>
            <w:rFonts w:ascii="Arial" w:hAnsi="Arial"/>
            <w:color w:val="auto"/>
            <w:sz w:val="28"/>
            <w:szCs w:val="22"/>
          </w:rPr>
          <w:t>www.kinemedics.com</w:t>
        </w:r>
      </w:hyperlink>
      <w:r w:rsidRPr="00E45A17">
        <w:tab/>
      </w:r>
      <w:r w:rsidRPr="00E45A17">
        <w:tab/>
        <w:t xml:space="preserve">613-745-9797   </w:t>
      </w:r>
      <w:r w:rsidRPr="00E45A17">
        <w:tab/>
        <w:t xml:space="preserve"> </w:t>
      </w:r>
    </w:p>
    <w:p w14:paraId="4071D550" w14:textId="77777777" w:rsidR="00D92228" w:rsidRPr="00E45A17" w:rsidRDefault="00D92228" w:rsidP="00D92228">
      <w:pPr>
        <w:pStyle w:val="ListParagraph"/>
      </w:pPr>
      <w:proofErr w:type="spellStart"/>
      <w:r w:rsidRPr="00E45A17">
        <w:t>Wellwise</w:t>
      </w:r>
      <w:proofErr w:type="spellEnd"/>
      <w:r w:rsidRPr="00E45A17">
        <w:tab/>
        <w:t>by Shoppers Home Health</w:t>
      </w:r>
      <w:r w:rsidRPr="00E45A17">
        <w:tab/>
      </w:r>
      <w:r w:rsidRPr="00E45A17">
        <w:tab/>
        <w:t>613-831-6505</w:t>
      </w:r>
    </w:p>
    <w:p w14:paraId="6A11386C" w14:textId="77777777" w:rsidR="00D92228" w:rsidRDefault="00D92228" w:rsidP="00D92228">
      <w:pPr>
        <w:pStyle w:val="BodyText"/>
      </w:pPr>
    </w:p>
    <w:p w14:paraId="31AE89B0" w14:textId="77777777" w:rsidR="00D92228" w:rsidRPr="00E45A17" w:rsidRDefault="00D92228" w:rsidP="00D92228">
      <w:pPr>
        <w:pStyle w:val="BodyText"/>
      </w:pPr>
      <w:r w:rsidRPr="00E45A17">
        <w:t>Please note: This location is a suggestion only. You may go to any location you choose.   We suggest calling ahead to book an appointment and/or make sure they have stock available.</w:t>
      </w:r>
    </w:p>
    <w:p w14:paraId="0FE4E17C" w14:textId="77777777" w:rsidR="00D92228" w:rsidRDefault="00D92228" w:rsidP="00D92228">
      <w:r>
        <w:br w:type="page"/>
      </w:r>
    </w:p>
    <w:p w14:paraId="5AAAFC88" w14:textId="77777777" w:rsidR="00D92228" w:rsidRPr="00E870C9" w:rsidRDefault="00D92228" w:rsidP="00D92228">
      <w:pPr>
        <w:pStyle w:val="Heading20"/>
      </w:pPr>
      <w:bookmarkStart w:id="59" w:name="_Toc30409521"/>
      <w:r w:rsidRPr="0088469E">
        <w:rPr>
          <w:lang w:val="en-CA"/>
        </w:rPr>
        <w:lastRenderedPageBreak/>
        <w:t>ACL post-op exercises weeks 1</w:t>
      </w:r>
      <w:bookmarkEnd w:id="59"/>
    </w:p>
    <w:p w14:paraId="6CA6C6DE" w14:textId="77777777" w:rsidR="00D92228" w:rsidRPr="00DC3F22" w:rsidRDefault="00D92228" w:rsidP="00D92228">
      <w:pPr>
        <w:jc w:val="center"/>
        <w:rPr>
          <w:b/>
          <w:lang w:val="en-CA"/>
        </w:rPr>
      </w:pPr>
    </w:p>
    <w:p w14:paraId="55282E34" w14:textId="77777777" w:rsidR="00D92228" w:rsidRDefault="00D92228" w:rsidP="00D92228">
      <w:pPr>
        <w:pStyle w:val="BodyText"/>
        <w:rPr>
          <w:lang w:val="en-CA"/>
        </w:rPr>
      </w:pPr>
      <w:r>
        <w:rPr>
          <w:lang w:val="en-CA"/>
        </w:rPr>
        <w:t>Do each exercise 3x a day repeating each one 10-20 times.</w:t>
      </w:r>
    </w:p>
    <w:p w14:paraId="01816EF7" w14:textId="77777777" w:rsidR="00D92228" w:rsidRDefault="00D92228" w:rsidP="00D92228">
      <w:pPr>
        <w:pStyle w:val="BodyText"/>
        <w:rPr>
          <w:lang w:val="en-CA"/>
        </w:rPr>
      </w:pPr>
    </w:p>
    <w:p w14:paraId="5D8AA6B0" w14:textId="77777777" w:rsidR="00D92228" w:rsidRDefault="00D92228" w:rsidP="00D92228">
      <w:pPr>
        <w:pStyle w:val="BodyText"/>
        <w:rPr>
          <w:lang w:val="en-CA"/>
        </w:rPr>
      </w:pPr>
    </w:p>
    <w:p w14:paraId="2B29872E" w14:textId="77777777" w:rsidR="00D92228" w:rsidRPr="0073197B" w:rsidRDefault="00D92228" w:rsidP="00D92228">
      <w:pPr>
        <w:pStyle w:val="BodyText"/>
        <w:rPr>
          <w:lang w:val="en-CA"/>
        </w:rPr>
      </w:pPr>
      <w:r>
        <w:rPr>
          <w:noProof/>
          <w:color w:val="1020D0"/>
          <w:sz w:val="13"/>
          <w:szCs w:val="13"/>
          <w:lang w:val="en-CA" w:eastAsia="en-CA"/>
        </w:rPr>
        <w:drawing>
          <wp:inline distT="0" distB="0" distL="0" distR="0" wp14:anchorId="43673D60" wp14:editId="6AAA541B">
            <wp:extent cx="1691640" cy="1264920"/>
            <wp:effectExtent l="19050" t="0" r="3810" b="0"/>
            <wp:docPr id="16" name="Picture 16" descr="Towel wrapped around foo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amp;id=OIP">
                      <a:hlinkClick r:id="rId12"/>
                    </pic:cNvPr>
                    <pic:cNvPicPr>
                      <a:picLocks noChangeAspect="1" noChangeArrowheads="1"/>
                    </pic:cNvPicPr>
                  </pic:nvPicPr>
                  <pic:blipFill>
                    <a:blip r:embed="rId13" cstate="print"/>
                    <a:srcRect/>
                    <a:stretch>
                      <a:fillRect/>
                    </a:stretch>
                  </pic:blipFill>
                  <pic:spPr bwMode="auto">
                    <a:xfrm>
                      <a:off x="0" y="0"/>
                      <a:ext cx="1691640" cy="1264920"/>
                    </a:xfrm>
                    <a:prstGeom prst="rect">
                      <a:avLst/>
                    </a:prstGeom>
                    <a:noFill/>
                    <a:ln w="9525">
                      <a:noFill/>
                      <a:miter lim="800000"/>
                      <a:headEnd/>
                      <a:tailEnd/>
                    </a:ln>
                  </pic:spPr>
                </pic:pic>
              </a:graphicData>
            </a:graphic>
          </wp:inline>
        </w:drawing>
      </w:r>
      <w:r>
        <w:rPr>
          <w:color w:val="1020D0"/>
          <w:sz w:val="13"/>
          <w:szCs w:val="13"/>
        </w:rPr>
        <w:t xml:space="preserve">                                                           </w:t>
      </w:r>
      <w:r>
        <w:rPr>
          <w:noProof/>
          <w:color w:val="1020D0"/>
          <w:sz w:val="13"/>
          <w:szCs w:val="13"/>
          <w:lang w:val="en-CA" w:eastAsia="en-CA"/>
        </w:rPr>
        <w:drawing>
          <wp:inline distT="0" distB="0" distL="0" distR="0" wp14:anchorId="23696D8C" wp14:editId="1E9C5041">
            <wp:extent cx="2240280" cy="1333500"/>
            <wp:effectExtent l="19050" t="0" r="7620" b="0"/>
            <wp:docPr id="14" name="Picture 14" descr="Towel rolled under heel">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amp;id=OIP">
                      <a:hlinkClick r:id="rId17"/>
                    </pic:cNvPr>
                    <pic:cNvPicPr>
                      <a:picLocks noChangeAspect="1" noChangeArrowheads="1"/>
                    </pic:cNvPicPr>
                  </pic:nvPicPr>
                  <pic:blipFill>
                    <a:blip r:embed="rId18" cstate="print"/>
                    <a:srcRect/>
                    <a:stretch>
                      <a:fillRect/>
                    </a:stretch>
                  </pic:blipFill>
                  <pic:spPr bwMode="auto">
                    <a:xfrm>
                      <a:off x="0" y="0"/>
                      <a:ext cx="2240280" cy="1333500"/>
                    </a:xfrm>
                    <a:prstGeom prst="rect">
                      <a:avLst/>
                    </a:prstGeom>
                    <a:noFill/>
                    <a:ln w="9525">
                      <a:noFill/>
                      <a:miter lim="800000"/>
                      <a:headEnd/>
                      <a:tailEnd/>
                    </a:ln>
                  </pic:spPr>
                </pic:pic>
              </a:graphicData>
            </a:graphic>
          </wp:inline>
        </w:drawing>
      </w:r>
    </w:p>
    <w:p w14:paraId="7333BB76" w14:textId="77777777" w:rsidR="00D92228" w:rsidRDefault="00D92228" w:rsidP="00D92228">
      <w:pPr>
        <w:pStyle w:val="BodyText"/>
      </w:pPr>
      <w:r>
        <w:t xml:space="preserve">Wrap a towel around your foot         Put a rolled towel under your heel and           </w:t>
      </w:r>
      <w:proofErr w:type="spellStart"/>
      <w:r>
        <w:t>and</w:t>
      </w:r>
      <w:proofErr w:type="spellEnd"/>
      <w:r>
        <w:t xml:space="preserve"> gently stretch your calf.             get the back of the knee on the bed.</w:t>
      </w:r>
    </w:p>
    <w:p w14:paraId="22AB9036" w14:textId="77777777" w:rsidR="00D92228" w:rsidRDefault="00D92228" w:rsidP="00D92228">
      <w:pPr>
        <w:pStyle w:val="BodyText"/>
      </w:pPr>
    </w:p>
    <w:p w14:paraId="2AC8224A" w14:textId="77777777" w:rsidR="00D92228" w:rsidRDefault="00D92228" w:rsidP="00D92228">
      <w:pPr>
        <w:pStyle w:val="BodyText"/>
        <w:rPr>
          <w:color w:val="1020D0"/>
          <w:sz w:val="13"/>
          <w:szCs w:val="13"/>
        </w:rPr>
      </w:pPr>
      <w:r>
        <w:rPr>
          <w:noProof/>
          <w:color w:val="1020D0"/>
          <w:sz w:val="13"/>
          <w:szCs w:val="13"/>
          <w:lang w:val="en-CA" w:eastAsia="en-CA"/>
        </w:rPr>
        <w:drawing>
          <wp:inline distT="0" distB="0" distL="0" distR="0" wp14:anchorId="6DBF9086" wp14:editId="69184662">
            <wp:extent cx="1440180" cy="1417320"/>
            <wp:effectExtent l="19050" t="0" r="7620" b="0"/>
            <wp:docPr id="15" name="Picture 15" descr="Person bending knee by sliding leg down the wall">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amp;id=OIP">
                      <a:hlinkClick r:id="rId19"/>
                    </pic:cNvPr>
                    <pic:cNvPicPr>
                      <a:picLocks noChangeAspect="1" noChangeArrowheads="1"/>
                    </pic:cNvPicPr>
                  </pic:nvPicPr>
                  <pic:blipFill>
                    <a:blip r:embed="rId20" cstate="print"/>
                    <a:srcRect/>
                    <a:stretch>
                      <a:fillRect/>
                    </a:stretch>
                  </pic:blipFill>
                  <pic:spPr bwMode="auto">
                    <a:xfrm>
                      <a:off x="0" y="0"/>
                      <a:ext cx="1440180" cy="1417320"/>
                    </a:xfrm>
                    <a:prstGeom prst="rect">
                      <a:avLst/>
                    </a:prstGeom>
                    <a:noFill/>
                    <a:ln w="9525">
                      <a:noFill/>
                      <a:miter lim="800000"/>
                      <a:headEnd/>
                      <a:tailEnd/>
                    </a:ln>
                  </pic:spPr>
                </pic:pic>
              </a:graphicData>
            </a:graphic>
          </wp:inline>
        </w:drawing>
      </w:r>
      <w:r>
        <w:rPr>
          <w:color w:val="1020D0"/>
          <w:sz w:val="13"/>
          <w:szCs w:val="13"/>
        </w:rPr>
        <w:t xml:space="preserve">                                                                                                          </w:t>
      </w:r>
      <w:r>
        <w:rPr>
          <w:noProof/>
          <w:color w:val="1020D0"/>
          <w:sz w:val="13"/>
          <w:szCs w:val="13"/>
          <w:lang w:val="en-CA" w:eastAsia="en-CA"/>
        </w:rPr>
        <w:drawing>
          <wp:inline distT="0" distB="0" distL="0" distR="0" wp14:anchorId="63511868" wp14:editId="392242D2">
            <wp:extent cx="1432560" cy="1432560"/>
            <wp:effectExtent l="19050" t="0" r="0" b="0"/>
            <wp:docPr id="19" name="Picture 19" descr="Bending knee by pushing it with opposite foo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amp;id=OIP">
                      <a:hlinkClick r:id="rId21"/>
                    </pic:cNvPr>
                    <pic:cNvPicPr>
                      <a:picLocks noChangeAspect="1" noChangeArrowheads="1"/>
                    </pic:cNvPicPr>
                  </pic:nvPicPr>
                  <pic:blipFill>
                    <a:blip r:embed="rId22"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14:paraId="5AD82CF9" w14:textId="77777777" w:rsidR="00D92228" w:rsidRDefault="00D92228" w:rsidP="00D92228">
      <w:pPr>
        <w:pStyle w:val="BodyText"/>
      </w:pPr>
      <w:r>
        <w:t>Try to bed knee by sliding                        Bend the knee by pushing it with foot down the wall.                                   the un-operated leg.</w:t>
      </w:r>
    </w:p>
    <w:p w14:paraId="32424039" w14:textId="77777777" w:rsidR="00D92228" w:rsidRDefault="00D92228" w:rsidP="00D92228">
      <w:pPr>
        <w:pStyle w:val="BodyText"/>
        <w:rPr>
          <w:color w:val="1020D0"/>
          <w:sz w:val="13"/>
          <w:szCs w:val="13"/>
        </w:rPr>
      </w:pPr>
      <w:r>
        <w:rPr>
          <w:noProof/>
          <w:color w:val="1020D0"/>
          <w:sz w:val="13"/>
          <w:szCs w:val="13"/>
          <w:lang w:val="en-CA" w:eastAsia="en-CA"/>
        </w:rPr>
        <w:drawing>
          <wp:inline distT="0" distB="0" distL="0" distR="0" wp14:anchorId="726A417C" wp14:editId="715F3206">
            <wp:extent cx="2167890" cy="2494741"/>
            <wp:effectExtent l="19050" t="0" r="3810" b="0"/>
            <wp:docPr id="20" name="Picture 20" descr="Toe raise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amp;id=OIP">
                      <a:hlinkClick r:id="rId23"/>
                    </pic:cNvPr>
                    <pic:cNvPicPr>
                      <a:picLocks noChangeAspect="1" noChangeArrowheads="1"/>
                    </pic:cNvPicPr>
                  </pic:nvPicPr>
                  <pic:blipFill>
                    <a:blip r:embed="rId24" cstate="print"/>
                    <a:srcRect/>
                    <a:stretch>
                      <a:fillRect/>
                    </a:stretch>
                  </pic:blipFill>
                  <pic:spPr bwMode="auto">
                    <a:xfrm>
                      <a:off x="0" y="0"/>
                      <a:ext cx="2167890" cy="2494741"/>
                    </a:xfrm>
                    <a:prstGeom prst="rect">
                      <a:avLst/>
                    </a:prstGeom>
                    <a:noFill/>
                    <a:ln w="9525">
                      <a:noFill/>
                      <a:miter lim="800000"/>
                      <a:headEnd/>
                      <a:tailEnd/>
                    </a:ln>
                  </pic:spPr>
                </pic:pic>
              </a:graphicData>
            </a:graphic>
          </wp:inline>
        </w:drawing>
      </w:r>
      <w:r>
        <w:rPr>
          <w:color w:val="1020D0"/>
          <w:sz w:val="13"/>
          <w:szCs w:val="13"/>
        </w:rPr>
        <w:t xml:space="preserve">                        </w:t>
      </w:r>
      <w:r>
        <w:rPr>
          <w:noProof/>
          <w:color w:val="1020D0"/>
          <w:sz w:val="13"/>
          <w:szCs w:val="13"/>
          <w:lang w:val="en-CA" w:eastAsia="en-CA"/>
        </w:rPr>
        <w:drawing>
          <wp:inline distT="0" distB="0" distL="0" distR="0" wp14:anchorId="6C0EF34F" wp14:editId="14990388">
            <wp:extent cx="2857500" cy="1112520"/>
            <wp:effectExtent l="19050" t="0" r="0" b="0"/>
            <wp:docPr id="25" name="Picture 25" descr="Person lifting their leg while lying on their sid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amp;id=OIP">
                      <a:hlinkClick r:id="rId25"/>
                    </pic:cNvPr>
                    <pic:cNvPicPr>
                      <a:picLocks noChangeAspect="1" noChangeArrowheads="1"/>
                    </pic:cNvPicPr>
                  </pic:nvPicPr>
                  <pic:blipFill>
                    <a:blip r:embed="rId26" cstate="print"/>
                    <a:srcRect/>
                    <a:stretch>
                      <a:fillRect/>
                    </a:stretch>
                  </pic:blipFill>
                  <pic:spPr bwMode="auto">
                    <a:xfrm>
                      <a:off x="0" y="0"/>
                      <a:ext cx="2857500" cy="1112520"/>
                    </a:xfrm>
                    <a:prstGeom prst="rect">
                      <a:avLst/>
                    </a:prstGeom>
                    <a:noFill/>
                    <a:ln w="9525">
                      <a:noFill/>
                      <a:miter lim="800000"/>
                      <a:headEnd/>
                      <a:tailEnd/>
                    </a:ln>
                  </pic:spPr>
                </pic:pic>
              </a:graphicData>
            </a:graphic>
          </wp:inline>
        </w:drawing>
      </w:r>
    </w:p>
    <w:p w14:paraId="32A69689" w14:textId="77777777" w:rsidR="00D92228" w:rsidRDefault="00D92228" w:rsidP="00D92228">
      <w:pPr>
        <w:pStyle w:val="BodyText"/>
      </w:pPr>
      <w:r>
        <w:t xml:space="preserve">Rise up and down onto your toes.      Lie on your side and lift your operated leg up                                                           </w:t>
      </w:r>
    </w:p>
    <w:p w14:paraId="3BE9D8B7" w14:textId="77777777" w:rsidR="00D92228" w:rsidRDefault="00D92228" w:rsidP="00D92228">
      <w:pPr>
        <w:pStyle w:val="BodyText"/>
      </w:pPr>
    </w:p>
    <w:p w14:paraId="152BC13F" w14:textId="77777777" w:rsidR="00D92228" w:rsidRDefault="00D92228" w:rsidP="00D92228">
      <w:pPr>
        <w:pStyle w:val="BodyText"/>
        <w:rPr>
          <w:b/>
          <w:u w:val="single"/>
        </w:rPr>
      </w:pPr>
    </w:p>
    <w:p w14:paraId="4AA13C6B" w14:textId="77777777" w:rsidR="00D92228" w:rsidRDefault="00D92228" w:rsidP="00D92228">
      <w:pPr>
        <w:pStyle w:val="BodyText"/>
        <w:rPr>
          <w:b/>
          <w:u w:val="single"/>
        </w:rPr>
      </w:pPr>
    </w:p>
    <w:p w14:paraId="2697A6FF" w14:textId="77777777" w:rsidR="00D92228" w:rsidRPr="00E25E42" w:rsidRDefault="00D92228" w:rsidP="00D92228">
      <w:pPr>
        <w:pStyle w:val="Heading20"/>
      </w:pPr>
      <w:bookmarkStart w:id="60" w:name="_Toc30409522"/>
      <w:r w:rsidRPr="00E25E42">
        <w:lastRenderedPageBreak/>
        <w:t>Post-op weeks 2-6</w:t>
      </w:r>
      <w:bookmarkEnd w:id="60"/>
    </w:p>
    <w:p w14:paraId="22EE3B1D" w14:textId="77777777" w:rsidR="00D92228" w:rsidRDefault="00D92228" w:rsidP="00D92228">
      <w:pPr>
        <w:pStyle w:val="BodyText"/>
      </w:pPr>
    </w:p>
    <w:p w14:paraId="285E7D09" w14:textId="77777777" w:rsidR="00D92228" w:rsidRDefault="00D92228" w:rsidP="00D92228">
      <w:pPr>
        <w:pStyle w:val="BodyText"/>
        <w:rPr>
          <w:color w:val="1020D0"/>
          <w:sz w:val="13"/>
          <w:szCs w:val="13"/>
        </w:rPr>
      </w:pPr>
      <w:r>
        <w:rPr>
          <w:noProof/>
          <w:color w:val="1020D0"/>
          <w:sz w:val="13"/>
          <w:szCs w:val="13"/>
          <w:lang w:val="en-CA" w:eastAsia="en-CA"/>
        </w:rPr>
        <w:drawing>
          <wp:inline distT="0" distB="0" distL="0" distR="0" wp14:anchorId="4D292630" wp14:editId="3EAAD89A">
            <wp:extent cx="2560320" cy="1097280"/>
            <wp:effectExtent l="19050" t="0" r="0" b="0"/>
            <wp:docPr id="26" name="Picture 26" descr="Person lifting leg off bed, keeping their knee straigh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amp;id=OIP">
                      <a:hlinkClick r:id="rId27"/>
                    </pic:cNvPr>
                    <pic:cNvPicPr>
                      <a:picLocks noChangeAspect="1" noChangeArrowheads="1"/>
                    </pic:cNvPicPr>
                  </pic:nvPicPr>
                  <pic:blipFill>
                    <a:blip r:embed="rId28" cstate="print"/>
                    <a:srcRect/>
                    <a:stretch>
                      <a:fillRect/>
                    </a:stretch>
                  </pic:blipFill>
                  <pic:spPr bwMode="auto">
                    <a:xfrm>
                      <a:off x="0" y="0"/>
                      <a:ext cx="2560320" cy="1097280"/>
                    </a:xfrm>
                    <a:prstGeom prst="rect">
                      <a:avLst/>
                    </a:prstGeom>
                    <a:noFill/>
                    <a:ln w="9525">
                      <a:noFill/>
                      <a:miter lim="800000"/>
                      <a:headEnd/>
                      <a:tailEnd/>
                    </a:ln>
                  </pic:spPr>
                </pic:pic>
              </a:graphicData>
            </a:graphic>
          </wp:inline>
        </w:drawing>
      </w:r>
      <w:r>
        <w:rPr>
          <w:color w:val="1020D0"/>
          <w:sz w:val="13"/>
          <w:szCs w:val="13"/>
        </w:rPr>
        <w:t xml:space="preserve">                                     </w:t>
      </w:r>
      <w:r>
        <w:rPr>
          <w:noProof/>
          <w:color w:val="1020D0"/>
          <w:sz w:val="13"/>
          <w:szCs w:val="13"/>
          <w:lang w:val="en-CA" w:eastAsia="en-CA"/>
        </w:rPr>
        <w:drawing>
          <wp:inline distT="0" distB="0" distL="0" distR="0" wp14:anchorId="3B446BA1" wp14:editId="4AE1D79B">
            <wp:extent cx="1645920" cy="1645920"/>
            <wp:effectExtent l="19050" t="0" r="0" b="0"/>
            <wp:docPr id="10" name="Picture 10" descr="Person sliding down wall to sit at a 45 degree angl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amp;id=OIP">
                      <a:hlinkClick r:id="rId29"/>
                    </pic:cNvPr>
                    <pic:cNvPicPr>
                      <a:picLocks noChangeAspect="1" noChangeArrowheads="1"/>
                    </pic:cNvPicPr>
                  </pic:nvPicPr>
                  <pic:blipFill>
                    <a:blip r:embed="rId30" cstate="print"/>
                    <a:srcRect/>
                    <a:stretch>
                      <a:fillRect/>
                    </a:stretch>
                  </pic:blipFill>
                  <pic:spPr bwMode="auto">
                    <a:xfrm>
                      <a:off x="0" y="0"/>
                      <a:ext cx="1645920" cy="1645920"/>
                    </a:xfrm>
                    <a:prstGeom prst="rect">
                      <a:avLst/>
                    </a:prstGeom>
                    <a:noFill/>
                    <a:ln w="9525">
                      <a:noFill/>
                      <a:miter lim="800000"/>
                      <a:headEnd/>
                      <a:tailEnd/>
                    </a:ln>
                  </pic:spPr>
                </pic:pic>
              </a:graphicData>
            </a:graphic>
          </wp:inline>
        </w:drawing>
      </w:r>
    </w:p>
    <w:p w14:paraId="4BEF9045" w14:textId="77777777" w:rsidR="00D92228" w:rsidRDefault="00D92228" w:rsidP="00D92228">
      <w:pPr>
        <w:pStyle w:val="BodyText"/>
      </w:pPr>
      <w:r>
        <w:t>Keeping your knee straight, lift          Slide down a wall to 45-degree angle. the leg off the bed.</w:t>
      </w:r>
    </w:p>
    <w:p w14:paraId="407E8447" w14:textId="77777777" w:rsidR="00D92228" w:rsidRDefault="00D92228" w:rsidP="00D92228">
      <w:pPr>
        <w:pStyle w:val="BodyText"/>
      </w:pPr>
    </w:p>
    <w:p w14:paraId="50A57022" w14:textId="77777777" w:rsidR="00D92228" w:rsidRDefault="00D92228" w:rsidP="00D92228">
      <w:pPr>
        <w:pStyle w:val="BodyText"/>
      </w:pPr>
      <w:r>
        <w:rPr>
          <w:noProof/>
          <w:color w:val="1020D0"/>
          <w:sz w:val="13"/>
          <w:szCs w:val="13"/>
          <w:lang w:val="en-CA" w:eastAsia="en-CA"/>
        </w:rPr>
        <w:drawing>
          <wp:inline distT="0" distB="0" distL="0" distR="0" wp14:anchorId="55192029" wp14:editId="3FF3B058">
            <wp:extent cx="4876800" cy="3308316"/>
            <wp:effectExtent l="0" t="0" r="0" b="0"/>
            <wp:docPr id="11" name="Picture 11" descr="th?&amp;id=OIP">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amp;id=OIP">
                      <a:hlinkClick r:id="rId31"/>
                    </pic:cNvPr>
                    <pic:cNvPicPr>
                      <a:picLocks noChangeAspect="1" noChangeArrowheads="1"/>
                    </pic:cNvPicPr>
                  </pic:nvPicPr>
                  <pic:blipFill>
                    <a:blip r:embed="rId32" cstate="print"/>
                    <a:srcRect/>
                    <a:stretch>
                      <a:fillRect/>
                    </a:stretch>
                  </pic:blipFill>
                  <pic:spPr bwMode="auto">
                    <a:xfrm>
                      <a:off x="0" y="0"/>
                      <a:ext cx="4901965" cy="3325387"/>
                    </a:xfrm>
                    <a:prstGeom prst="rect">
                      <a:avLst/>
                    </a:prstGeom>
                    <a:noFill/>
                    <a:ln w="9525">
                      <a:noFill/>
                      <a:miter lim="800000"/>
                      <a:headEnd/>
                      <a:tailEnd/>
                    </a:ln>
                  </pic:spPr>
                </pic:pic>
              </a:graphicData>
            </a:graphic>
          </wp:inline>
        </w:drawing>
      </w:r>
    </w:p>
    <w:p w14:paraId="75CBA81B" w14:textId="77777777" w:rsidR="00D92228" w:rsidRDefault="00D92228" w:rsidP="00D92228">
      <w:pPr>
        <w:pStyle w:val="BodyText"/>
      </w:pPr>
    </w:p>
    <w:p w14:paraId="20FD1942" w14:textId="77777777" w:rsidR="00D92228" w:rsidRDefault="00D92228" w:rsidP="00D92228">
      <w:r>
        <w:br w:type="page"/>
      </w:r>
    </w:p>
    <w:p w14:paraId="28BEBFC9" w14:textId="77777777" w:rsidR="00D92228" w:rsidRDefault="00D92228" w:rsidP="00D92228">
      <w:pPr>
        <w:pStyle w:val="Heading10"/>
      </w:pPr>
      <w:bookmarkStart w:id="61" w:name="_Toc11230028"/>
      <w:bookmarkStart w:id="62" w:name="_Toc30409523"/>
      <w:r w:rsidRPr="00BD17FA">
        <w:rPr>
          <w:sz w:val="40"/>
          <w:szCs w:val="40"/>
        </w:rPr>
        <w:lastRenderedPageBreak/>
        <w:sym w:font="Wingdings 2" w:char="F0A3"/>
      </w:r>
      <w:r w:rsidRPr="00B15ADD">
        <w:rPr>
          <w:sz w:val="52"/>
          <w:szCs w:val="52"/>
        </w:rPr>
        <w:t xml:space="preserve"> </w:t>
      </w:r>
      <w:bookmarkStart w:id="63" w:name="_Toc437266625"/>
      <w:r>
        <w:rPr>
          <w:sz w:val="52"/>
          <w:szCs w:val="52"/>
        </w:rPr>
        <w:tab/>
      </w:r>
      <w:r>
        <w:t>O</w:t>
      </w:r>
      <w:r w:rsidRPr="00F07A30">
        <w:t>steotomy tibial/femoral rehabilitation protocol</w:t>
      </w:r>
      <w:bookmarkEnd w:id="61"/>
      <w:bookmarkEnd w:id="63"/>
      <w:bookmarkEnd w:id="62"/>
    </w:p>
    <w:p w14:paraId="38D04E72" w14:textId="77777777" w:rsidR="00D92228" w:rsidRPr="00F07A30" w:rsidRDefault="00D92228" w:rsidP="00D92228">
      <w:pPr>
        <w:pStyle w:val="BodyText"/>
      </w:pPr>
    </w:p>
    <w:p w14:paraId="2A5E4FBF" w14:textId="77777777" w:rsidR="00D92228" w:rsidRDefault="00D92228" w:rsidP="00D92228">
      <w:pPr>
        <w:pStyle w:val="Heading20"/>
      </w:pPr>
      <w:bookmarkStart w:id="64" w:name="_Toc30409524"/>
      <w:r>
        <w:t>While waiting for surgery:</w:t>
      </w:r>
      <w:bookmarkEnd w:id="64"/>
    </w:p>
    <w:p w14:paraId="7F260E2D" w14:textId="77777777" w:rsidR="00D92228" w:rsidRDefault="00D92228" w:rsidP="00D92228">
      <w:pPr>
        <w:pStyle w:val="ListParagraph"/>
      </w:pPr>
      <w:r w:rsidRPr="003A4355">
        <w:t>Do quadriceps and hamstrings strength</w:t>
      </w:r>
      <w:r>
        <w:t>en</w:t>
      </w:r>
      <w:r w:rsidRPr="003A4355">
        <w:t>ing daily</w:t>
      </w:r>
    </w:p>
    <w:p w14:paraId="71FAD299" w14:textId="77777777" w:rsidR="00D92228" w:rsidRDefault="00D92228" w:rsidP="00D92228">
      <w:pPr>
        <w:pStyle w:val="ListParagraph"/>
      </w:pPr>
      <w:r>
        <w:t>Maintain good knee range of motion</w:t>
      </w:r>
    </w:p>
    <w:p w14:paraId="3E6E3A55" w14:textId="77777777" w:rsidR="00D92228" w:rsidRDefault="00D92228" w:rsidP="00D92228">
      <w:pPr>
        <w:pStyle w:val="BodyText"/>
      </w:pPr>
    </w:p>
    <w:p w14:paraId="25C0A75F" w14:textId="77777777" w:rsidR="00D92228" w:rsidRDefault="00D92228" w:rsidP="00D92228">
      <w:pPr>
        <w:pStyle w:val="Heading20"/>
      </w:pPr>
      <w:bookmarkStart w:id="65" w:name="_Toc30409525"/>
      <w:r w:rsidRPr="003A4355">
        <w:t>Before surgery checklist</w:t>
      </w:r>
      <w:r>
        <w:t>:</w:t>
      </w:r>
      <w:bookmarkEnd w:id="65"/>
    </w:p>
    <w:p w14:paraId="6AE1AED7" w14:textId="77777777" w:rsidR="00D92228" w:rsidRDefault="00D92228" w:rsidP="00D92228">
      <w:pPr>
        <w:pStyle w:val="ListParagraph"/>
      </w:pPr>
      <w:r>
        <w:t>Arrange for someone to stay with you for the first 24-48 hours</w:t>
      </w:r>
    </w:p>
    <w:p w14:paraId="6EFD6B4F" w14:textId="77777777" w:rsidR="00D92228" w:rsidRDefault="00D92228" w:rsidP="00D92228">
      <w:pPr>
        <w:pStyle w:val="BodyText"/>
      </w:pPr>
    </w:p>
    <w:p w14:paraId="0B0AA39F" w14:textId="77777777" w:rsidR="00D92228" w:rsidRPr="004942F8" w:rsidRDefault="00D92228" w:rsidP="00D92228">
      <w:pPr>
        <w:pStyle w:val="Heading20"/>
      </w:pPr>
      <w:bookmarkStart w:id="66" w:name="_Toc30409526"/>
      <w:r w:rsidRPr="004942F8">
        <w:t>Hospital stay:</w:t>
      </w:r>
      <w:bookmarkEnd w:id="66"/>
    </w:p>
    <w:p w14:paraId="3233D039" w14:textId="77777777" w:rsidR="00D92228" w:rsidRPr="004942F8" w:rsidRDefault="00D92228" w:rsidP="00D92228">
      <w:pPr>
        <w:pStyle w:val="ListParagraph"/>
      </w:pPr>
      <w:r w:rsidRPr="004942F8">
        <w:t>You will be discharged home 1 to 2 days after your surgery</w:t>
      </w:r>
      <w:r>
        <w:t xml:space="preserve"> unless otherwise specified by your Surgeon</w:t>
      </w:r>
    </w:p>
    <w:p w14:paraId="08C7DCCC" w14:textId="77777777" w:rsidR="00D92228" w:rsidRPr="008E08DF" w:rsidRDefault="00D92228" w:rsidP="00D92228">
      <w:pPr>
        <w:pStyle w:val="ListParagraph"/>
        <w:rPr>
          <w:b/>
        </w:rPr>
      </w:pPr>
      <w:r w:rsidRPr="004942F8">
        <w:t>At discharge you will be given a prescription for pain medication</w:t>
      </w:r>
    </w:p>
    <w:p w14:paraId="766E3986" w14:textId="77777777" w:rsidR="00D92228" w:rsidRPr="0088469E" w:rsidRDefault="00D92228" w:rsidP="00D92228">
      <w:pPr>
        <w:pStyle w:val="BodyText"/>
      </w:pPr>
    </w:p>
    <w:p w14:paraId="7DA1CB74" w14:textId="77777777" w:rsidR="00D92228" w:rsidRDefault="00D92228" w:rsidP="00D92228">
      <w:pPr>
        <w:pStyle w:val="Heading20"/>
      </w:pPr>
      <w:bookmarkStart w:id="67" w:name="_Toc30409527"/>
      <w:r>
        <w:t>Pain:</w:t>
      </w:r>
      <w:bookmarkEnd w:id="67"/>
    </w:p>
    <w:p w14:paraId="4307120F" w14:textId="77777777" w:rsidR="00D92228" w:rsidRDefault="00D92228" w:rsidP="00D92228">
      <w:pPr>
        <w:pStyle w:val="BodyText"/>
      </w:pPr>
      <w:r w:rsidRPr="00264BB8">
        <w:t>Some pain is normal after your surgery. Your surgeon has given you a prescription for pain medication. Please use as instructed.</w:t>
      </w:r>
    </w:p>
    <w:p w14:paraId="014C991A" w14:textId="77777777" w:rsidR="00D92228" w:rsidRPr="00264BB8" w:rsidRDefault="00D92228" w:rsidP="00D92228">
      <w:pPr>
        <w:pStyle w:val="BodyText"/>
      </w:pPr>
    </w:p>
    <w:p w14:paraId="729A3124" w14:textId="77777777" w:rsidR="00D92228" w:rsidRDefault="00D92228" w:rsidP="00D92228">
      <w:pPr>
        <w:pStyle w:val="Heading20"/>
      </w:pPr>
      <w:bookmarkStart w:id="68" w:name="_Toc30409528"/>
      <w:r>
        <w:t>Operative site:</w:t>
      </w:r>
      <w:bookmarkEnd w:id="68"/>
    </w:p>
    <w:p w14:paraId="205C22D9" w14:textId="77777777" w:rsidR="00D92228" w:rsidRDefault="00D92228" w:rsidP="00D92228">
      <w:pPr>
        <w:pStyle w:val="BodyText"/>
      </w:pPr>
      <w:r w:rsidRPr="009F3577">
        <w:t>After surgery, the affected joint will be padded with gauze. Do not allow your bandage to become wet. You may loosen the dressing if it becomes too tight. Use ice or a commercially available cooling device regularly. Bring your Zimmer™ splint with you the day of surgery.</w:t>
      </w:r>
    </w:p>
    <w:p w14:paraId="09B1AC16" w14:textId="77777777" w:rsidR="00D92228" w:rsidRPr="009F3577" w:rsidRDefault="00D92228" w:rsidP="00D92228">
      <w:pPr>
        <w:pStyle w:val="BodyText"/>
      </w:pPr>
    </w:p>
    <w:p w14:paraId="002385E3" w14:textId="77777777" w:rsidR="00D92228" w:rsidRDefault="00D92228" w:rsidP="00D92228">
      <w:pPr>
        <w:pStyle w:val="Heading20"/>
      </w:pPr>
      <w:bookmarkStart w:id="69" w:name="_Toc30409529"/>
      <w:r>
        <w:t>Rehabilitation information after surgery</w:t>
      </w:r>
      <w:bookmarkEnd w:id="69"/>
    </w:p>
    <w:p w14:paraId="6DD40A49" w14:textId="77777777" w:rsidR="00D92228" w:rsidRPr="009F3577" w:rsidRDefault="00D92228" w:rsidP="00D92228">
      <w:pPr>
        <w:pStyle w:val="BodyText"/>
      </w:pPr>
      <w:r w:rsidRPr="009F3577">
        <w:t>Week 1</w:t>
      </w:r>
    </w:p>
    <w:p w14:paraId="7A9B94E5" w14:textId="77777777" w:rsidR="00D92228" w:rsidRPr="009F3577" w:rsidRDefault="00D92228" w:rsidP="00D92228">
      <w:pPr>
        <w:pStyle w:val="ListParagraph"/>
      </w:pPr>
      <w:r w:rsidRPr="009F3577">
        <w:t>Weight bearing toe-touch only with crutches</w:t>
      </w:r>
    </w:p>
    <w:p w14:paraId="3DABFF84" w14:textId="77777777" w:rsidR="00D92228" w:rsidRPr="009F3577" w:rsidRDefault="00D92228" w:rsidP="00D92228">
      <w:pPr>
        <w:pStyle w:val="ListParagraph"/>
      </w:pPr>
      <w:r w:rsidRPr="009F3577">
        <w:t>Start gentle range of motion</w:t>
      </w:r>
    </w:p>
    <w:p w14:paraId="0A763B34" w14:textId="77777777" w:rsidR="00D92228" w:rsidRPr="009F3577" w:rsidRDefault="00D92228" w:rsidP="00D92228">
      <w:pPr>
        <w:pStyle w:val="ListParagraph"/>
      </w:pPr>
      <w:r w:rsidRPr="009F3577">
        <w:t>Try to straighten your knee fully just like the other knee</w:t>
      </w:r>
    </w:p>
    <w:p w14:paraId="74CA01F8" w14:textId="77777777" w:rsidR="00D92228" w:rsidRPr="009F3577" w:rsidRDefault="00D92228" w:rsidP="00D92228">
      <w:pPr>
        <w:pStyle w:val="BodyText"/>
      </w:pPr>
      <w:r w:rsidRPr="009F3577">
        <w:t>Week 2</w:t>
      </w:r>
    </w:p>
    <w:p w14:paraId="04BA7D42" w14:textId="77777777" w:rsidR="00D92228" w:rsidRPr="009F3577" w:rsidRDefault="00D92228" w:rsidP="00D92228">
      <w:pPr>
        <w:pStyle w:val="ListParagraph"/>
      </w:pPr>
      <w:r w:rsidRPr="009F3577">
        <w:t>Weight bearing toe-touch only with crutches</w:t>
      </w:r>
    </w:p>
    <w:p w14:paraId="016411B1" w14:textId="77777777" w:rsidR="00D92228" w:rsidRPr="009F3577" w:rsidRDefault="00D92228" w:rsidP="00D92228">
      <w:pPr>
        <w:pStyle w:val="ListParagraph"/>
      </w:pPr>
      <w:r w:rsidRPr="009F3577">
        <w:t>Range of motion exercises.  Active and passive to hip, knee and ankle</w:t>
      </w:r>
    </w:p>
    <w:p w14:paraId="77075611" w14:textId="77777777" w:rsidR="00D92228" w:rsidRPr="009F3577" w:rsidRDefault="00D92228" w:rsidP="00D92228">
      <w:pPr>
        <w:pStyle w:val="ListParagraph"/>
      </w:pPr>
      <w:r w:rsidRPr="009F3577">
        <w:t>Patellar-femoral mobilization when incision healed</w:t>
      </w:r>
    </w:p>
    <w:p w14:paraId="6F7DAECE" w14:textId="77777777" w:rsidR="00D92228" w:rsidRPr="009F3577" w:rsidRDefault="00D92228" w:rsidP="00D92228">
      <w:pPr>
        <w:pStyle w:val="BodyText"/>
      </w:pPr>
      <w:r w:rsidRPr="009F3577">
        <w:t>Modalities</w:t>
      </w:r>
    </w:p>
    <w:p w14:paraId="43A7F81E" w14:textId="77777777" w:rsidR="00D92228" w:rsidRPr="009F3577" w:rsidRDefault="00D92228" w:rsidP="00D92228">
      <w:pPr>
        <w:pStyle w:val="ListParagraph"/>
      </w:pPr>
      <w:r w:rsidRPr="009F3577">
        <w:t>Stationary bike with no resistance</w:t>
      </w:r>
    </w:p>
    <w:p w14:paraId="1DE6644D" w14:textId="77777777" w:rsidR="00D92228" w:rsidRPr="009F3577" w:rsidRDefault="00D92228" w:rsidP="00D92228">
      <w:pPr>
        <w:pStyle w:val="ListParagraph"/>
      </w:pPr>
      <w:r w:rsidRPr="009F3577">
        <w:t>Strengthening with no resisted exercises for quadriceps or hamstrings</w:t>
      </w:r>
    </w:p>
    <w:p w14:paraId="2AA2A9CD" w14:textId="77777777" w:rsidR="00D92228" w:rsidRPr="009F3577" w:rsidRDefault="00D92228" w:rsidP="00D92228">
      <w:pPr>
        <w:pStyle w:val="BodyText"/>
      </w:pPr>
    </w:p>
    <w:p w14:paraId="3D58F06B" w14:textId="77777777" w:rsidR="00D92228" w:rsidRPr="009F3577" w:rsidRDefault="00D92228" w:rsidP="00D92228">
      <w:pPr>
        <w:pStyle w:val="BodyText"/>
      </w:pPr>
      <w:r w:rsidRPr="009F3577">
        <w:t>Week 6+</w:t>
      </w:r>
    </w:p>
    <w:p w14:paraId="180C15A3" w14:textId="77777777" w:rsidR="00D92228" w:rsidRPr="009F3577" w:rsidRDefault="00D92228" w:rsidP="00D92228">
      <w:pPr>
        <w:pStyle w:val="ListParagraph"/>
      </w:pPr>
      <w:r w:rsidRPr="009F3577">
        <w:t>Weight bearing progressed by Surgeon</w:t>
      </w:r>
    </w:p>
    <w:p w14:paraId="22A6BCBF" w14:textId="77777777" w:rsidR="00D92228" w:rsidRPr="009F3577" w:rsidRDefault="00D92228" w:rsidP="00D92228">
      <w:pPr>
        <w:pStyle w:val="ListParagraph"/>
      </w:pPr>
      <w:r w:rsidRPr="009F3577">
        <w:lastRenderedPageBreak/>
        <w:t>Range of motion exercises</w:t>
      </w:r>
    </w:p>
    <w:p w14:paraId="71A3BD81" w14:textId="77777777" w:rsidR="00D92228" w:rsidRPr="009F3577" w:rsidRDefault="00D92228" w:rsidP="00D92228">
      <w:pPr>
        <w:pStyle w:val="ListParagraph"/>
      </w:pPr>
      <w:r w:rsidRPr="009F3577">
        <w:t>Mobilizations for flexion or extension as indicated</w:t>
      </w:r>
    </w:p>
    <w:p w14:paraId="31AA0110" w14:textId="77777777" w:rsidR="00D92228" w:rsidRPr="009F3577" w:rsidRDefault="00D92228" w:rsidP="00D92228">
      <w:pPr>
        <w:pStyle w:val="ListParagraph"/>
      </w:pPr>
      <w:r w:rsidRPr="009F3577">
        <w:t>Modalities</w:t>
      </w:r>
    </w:p>
    <w:p w14:paraId="61F79EBF" w14:textId="77777777" w:rsidR="00D92228" w:rsidRPr="009F3577" w:rsidRDefault="00D92228" w:rsidP="00D92228">
      <w:pPr>
        <w:pStyle w:val="ListParagraph"/>
      </w:pPr>
      <w:r w:rsidRPr="009F3577">
        <w:t>Stationary bike gradually increasing resistance</w:t>
      </w:r>
    </w:p>
    <w:p w14:paraId="739200B7" w14:textId="77777777" w:rsidR="00D92228" w:rsidRPr="009F3577" w:rsidRDefault="00D92228" w:rsidP="00D92228">
      <w:pPr>
        <w:pStyle w:val="ListParagraph"/>
      </w:pPr>
      <w:r w:rsidRPr="009F3577">
        <w:t>Strengthening gradually increase resistance to quadriceps and hamstrings</w:t>
      </w:r>
    </w:p>
    <w:p w14:paraId="43326BEF" w14:textId="77777777" w:rsidR="00D92228" w:rsidRDefault="00D92228" w:rsidP="00D92228">
      <w:pPr>
        <w:pStyle w:val="ListParagraph"/>
      </w:pPr>
      <w:r w:rsidRPr="009F3577">
        <w:t>Can use whirlpool when incision is healed</w:t>
      </w:r>
    </w:p>
    <w:p w14:paraId="0063889E" w14:textId="77777777" w:rsidR="00D92228" w:rsidRDefault="00D92228" w:rsidP="00D92228">
      <w:pPr>
        <w:pStyle w:val="BodyText"/>
      </w:pPr>
    </w:p>
    <w:p w14:paraId="057CD23E" w14:textId="77777777" w:rsidR="00D92228" w:rsidRPr="00A04C25" w:rsidRDefault="00D92228" w:rsidP="00D92228">
      <w:pPr>
        <w:pStyle w:val="Heading10"/>
      </w:pPr>
      <w:bookmarkStart w:id="70" w:name="_Toc30409530"/>
      <w:r w:rsidRPr="003B3F83">
        <w:t>Goals of rehabilitation after surgery and follow up requirements</w:t>
      </w:r>
      <w:bookmarkEnd w:id="70"/>
    </w:p>
    <w:tbl>
      <w:tblPr>
        <w:tblStyle w:val="TableGrid"/>
        <w:tblW w:w="0" w:type="auto"/>
        <w:tblLook w:val="04A0" w:firstRow="1" w:lastRow="0" w:firstColumn="1" w:lastColumn="0" w:noHBand="0" w:noVBand="1"/>
      </w:tblPr>
      <w:tblGrid>
        <w:gridCol w:w="1809"/>
        <w:gridCol w:w="7767"/>
      </w:tblGrid>
      <w:tr w:rsidR="00D92228" w14:paraId="36643067" w14:textId="77777777" w:rsidTr="008E41FD">
        <w:tc>
          <w:tcPr>
            <w:tcW w:w="1809" w:type="dxa"/>
          </w:tcPr>
          <w:p w14:paraId="209A5AE3" w14:textId="77777777" w:rsidR="00D92228" w:rsidRPr="00D341FD" w:rsidRDefault="00D92228" w:rsidP="00D92228">
            <w:pPr>
              <w:pStyle w:val="TableH2"/>
            </w:pPr>
            <w:r w:rsidRPr="00D341FD">
              <w:t>Week 1</w:t>
            </w:r>
          </w:p>
        </w:tc>
        <w:tc>
          <w:tcPr>
            <w:tcW w:w="7767" w:type="dxa"/>
          </w:tcPr>
          <w:p w14:paraId="5C9D6774" w14:textId="77777777" w:rsidR="00D92228" w:rsidRDefault="00D92228" w:rsidP="00D92228">
            <w:pPr>
              <w:pStyle w:val="ListParagraph"/>
            </w:pPr>
            <w:r>
              <w:t>Goal is to decrease pain and swelling</w:t>
            </w:r>
          </w:p>
          <w:p w14:paraId="1D96AE83" w14:textId="77777777" w:rsidR="00D92228" w:rsidRPr="004942F8" w:rsidRDefault="00D92228" w:rsidP="00D92228">
            <w:pPr>
              <w:pStyle w:val="ListParagraph"/>
            </w:pPr>
            <w:r w:rsidRPr="004942F8">
              <w:t>Make your knee straighten fully just like your other knee</w:t>
            </w:r>
          </w:p>
          <w:p w14:paraId="38B19FD2" w14:textId="77777777" w:rsidR="00D92228" w:rsidRDefault="00D92228" w:rsidP="00D92228">
            <w:pPr>
              <w:pStyle w:val="ListParagraph"/>
            </w:pPr>
            <w:r>
              <w:t>Deep</w:t>
            </w:r>
            <w:r w:rsidRPr="00503462">
              <w:t xml:space="preserve"> breathing </w:t>
            </w:r>
            <w:r>
              <w:t xml:space="preserve">exercises are important </w:t>
            </w:r>
            <w:r w:rsidRPr="00503462">
              <w:t>an</w:t>
            </w:r>
            <w:r>
              <w:t xml:space="preserve">d staying hydrated </w:t>
            </w:r>
            <w:r w:rsidRPr="00503462">
              <w:t>is beneficial</w:t>
            </w:r>
          </w:p>
          <w:p w14:paraId="114D1907" w14:textId="77777777" w:rsidR="00D92228" w:rsidRPr="00503462" w:rsidRDefault="00D92228" w:rsidP="00D92228">
            <w:pPr>
              <w:pStyle w:val="ListParagraph"/>
            </w:pPr>
            <w:r w:rsidRPr="00503462">
              <w:t>Resume usual diet following surgery</w:t>
            </w:r>
            <w:r>
              <w:t>. I</w:t>
            </w:r>
            <w:r w:rsidRPr="00503462">
              <w:t>ncrease fiber to avoid constipation</w:t>
            </w:r>
          </w:p>
          <w:p w14:paraId="55C5DDEF" w14:textId="77777777" w:rsidR="00D92228" w:rsidRPr="00503462" w:rsidRDefault="00D92228" w:rsidP="00D92228">
            <w:pPr>
              <w:pStyle w:val="ListParagraph"/>
            </w:pPr>
            <w:r>
              <w:t>You are not permitted to put weight on your leg for 6 weeks</w:t>
            </w:r>
          </w:p>
          <w:p w14:paraId="22E0031A" w14:textId="77777777" w:rsidR="00D92228" w:rsidRDefault="00D92228" w:rsidP="00D92228">
            <w:pPr>
              <w:pStyle w:val="ListParagraph"/>
            </w:pPr>
            <w:r w:rsidRPr="00503462">
              <w:t xml:space="preserve">Use crutches </w:t>
            </w:r>
            <w:r>
              <w:t>to ambulate</w:t>
            </w:r>
            <w:r w:rsidRPr="00503462">
              <w:t xml:space="preserve"> </w:t>
            </w:r>
          </w:p>
          <w:p w14:paraId="06E3B7CB" w14:textId="77777777" w:rsidR="00D92228" w:rsidRPr="00503462" w:rsidRDefault="00D92228" w:rsidP="00D92228">
            <w:pPr>
              <w:pStyle w:val="ListParagraph"/>
            </w:pPr>
            <w:r>
              <w:t>Use Zimmer™ splint for walking, weight bearing, and sleeping</w:t>
            </w:r>
          </w:p>
          <w:p w14:paraId="690E94D3" w14:textId="77777777" w:rsidR="00D92228" w:rsidRPr="00503462" w:rsidRDefault="00D92228" w:rsidP="00D92228">
            <w:pPr>
              <w:pStyle w:val="ListParagraph"/>
            </w:pPr>
            <w:r w:rsidRPr="00503462">
              <w:t>Use ice or cooling de</w:t>
            </w:r>
            <w:r>
              <w:t>vice regularly</w:t>
            </w:r>
            <w:r w:rsidRPr="00503462">
              <w:t xml:space="preserve"> (on for 15 min</w:t>
            </w:r>
            <w:r>
              <w:t>utes</w:t>
            </w:r>
            <w:r w:rsidRPr="00503462">
              <w:t>, off for 15 min</w:t>
            </w:r>
            <w:r>
              <w:t>utes</w:t>
            </w:r>
            <w:r w:rsidRPr="00503462">
              <w:t xml:space="preserve">) </w:t>
            </w:r>
            <w:proofErr w:type="gramStart"/>
            <w:r w:rsidRPr="00503462">
              <w:t>during</w:t>
            </w:r>
            <w:proofErr w:type="gramEnd"/>
            <w:r w:rsidRPr="00503462">
              <w:t xml:space="preserve"> first week</w:t>
            </w:r>
          </w:p>
          <w:p w14:paraId="6F7057B0" w14:textId="77777777" w:rsidR="00D92228" w:rsidRPr="00503462" w:rsidRDefault="00D92228" w:rsidP="00D92228">
            <w:pPr>
              <w:pStyle w:val="ListParagraph"/>
            </w:pPr>
            <w:r w:rsidRPr="00503462">
              <w:t>Plan to take it easy around the house</w:t>
            </w:r>
          </w:p>
          <w:p w14:paraId="43E0F080" w14:textId="77777777" w:rsidR="00D92228" w:rsidRPr="00503462" w:rsidRDefault="00D92228" w:rsidP="00D92228">
            <w:pPr>
              <w:pStyle w:val="ListParagraph"/>
            </w:pPr>
            <w:r>
              <w:t>Start range of motion exercises to make sure your knee doesn’t get to stiff</w:t>
            </w:r>
          </w:p>
          <w:p w14:paraId="27773831" w14:textId="77777777" w:rsidR="00D92228" w:rsidRDefault="00D92228" w:rsidP="00D92228">
            <w:pPr>
              <w:pStyle w:val="ListParagraph"/>
            </w:pPr>
            <w:r w:rsidRPr="00503462">
              <w:t xml:space="preserve">Make appointment with </w:t>
            </w:r>
            <w:r>
              <w:t>s</w:t>
            </w:r>
            <w:r w:rsidRPr="00503462">
              <w:t xml:space="preserve">urgeon for </w:t>
            </w:r>
            <w:r>
              <w:t xml:space="preserve">1 </w:t>
            </w:r>
            <w:r w:rsidRPr="00503462">
              <w:t>week after surgery</w:t>
            </w:r>
          </w:p>
          <w:p w14:paraId="23B3738A" w14:textId="77777777" w:rsidR="00D92228" w:rsidRPr="0073197B" w:rsidRDefault="00D92228" w:rsidP="00D92228">
            <w:pPr>
              <w:pStyle w:val="ListParagraph"/>
            </w:pPr>
            <w:r>
              <w:t>Make an appointment with P</w:t>
            </w:r>
            <w:r w:rsidRPr="00503462">
              <w:t>hysio</w:t>
            </w:r>
            <w:r>
              <w:t>therapy</w:t>
            </w:r>
            <w:r w:rsidRPr="00503462">
              <w:t xml:space="preserve"> </w:t>
            </w:r>
            <w:r>
              <w:t>Department when your surgeon tells you to</w:t>
            </w:r>
          </w:p>
        </w:tc>
      </w:tr>
      <w:tr w:rsidR="00D92228" w14:paraId="73AF66B4" w14:textId="77777777" w:rsidTr="008E41FD">
        <w:tc>
          <w:tcPr>
            <w:tcW w:w="1809" w:type="dxa"/>
          </w:tcPr>
          <w:p w14:paraId="3CA1ACE5" w14:textId="77777777" w:rsidR="00D92228" w:rsidRPr="00D341FD" w:rsidRDefault="00D92228" w:rsidP="00D92228">
            <w:pPr>
              <w:pStyle w:val="TableH2"/>
            </w:pPr>
            <w:r w:rsidRPr="00D341FD">
              <w:t>Week 2</w:t>
            </w:r>
            <w:r>
              <w:t>-6</w:t>
            </w:r>
          </w:p>
          <w:p w14:paraId="21729FFD" w14:textId="77777777" w:rsidR="00D92228" w:rsidRPr="00D341FD" w:rsidRDefault="00D92228" w:rsidP="00D92228">
            <w:pPr>
              <w:pStyle w:val="TableH2"/>
            </w:pPr>
          </w:p>
        </w:tc>
        <w:tc>
          <w:tcPr>
            <w:tcW w:w="7767" w:type="dxa"/>
          </w:tcPr>
          <w:p w14:paraId="45707BBC" w14:textId="77777777" w:rsidR="00D92228" w:rsidRPr="00503462" w:rsidRDefault="00D92228" w:rsidP="00D92228">
            <w:pPr>
              <w:pStyle w:val="ListParagraph"/>
            </w:pPr>
            <w:r w:rsidRPr="00503462">
              <w:t xml:space="preserve">Skin incisions should be healed </w:t>
            </w:r>
          </w:p>
          <w:p w14:paraId="0747B870" w14:textId="77777777" w:rsidR="00D92228" w:rsidRPr="00091C5A" w:rsidRDefault="00D92228" w:rsidP="00D92228">
            <w:pPr>
              <w:pStyle w:val="ListParagraph"/>
            </w:pPr>
            <w:r>
              <w:t>You are permitted to take a bath if preferred</w:t>
            </w:r>
          </w:p>
          <w:p w14:paraId="657B4BB2" w14:textId="77777777" w:rsidR="00D92228" w:rsidRDefault="00D92228" w:rsidP="00D92228">
            <w:pPr>
              <w:pStyle w:val="ListParagraph"/>
            </w:pPr>
            <w:r w:rsidRPr="00503462">
              <w:t xml:space="preserve">You </w:t>
            </w:r>
            <w:r>
              <w:t>are not permitted to put weight on your leg for 6 weeks</w:t>
            </w:r>
          </w:p>
          <w:p w14:paraId="4613CF8B" w14:textId="77777777" w:rsidR="00D92228" w:rsidRDefault="00D92228" w:rsidP="00D92228">
            <w:pPr>
              <w:pStyle w:val="ListParagraph"/>
            </w:pPr>
            <w:r>
              <w:t>Continue to use crutches to ambulate</w:t>
            </w:r>
          </w:p>
          <w:p w14:paraId="010DE636" w14:textId="77777777" w:rsidR="00D92228" w:rsidRDefault="00D92228" w:rsidP="00D92228">
            <w:pPr>
              <w:pStyle w:val="ListParagraph"/>
            </w:pPr>
            <w:r>
              <w:t>Take off Zimmer™ splint while awake</w:t>
            </w:r>
          </w:p>
          <w:p w14:paraId="0D454983" w14:textId="77777777" w:rsidR="00D92228" w:rsidRPr="00503462" w:rsidRDefault="00D92228" w:rsidP="00D92228">
            <w:pPr>
              <w:pStyle w:val="ListParagraph"/>
            </w:pPr>
            <w:r>
              <w:t>Continue working with physiotherapy on range of motion</w:t>
            </w:r>
          </w:p>
          <w:p w14:paraId="3621DA4B" w14:textId="77777777" w:rsidR="00D92228" w:rsidRPr="00503462" w:rsidRDefault="00D92228" w:rsidP="00D92228">
            <w:pPr>
              <w:pStyle w:val="ListParagraph"/>
            </w:pPr>
            <w:r w:rsidRPr="00503462">
              <w:lastRenderedPageBreak/>
              <w:t xml:space="preserve">Return to work may occur between </w:t>
            </w:r>
            <w:r>
              <w:t>4-6</w:t>
            </w:r>
            <w:r w:rsidRPr="00503462">
              <w:t xml:space="preserve"> weeks following surgery and is based on</w:t>
            </w:r>
          </w:p>
          <w:p w14:paraId="4BC03AF6" w14:textId="77777777" w:rsidR="00D92228" w:rsidRPr="00503462" w:rsidRDefault="00D92228" w:rsidP="00D92228">
            <w:pPr>
              <w:pStyle w:val="SUBLIST"/>
            </w:pPr>
            <w:r>
              <w:t>t</w:t>
            </w:r>
            <w:r w:rsidRPr="00503462">
              <w:t>he general condition of the knee</w:t>
            </w:r>
          </w:p>
          <w:p w14:paraId="28A2CB15" w14:textId="77777777" w:rsidR="00D92228" w:rsidRPr="00503462" w:rsidRDefault="00D92228" w:rsidP="00D92228">
            <w:pPr>
              <w:pStyle w:val="SUBLIST"/>
            </w:pPr>
            <w:r>
              <w:t>t</w:t>
            </w:r>
            <w:r w:rsidRPr="00503462">
              <w:t>ime from surgery</w:t>
            </w:r>
          </w:p>
          <w:p w14:paraId="0855A4B2" w14:textId="77777777" w:rsidR="00D92228" w:rsidRPr="00503462" w:rsidRDefault="00D92228" w:rsidP="00D92228">
            <w:pPr>
              <w:pStyle w:val="SUBLIST"/>
            </w:pPr>
            <w:r>
              <w:t>p</w:t>
            </w:r>
            <w:r w:rsidRPr="00503462">
              <w:t xml:space="preserve">rogress of </w:t>
            </w:r>
            <w:r>
              <w:t>r</w:t>
            </w:r>
            <w:r w:rsidRPr="00503462">
              <w:t>ehab</w:t>
            </w:r>
          </w:p>
          <w:p w14:paraId="589BFFC1" w14:textId="77777777" w:rsidR="00D92228" w:rsidRPr="0073197B" w:rsidRDefault="00D92228" w:rsidP="00D92228">
            <w:pPr>
              <w:pStyle w:val="SUBLIST"/>
            </w:pPr>
            <w:r>
              <w:t>t</w:t>
            </w:r>
            <w:r w:rsidRPr="00503462">
              <w:t>ype of work demands</w:t>
            </w:r>
          </w:p>
        </w:tc>
      </w:tr>
      <w:tr w:rsidR="00D92228" w14:paraId="5DDAB7F1" w14:textId="77777777" w:rsidTr="008E41FD">
        <w:tc>
          <w:tcPr>
            <w:tcW w:w="1809" w:type="dxa"/>
          </w:tcPr>
          <w:p w14:paraId="2B03EE32" w14:textId="77777777" w:rsidR="00D92228" w:rsidRPr="00D341FD" w:rsidRDefault="00D92228" w:rsidP="00D92228">
            <w:pPr>
              <w:pStyle w:val="TableH2"/>
            </w:pPr>
            <w:r w:rsidRPr="00D341FD">
              <w:lastRenderedPageBreak/>
              <w:t xml:space="preserve">Week </w:t>
            </w:r>
            <w:r>
              <w:t>6-12</w:t>
            </w:r>
          </w:p>
          <w:p w14:paraId="50D5AFBB" w14:textId="77777777" w:rsidR="00D92228" w:rsidRPr="00D341FD" w:rsidRDefault="00D92228" w:rsidP="00D92228">
            <w:pPr>
              <w:pStyle w:val="TableH2"/>
            </w:pPr>
          </w:p>
        </w:tc>
        <w:tc>
          <w:tcPr>
            <w:tcW w:w="7767" w:type="dxa"/>
          </w:tcPr>
          <w:p w14:paraId="30C38249" w14:textId="77777777" w:rsidR="00D92228" w:rsidRPr="00132F71" w:rsidRDefault="00D92228" w:rsidP="00D92228">
            <w:pPr>
              <w:pStyle w:val="ListParagraph"/>
            </w:pPr>
            <w:r w:rsidRPr="00132F71">
              <w:t xml:space="preserve">Make an appointment with </w:t>
            </w:r>
            <w:r>
              <w:t>S</w:t>
            </w:r>
            <w:r w:rsidRPr="00132F71">
              <w:t>urgeon to check progress</w:t>
            </w:r>
          </w:p>
          <w:p w14:paraId="5769ECD4" w14:textId="77777777" w:rsidR="00D92228" w:rsidRDefault="00D92228" w:rsidP="00D92228">
            <w:pPr>
              <w:pStyle w:val="ListParagraph"/>
            </w:pPr>
            <w:r>
              <w:t>Progress to full weight bearing after 6 weeks at the discretion of your Surgeon</w:t>
            </w:r>
          </w:p>
          <w:p w14:paraId="15AF77B4" w14:textId="77777777" w:rsidR="00D92228" w:rsidRDefault="00D92228" w:rsidP="00D92228">
            <w:pPr>
              <w:pStyle w:val="ListParagraph"/>
            </w:pPr>
            <w:r>
              <w:t>Gradually stop using crutches</w:t>
            </w:r>
          </w:p>
          <w:p w14:paraId="07900372" w14:textId="77777777" w:rsidR="00D92228" w:rsidRDefault="00D92228" w:rsidP="00D92228">
            <w:pPr>
              <w:pStyle w:val="ListParagraph"/>
            </w:pPr>
            <w:r>
              <w:t>Stop using Zimmer™ splint for sleeping after 6 weeks</w:t>
            </w:r>
          </w:p>
          <w:p w14:paraId="3AE0D1BB" w14:textId="77777777" w:rsidR="00D92228" w:rsidRPr="00091C5A" w:rsidRDefault="00D92228" w:rsidP="00D92228">
            <w:pPr>
              <w:pStyle w:val="ListParagraph"/>
            </w:pPr>
            <w:r>
              <w:t>Continue working with physiotherapy on range of motion and start strengthening</w:t>
            </w:r>
          </w:p>
        </w:tc>
      </w:tr>
      <w:tr w:rsidR="00D92228" w14:paraId="02A85B02" w14:textId="77777777" w:rsidTr="008E41FD">
        <w:tc>
          <w:tcPr>
            <w:tcW w:w="1809" w:type="dxa"/>
          </w:tcPr>
          <w:p w14:paraId="2ACF7D8E" w14:textId="77777777" w:rsidR="00D92228" w:rsidRPr="00132F71" w:rsidRDefault="00D92228" w:rsidP="00D92228">
            <w:pPr>
              <w:pStyle w:val="TableH2"/>
            </w:pPr>
            <w:r w:rsidRPr="00D341FD">
              <w:t xml:space="preserve">Month </w:t>
            </w:r>
            <w:r>
              <w:t>3</w:t>
            </w:r>
          </w:p>
          <w:p w14:paraId="751084BA" w14:textId="77777777" w:rsidR="00D92228" w:rsidRPr="00D341FD" w:rsidRDefault="00D92228" w:rsidP="00D92228">
            <w:pPr>
              <w:pStyle w:val="TableH2"/>
            </w:pPr>
          </w:p>
        </w:tc>
        <w:tc>
          <w:tcPr>
            <w:tcW w:w="7767" w:type="dxa"/>
          </w:tcPr>
          <w:p w14:paraId="15C0D31A" w14:textId="77777777" w:rsidR="00D92228" w:rsidRPr="00132F71" w:rsidRDefault="00D92228" w:rsidP="00D92228">
            <w:pPr>
              <w:pStyle w:val="ListParagraph"/>
            </w:pPr>
            <w:r>
              <w:t>Make an appointment with s</w:t>
            </w:r>
            <w:r w:rsidRPr="00132F71">
              <w:t>urgeon to check progress</w:t>
            </w:r>
          </w:p>
          <w:p w14:paraId="216F45EB" w14:textId="77777777" w:rsidR="00D92228" w:rsidRPr="00252285" w:rsidRDefault="00D92228" w:rsidP="00D92228">
            <w:pPr>
              <w:pStyle w:val="ListParagraph"/>
            </w:pPr>
            <w:r w:rsidRPr="00965F4E">
              <w:t>Requirements for return to sports</w:t>
            </w:r>
            <w:r w:rsidRPr="00252285">
              <w:t>:</w:t>
            </w:r>
          </w:p>
          <w:p w14:paraId="44DA080F" w14:textId="77777777" w:rsidR="00D92228" w:rsidRPr="00252285" w:rsidRDefault="00D92228" w:rsidP="00D92228">
            <w:pPr>
              <w:pStyle w:val="SUBLIST"/>
            </w:pPr>
            <w:r>
              <w:t>X-ray showing healed osteotomy</w:t>
            </w:r>
          </w:p>
          <w:p w14:paraId="7B74106C" w14:textId="77777777" w:rsidR="00D92228" w:rsidRPr="00D341FD" w:rsidRDefault="00D92228" w:rsidP="00D92228">
            <w:pPr>
              <w:pStyle w:val="SUBLIST"/>
            </w:pPr>
            <w:r w:rsidRPr="00D341FD">
              <w:t>No swelling</w:t>
            </w:r>
          </w:p>
          <w:p w14:paraId="2EA6EB6F" w14:textId="77777777" w:rsidR="00D92228" w:rsidRPr="00D341FD" w:rsidRDefault="00D92228" w:rsidP="00D92228">
            <w:pPr>
              <w:pStyle w:val="SUBLIST"/>
            </w:pPr>
            <w:r w:rsidRPr="00D341FD">
              <w:t>Full range of motion</w:t>
            </w:r>
          </w:p>
          <w:p w14:paraId="54A2BFE3" w14:textId="77777777" w:rsidR="00D92228" w:rsidRPr="0073197B" w:rsidRDefault="00D92228" w:rsidP="00D92228">
            <w:pPr>
              <w:pStyle w:val="SUBLIST"/>
            </w:pPr>
            <w:r w:rsidRPr="00D341FD">
              <w:t xml:space="preserve">Strength 85% of </w:t>
            </w:r>
            <w:r>
              <w:t>uninjured</w:t>
            </w:r>
            <w:r w:rsidRPr="00D341FD">
              <w:t xml:space="preserve"> side</w:t>
            </w:r>
          </w:p>
        </w:tc>
      </w:tr>
    </w:tbl>
    <w:p w14:paraId="0FB812A7" w14:textId="77777777" w:rsidR="00D92228" w:rsidRDefault="00D92228" w:rsidP="00D92228">
      <w:pPr>
        <w:pStyle w:val="BodyText"/>
      </w:pPr>
    </w:p>
    <w:p w14:paraId="23B0499E" w14:textId="77777777" w:rsidR="00D92228" w:rsidRPr="00D92228" w:rsidRDefault="00D92228" w:rsidP="00D92228">
      <w:pPr>
        <w:pStyle w:val="BodyText"/>
        <w:rPr>
          <w:rStyle w:val="Strong"/>
        </w:rPr>
      </w:pPr>
      <w:r w:rsidRPr="00D92228">
        <w:rPr>
          <w:rStyle w:val="Strong"/>
        </w:rPr>
        <w:t>Crutches</w:t>
      </w:r>
    </w:p>
    <w:p w14:paraId="3D04FEAD" w14:textId="77777777" w:rsidR="00D92228" w:rsidRDefault="00D92228" w:rsidP="00D92228">
      <w:pPr>
        <w:pStyle w:val="BodyText"/>
      </w:pPr>
      <w:r w:rsidRPr="00132F71">
        <w:t>Used after surgery to assist with walking</w:t>
      </w:r>
      <w:r>
        <w:t>.</w:t>
      </w:r>
      <w:r w:rsidRPr="00132F71">
        <w:t xml:space="preserve"> </w:t>
      </w:r>
      <w:r>
        <w:t>You will be allowed to put weight on your leg after 6 week and will need crutches to help you walk during this time.</w:t>
      </w:r>
    </w:p>
    <w:p w14:paraId="03AB093E" w14:textId="77777777" w:rsidR="00D92228" w:rsidRDefault="00D92228" w:rsidP="00D92228">
      <w:pPr>
        <w:pStyle w:val="BodyText"/>
        <w:rPr>
          <w:b/>
        </w:rPr>
      </w:pPr>
    </w:p>
    <w:p w14:paraId="538E538F" w14:textId="77777777" w:rsidR="00D92228" w:rsidRPr="00D92228" w:rsidRDefault="00D92228" w:rsidP="00D92228">
      <w:pPr>
        <w:pStyle w:val="BodyText"/>
        <w:rPr>
          <w:rStyle w:val="Strong"/>
        </w:rPr>
      </w:pPr>
      <w:r w:rsidRPr="00D92228">
        <w:rPr>
          <w:rStyle w:val="Strong"/>
        </w:rPr>
        <w:t>Zimmer™ splint</w:t>
      </w:r>
    </w:p>
    <w:p w14:paraId="16286C18" w14:textId="77777777" w:rsidR="00D92228" w:rsidRDefault="00D92228" w:rsidP="00D92228">
      <w:pPr>
        <w:pStyle w:val="BodyText"/>
      </w:pPr>
      <w:r w:rsidRPr="00132F71">
        <w:t xml:space="preserve">Used after surgery to protect your knee. The splint </w:t>
      </w:r>
      <w:proofErr w:type="gramStart"/>
      <w:r w:rsidRPr="00132F71">
        <w:t xml:space="preserve">is worn </w:t>
      </w:r>
      <w:r>
        <w:t>at all times</w:t>
      </w:r>
      <w:proofErr w:type="gramEnd"/>
      <w:r>
        <w:t>, including during sleep.  The splint may be taken off while showering.  After 1 week the splint is taken off for daily activities and work only for sleeping.  After 6 weeks the splint can be discarded</w:t>
      </w:r>
      <w:r w:rsidRPr="00132F71">
        <w:t>.</w:t>
      </w:r>
      <w:r>
        <w:t xml:space="preserve"> </w:t>
      </w:r>
      <w:r w:rsidRPr="00132F71">
        <w:t xml:space="preserve">It can be purchased at </w:t>
      </w:r>
      <w:proofErr w:type="spellStart"/>
      <w:r w:rsidRPr="00132F71">
        <w:t>Kinemedics</w:t>
      </w:r>
      <w:proofErr w:type="spellEnd"/>
      <w:r w:rsidRPr="00132F71">
        <w:t xml:space="preserve"> or at Queensway Carleton Hospital.</w:t>
      </w:r>
    </w:p>
    <w:p w14:paraId="27C791B6" w14:textId="77777777" w:rsidR="00D92228" w:rsidRPr="00132F71" w:rsidRDefault="00D92228" w:rsidP="00D92228">
      <w:pPr>
        <w:pStyle w:val="BodyText"/>
      </w:pPr>
    </w:p>
    <w:p w14:paraId="2E2DC76A" w14:textId="77777777" w:rsidR="00D92228" w:rsidRPr="00D92228" w:rsidRDefault="00D92228" w:rsidP="00D92228">
      <w:pPr>
        <w:pStyle w:val="BodyText"/>
        <w:rPr>
          <w:rStyle w:val="Strong"/>
        </w:rPr>
      </w:pPr>
      <w:r w:rsidRPr="00D92228">
        <w:rPr>
          <w:rStyle w:val="Strong"/>
        </w:rPr>
        <w:t>Cryo-cuff™/Game Ready Machine/ Ice Man - other commercially available cooling systems</w:t>
      </w:r>
    </w:p>
    <w:p w14:paraId="2D47EE3F" w14:textId="77777777" w:rsidR="00D92228" w:rsidRPr="00CD32EA" w:rsidRDefault="00D92228" w:rsidP="00D92228">
      <w:pPr>
        <w:pStyle w:val="BodyText"/>
      </w:pPr>
      <w:r w:rsidRPr="00CD32EA">
        <w:lastRenderedPageBreak/>
        <w:t>This is used to minimize pain and swelling. The device is generally used intermittently up to 3 months following surgery to assist control of swelling/aching associated with rehabilitation exercises. Do not put ice directly to the skin. Do not apply the device so tight as to cause leg swelling.  See below for locations for renting/purchasing.</w:t>
      </w:r>
    </w:p>
    <w:p w14:paraId="3B8BBE54" w14:textId="77777777" w:rsidR="00D92228" w:rsidRPr="00CD32EA" w:rsidRDefault="00D92228" w:rsidP="00D92228">
      <w:pPr>
        <w:pStyle w:val="BodyText"/>
      </w:pPr>
      <w:r w:rsidRPr="00CD32EA">
        <w:t>Call your Surgeon immediately or go to the nearest Emergency Department if you have any of the following:</w:t>
      </w:r>
    </w:p>
    <w:p w14:paraId="7B117561" w14:textId="77777777" w:rsidR="00D92228" w:rsidRPr="00CD32EA" w:rsidRDefault="00D92228" w:rsidP="00D92228">
      <w:pPr>
        <w:pStyle w:val="ListParagraph"/>
      </w:pPr>
      <w:r w:rsidRPr="00CD32EA">
        <w:t>Excessive drainage through your bandage</w:t>
      </w:r>
    </w:p>
    <w:p w14:paraId="67D0F469" w14:textId="77777777" w:rsidR="00D92228" w:rsidRPr="00CD32EA" w:rsidRDefault="00D92228" w:rsidP="00D92228">
      <w:pPr>
        <w:pStyle w:val="ListParagraph"/>
      </w:pPr>
      <w:r w:rsidRPr="00CD32EA">
        <w:t xml:space="preserve">Severe pain not relieved with your pain medication </w:t>
      </w:r>
    </w:p>
    <w:p w14:paraId="563D48D1" w14:textId="77777777" w:rsidR="00D92228" w:rsidRPr="00CD32EA" w:rsidRDefault="00D92228" w:rsidP="00D92228">
      <w:pPr>
        <w:pStyle w:val="ListParagraph"/>
      </w:pPr>
      <w:r w:rsidRPr="00CD32EA">
        <w:t xml:space="preserve">Signs and symptoms of infection </w:t>
      </w:r>
    </w:p>
    <w:p w14:paraId="081F709E" w14:textId="77777777" w:rsidR="00D92228" w:rsidRPr="00CD32EA" w:rsidRDefault="00D92228" w:rsidP="00D92228">
      <w:pPr>
        <w:pStyle w:val="SUBLIST"/>
      </w:pPr>
      <w:r w:rsidRPr="00CD32EA">
        <w:t>the incision is red</w:t>
      </w:r>
    </w:p>
    <w:p w14:paraId="39300616" w14:textId="77777777" w:rsidR="00D92228" w:rsidRPr="00CD32EA" w:rsidRDefault="00D92228" w:rsidP="00D92228">
      <w:pPr>
        <w:pStyle w:val="SUBLIST"/>
      </w:pPr>
      <w:r w:rsidRPr="00CD32EA">
        <w:t>the knee is hot and swollen</w:t>
      </w:r>
    </w:p>
    <w:p w14:paraId="026645AD" w14:textId="77777777" w:rsidR="00D92228" w:rsidRPr="00CD32EA" w:rsidRDefault="00D92228" w:rsidP="00D92228">
      <w:pPr>
        <w:pStyle w:val="SUBLIST"/>
      </w:pPr>
      <w:r w:rsidRPr="00CD32EA">
        <w:t>yellow/green or foul-smelling discharge from the incision</w:t>
      </w:r>
    </w:p>
    <w:p w14:paraId="288B9C7F" w14:textId="77777777" w:rsidR="00D92228" w:rsidRPr="00CD32EA" w:rsidRDefault="00D92228" w:rsidP="00D92228">
      <w:pPr>
        <w:pStyle w:val="ListParagraph"/>
      </w:pPr>
      <w:r w:rsidRPr="00CD32EA">
        <w:t>Fever greater than 38</w:t>
      </w:r>
      <w:r w:rsidRPr="00285EAE">
        <w:rPr>
          <w:szCs w:val="28"/>
          <w:vertAlign w:val="superscript"/>
        </w:rPr>
        <w:t>o</w:t>
      </w:r>
      <w:r w:rsidRPr="00CD32EA">
        <w:t>C or 100.4</w:t>
      </w:r>
      <w:r w:rsidRPr="00285EAE">
        <w:rPr>
          <w:szCs w:val="28"/>
          <w:vertAlign w:val="superscript"/>
        </w:rPr>
        <w:t>o</w:t>
      </w:r>
      <w:r w:rsidRPr="00CD32EA">
        <w:t>F lasting more than 24 hours</w:t>
      </w:r>
    </w:p>
    <w:p w14:paraId="0EFF72C8" w14:textId="77777777" w:rsidR="00D92228" w:rsidRDefault="00D92228" w:rsidP="00D92228">
      <w:pPr>
        <w:pStyle w:val="Heading4"/>
        <w:rPr>
          <w:rFonts w:ascii="Arial" w:hAnsi="Arial" w:cs="Arial"/>
          <w:i w:val="0"/>
          <w:color w:val="auto"/>
        </w:rPr>
      </w:pPr>
    </w:p>
    <w:p w14:paraId="78E32770" w14:textId="77777777" w:rsidR="00D92228" w:rsidRPr="00D92228" w:rsidRDefault="00D92228" w:rsidP="00D92228">
      <w:pPr>
        <w:pStyle w:val="BodyText"/>
        <w:rPr>
          <w:rStyle w:val="Strong"/>
        </w:rPr>
      </w:pPr>
      <w:r w:rsidRPr="00D92228">
        <w:rPr>
          <w:rStyle w:val="Strong"/>
        </w:rPr>
        <w:t xml:space="preserve">Locations for renting/purchasing equipment: </w:t>
      </w:r>
    </w:p>
    <w:p w14:paraId="3D6CEA26" w14:textId="77777777" w:rsidR="00D92228" w:rsidRPr="001219A3" w:rsidRDefault="00D92228" w:rsidP="00D92228">
      <w:pPr>
        <w:pStyle w:val="ListParagraph"/>
      </w:pPr>
      <w:proofErr w:type="spellStart"/>
      <w:r w:rsidRPr="001219A3">
        <w:t>Kinemedics</w:t>
      </w:r>
      <w:proofErr w:type="spellEnd"/>
      <w:r w:rsidRPr="001219A3">
        <w:t>:</w:t>
      </w:r>
      <w:r>
        <w:t xml:space="preserve"> </w:t>
      </w:r>
      <w:hyperlink r:id="rId33" w:history="1">
        <w:r w:rsidRPr="00C07DA8">
          <w:rPr>
            <w:rStyle w:val="Hyperlink"/>
            <w:rFonts w:ascii="Arial" w:hAnsi="Arial"/>
            <w:sz w:val="28"/>
            <w:szCs w:val="22"/>
          </w:rPr>
          <w:t>www.kinemedics.com</w:t>
        </w:r>
      </w:hyperlink>
      <w:r w:rsidRPr="001219A3">
        <w:tab/>
      </w:r>
      <w:r w:rsidRPr="001219A3">
        <w:tab/>
        <w:t xml:space="preserve">613-745-9797   </w:t>
      </w:r>
      <w:r w:rsidRPr="001219A3">
        <w:tab/>
        <w:t xml:space="preserve"> </w:t>
      </w:r>
    </w:p>
    <w:p w14:paraId="165F9464" w14:textId="77777777" w:rsidR="00D92228" w:rsidRPr="001219A3" w:rsidRDefault="00D92228" w:rsidP="00D92228">
      <w:pPr>
        <w:pStyle w:val="ListParagraph"/>
      </w:pPr>
      <w:proofErr w:type="spellStart"/>
      <w:r w:rsidRPr="001219A3">
        <w:t>Wellwise</w:t>
      </w:r>
      <w:proofErr w:type="spellEnd"/>
      <w:r>
        <w:t xml:space="preserve"> </w:t>
      </w:r>
      <w:r w:rsidRPr="001219A3">
        <w:t>by Shoppers Home Health</w:t>
      </w:r>
      <w:r w:rsidRPr="001219A3">
        <w:tab/>
        <w:t>613-831-6505</w:t>
      </w:r>
    </w:p>
    <w:p w14:paraId="6BCC78F9" w14:textId="77777777" w:rsidR="00D92228" w:rsidRPr="001219A3" w:rsidRDefault="00D92228" w:rsidP="00D92228">
      <w:pPr>
        <w:pStyle w:val="BodyText"/>
      </w:pPr>
      <w:r w:rsidRPr="001219A3">
        <w:t>Please note: This location is a suggestion only. You may go to any location you choose.   We suggest calling ahead to book an appointment and/or make sure they have stock available.</w:t>
      </w:r>
    </w:p>
    <w:p w14:paraId="1E49CE96" w14:textId="77777777" w:rsidR="00947C47" w:rsidRPr="00D92228" w:rsidRDefault="00947C47">
      <w:pPr>
        <w:rPr>
          <w:rFonts w:eastAsia="Times New Roman"/>
          <w:b/>
          <w:sz w:val="32"/>
          <w:szCs w:val="32"/>
        </w:rPr>
      </w:pPr>
    </w:p>
    <w:sectPr w:rsidR="00947C47" w:rsidRPr="00D92228" w:rsidSect="00DC4DA8">
      <w:footerReference w:type="default" r:id="rId34"/>
      <w:headerReference w:type="first" r:id="rId35"/>
      <w:footerReference w:type="first" r:id="rId36"/>
      <w:pgSz w:w="12240" w:h="15840"/>
      <w:pgMar w:top="882" w:right="990" w:bottom="720" w:left="1080" w:header="36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BFA956" w14:textId="77777777" w:rsidR="00D92228" w:rsidRDefault="00D92228" w:rsidP="00E413BD">
      <w:r>
        <w:separator/>
      </w:r>
    </w:p>
  </w:endnote>
  <w:endnote w:type="continuationSeparator" w:id="0">
    <w:p w14:paraId="77B5716D" w14:textId="77777777" w:rsidR="00D92228" w:rsidRDefault="00D92228" w:rsidP="00E41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old">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0410808"/>
      <w:docPartObj>
        <w:docPartGallery w:val="Page Numbers (Bottom of Page)"/>
        <w:docPartUnique/>
      </w:docPartObj>
    </w:sdtPr>
    <w:sdtEndPr/>
    <w:sdtContent>
      <w:p w14:paraId="10E0FDD0" w14:textId="77777777" w:rsidR="00D92228" w:rsidRDefault="00D92228" w:rsidP="001F262F">
        <w:pPr>
          <w:pStyle w:val="Footer"/>
          <w:jc w:val="center"/>
        </w:pPr>
        <w:r w:rsidRPr="001F262F">
          <w:rPr>
            <w:b/>
            <w:sz w:val="32"/>
            <w:szCs w:val="32"/>
          </w:rPr>
          <w:fldChar w:fldCharType="begin"/>
        </w:r>
        <w:r w:rsidRPr="001F262F">
          <w:rPr>
            <w:b/>
            <w:sz w:val="32"/>
            <w:szCs w:val="32"/>
          </w:rPr>
          <w:instrText xml:space="preserve"> PAGE   \* MERGEFORMAT </w:instrText>
        </w:r>
        <w:r w:rsidRPr="001F262F">
          <w:rPr>
            <w:b/>
            <w:sz w:val="32"/>
            <w:szCs w:val="32"/>
          </w:rPr>
          <w:fldChar w:fldCharType="separate"/>
        </w:r>
        <w:r>
          <w:rPr>
            <w:b/>
            <w:noProof/>
            <w:sz w:val="32"/>
            <w:szCs w:val="32"/>
          </w:rPr>
          <w:t>41</w:t>
        </w:r>
        <w:r w:rsidRPr="001F262F">
          <w:rPr>
            <w:b/>
            <w:sz w:val="32"/>
            <w:szCs w:val="32"/>
          </w:rPr>
          <w:fldChar w:fldCharType="end"/>
        </w:r>
      </w:p>
    </w:sdtContent>
  </w:sdt>
  <w:p w14:paraId="2275BD7A" w14:textId="77777777" w:rsidR="00D92228" w:rsidRDefault="00D92228" w:rsidP="00DC4DA8">
    <w:pPr>
      <w:pStyle w:val="Footer"/>
      <w:tabs>
        <w:tab w:val="clear" w:pos="4320"/>
        <w:tab w:val="clear" w:pos="8640"/>
        <w:tab w:val="left" w:pos="17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205D5" w14:textId="77777777" w:rsidR="00D92228" w:rsidRDefault="00D92228" w:rsidP="00BC7616">
    <w:pPr>
      <w:pStyle w:val="FormNumber"/>
      <w:tabs>
        <w:tab w:val="left" w:pos="9990"/>
        <w:tab w:val="left" w:pos="10170"/>
      </w:tabs>
      <w:ind w:left="-360" w:right="720"/>
    </w:pPr>
    <w:r>
      <w:rPr>
        <w:noProof/>
        <w:lang w:val="en-CA" w:eastAsia="en-CA"/>
      </w:rPr>
      <w:drawing>
        <wp:inline distT="0" distB="0" distL="0" distR="0" wp14:anchorId="271CA671" wp14:editId="112A13F9">
          <wp:extent cx="7132320" cy="424160"/>
          <wp:effectExtent l="19050" t="0" r="0" b="0"/>
          <wp:docPr id="8"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132320" cy="424160"/>
                  </a:xfrm>
                  <a:prstGeom prst="rect">
                    <a:avLst/>
                  </a:prstGeom>
                </pic:spPr>
              </pic:pic>
            </a:graphicData>
          </a:graphic>
        </wp:inline>
      </w:drawing>
    </w:r>
  </w:p>
  <w:p w14:paraId="63C6A474" w14:textId="77777777" w:rsidR="00D92228" w:rsidRDefault="00D922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342ECA" w14:textId="77777777" w:rsidR="00D92228" w:rsidRDefault="00D92228" w:rsidP="00E413BD">
      <w:r>
        <w:separator/>
      </w:r>
    </w:p>
  </w:footnote>
  <w:footnote w:type="continuationSeparator" w:id="0">
    <w:p w14:paraId="463C54E6" w14:textId="77777777" w:rsidR="00D92228" w:rsidRDefault="00D92228" w:rsidP="00E41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BAC25" w14:textId="77777777" w:rsidR="00D92228" w:rsidRDefault="00D92228" w:rsidP="00E413BD">
    <w:pPr>
      <w:pStyle w:val="Header"/>
    </w:pPr>
    <w:r>
      <w:rPr>
        <w:noProof/>
        <w:lang w:val="en-CA" w:eastAsia="en-CA"/>
      </w:rPr>
      <w:drawing>
        <wp:inline distT="0" distB="0" distL="0" distR="0" wp14:anchorId="3F7BDB1C" wp14:editId="0D91A2BB">
          <wp:extent cx="2393950" cy="773942"/>
          <wp:effectExtent l="19050" t="0" r="6350" b="0"/>
          <wp:docPr id="3"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07E187A"/>
    <w:lvl w:ilvl="0">
      <w:start w:val="1"/>
      <w:numFmt w:val="decimal"/>
      <w:pStyle w:val="ListNumber"/>
      <w:lvlText w:val="%1."/>
      <w:lvlJc w:val="left"/>
      <w:pPr>
        <w:tabs>
          <w:tab w:val="num" w:pos="360"/>
        </w:tabs>
        <w:ind w:left="360" w:hanging="360"/>
      </w:pPr>
    </w:lvl>
  </w:abstractNum>
  <w:abstractNum w:abstractNumId="1" w15:restartNumberingAfterBreak="0">
    <w:nsid w:val="1E2B056A"/>
    <w:multiLevelType w:val="hybridMultilevel"/>
    <w:tmpl w:val="B79C8058"/>
    <w:lvl w:ilvl="0" w:tplc="6F28E6B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001309"/>
    <w:multiLevelType w:val="hybridMultilevel"/>
    <w:tmpl w:val="F5A0C254"/>
    <w:lvl w:ilvl="0" w:tplc="45FADF78">
      <w:start w:val="1"/>
      <w:numFmt w:val="bullet"/>
      <w:pStyle w:val="SUB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6D7A1F28"/>
    <w:multiLevelType w:val="hybridMultilevel"/>
    <w:tmpl w:val="D414BC4A"/>
    <w:lvl w:ilvl="0" w:tplc="02B06504">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228"/>
    <w:rsid w:val="000029E7"/>
    <w:rsid w:val="00004075"/>
    <w:rsid w:val="00025347"/>
    <w:rsid w:val="0003308B"/>
    <w:rsid w:val="00034926"/>
    <w:rsid w:val="000366D8"/>
    <w:rsid w:val="00036DC0"/>
    <w:rsid w:val="00056502"/>
    <w:rsid w:val="0005699F"/>
    <w:rsid w:val="0006020E"/>
    <w:rsid w:val="00064462"/>
    <w:rsid w:val="00066376"/>
    <w:rsid w:val="00084529"/>
    <w:rsid w:val="000D066E"/>
    <w:rsid w:val="000D668F"/>
    <w:rsid w:val="000E16E8"/>
    <w:rsid w:val="000E3BF3"/>
    <w:rsid w:val="000F2E6A"/>
    <w:rsid w:val="000F4051"/>
    <w:rsid w:val="000F6FCF"/>
    <w:rsid w:val="00124BCD"/>
    <w:rsid w:val="00135719"/>
    <w:rsid w:val="00147089"/>
    <w:rsid w:val="001525EE"/>
    <w:rsid w:val="001570BA"/>
    <w:rsid w:val="00160AE3"/>
    <w:rsid w:val="001704BF"/>
    <w:rsid w:val="00175A3F"/>
    <w:rsid w:val="00175AD0"/>
    <w:rsid w:val="00176805"/>
    <w:rsid w:val="001779C0"/>
    <w:rsid w:val="00182BFF"/>
    <w:rsid w:val="00195A1D"/>
    <w:rsid w:val="001A1CB7"/>
    <w:rsid w:val="001A2C1A"/>
    <w:rsid w:val="001A5867"/>
    <w:rsid w:val="001A619B"/>
    <w:rsid w:val="001A77CA"/>
    <w:rsid w:val="001A7C3F"/>
    <w:rsid w:val="001C5112"/>
    <w:rsid w:val="001C663D"/>
    <w:rsid w:val="001C675D"/>
    <w:rsid w:val="001D0051"/>
    <w:rsid w:val="001D00D9"/>
    <w:rsid w:val="001D08F9"/>
    <w:rsid w:val="001D4545"/>
    <w:rsid w:val="001E6177"/>
    <w:rsid w:val="001F1A68"/>
    <w:rsid w:val="001F1DF8"/>
    <w:rsid w:val="001F262F"/>
    <w:rsid w:val="001F6CE6"/>
    <w:rsid w:val="00204DAD"/>
    <w:rsid w:val="00210205"/>
    <w:rsid w:val="00210487"/>
    <w:rsid w:val="00236B2A"/>
    <w:rsid w:val="00252134"/>
    <w:rsid w:val="002578D9"/>
    <w:rsid w:val="002633AC"/>
    <w:rsid w:val="00263D4E"/>
    <w:rsid w:val="002726E2"/>
    <w:rsid w:val="00276623"/>
    <w:rsid w:val="00287C46"/>
    <w:rsid w:val="00297531"/>
    <w:rsid w:val="002A0201"/>
    <w:rsid w:val="002A4711"/>
    <w:rsid w:val="00313AB6"/>
    <w:rsid w:val="00313DBF"/>
    <w:rsid w:val="00321EA3"/>
    <w:rsid w:val="003332F4"/>
    <w:rsid w:val="003424B6"/>
    <w:rsid w:val="00343C14"/>
    <w:rsid w:val="00356DF9"/>
    <w:rsid w:val="003577E3"/>
    <w:rsid w:val="00365498"/>
    <w:rsid w:val="00374F73"/>
    <w:rsid w:val="003904CF"/>
    <w:rsid w:val="0039126D"/>
    <w:rsid w:val="003917E4"/>
    <w:rsid w:val="00392565"/>
    <w:rsid w:val="00392E41"/>
    <w:rsid w:val="003A1409"/>
    <w:rsid w:val="003D668B"/>
    <w:rsid w:val="003E1284"/>
    <w:rsid w:val="003E2C72"/>
    <w:rsid w:val="003F0881"/>
    <w:rsid w:val="003F488F"/>
    <w:rsid w:val="003F63EF"/>
    <w:rsid w:val="004038A4"/>
    <w:rsid w:val="00405B6D"/>
    <w:rsid w:val="00412581"/>
    <w:rsid w:val="00422C22"/>
    <w:rsid w:val="00425F9A"/>
    <w:rsid w:val="00426BA0"/>
    <w:rsid w:val="00443307"/>
    <w:rsid w:val="004500A2"/>
    <w:rsid w:val="00454FBC"/>
    <w:rsid w:val="004568C9"/>
    <w:rsid w:val="0046415B"/>
    <w:rsid w:val="004706E5"/>
    <w:rsid w:val="00474479"/>
    <w:rsid w:val="004809AB"/>
    <w:rsid w:val="0048158C"/>
    <w:rsid w:val="00483279"/>
    <w:rsid w:val="00493F95"/>
    <w:rsid w:val="004A2F1D"/>
    <w:rsid w:val="004A5045"/>
    <w:rsid w:val="004B503B"/>
    <w:rsid w:val="004C546C"/>
    <w:rsid w:val="004C5629"/>
    <w:rsid w:val="004D171A"/>
    <w:rsid w:val="004D2C76"/>
    <w:rsid w:val="004D5FF3"/>
    <w:rsid w:val="004F2271"/>
    <w:rsid w:val="005175B8"/>
    <w:rsid w:val="005227A8"/>
    <w:rsid w:val="00526F28"/>
    <w:rsid w:val="00534346"/>
    <w:rsid w:val="0055044F"/>
    <w:rsid w:val="00554C90"/>
    <w:rsid w:val="00563A10"/>
    <w:rsid w:val="00575D01"/>
    <w:rsid w:val="00581C71"/>
    <w:rsid w:val="005837A4"/>
    <w:rsid w:val="00584C26"/>
    <w:rsid w:val="00584DD4"/>
    <w:rsid w:val="00592426"/>
    <w:rsid w:val="005B1243"/>
    <w:rsid w:val="005B3156"/>
    <w:rsid w:val="005D25E2"/>
    <w:rsid w:val="005D549F"/>
    <w:rsid w:val="005D6909"/>
    <w:rsid w:val="005F316A"/>
    <w:rsid w:val="006111C6"/>
    <w:rsid w:val="00613933"/>
    <w:rsid w:val="00620BB0"/>
    <w:rsid w:val="006542A3"/>
    <w:rsid w:val="0065684E"/>
    <w:rsid w:val="00656F1F"/>
    <w:rsid w:val="006755F9"/>
    <w:rsid w:val="00681152"/>
    <w:rsid w:val="006C3037"/>
    <w:rsid w:val="006D4305"/>
    <w:rsid w:val="006D5C6F"/>
    <w:rsid w:val="00704725"/>
    <w:rsid w:val="00721CC4"/>
    <w:rsid w:val="00730D49"/>
    <w:rsid w:val="00734E63"/>
    <w:rsid w:val="007360E0"/>
    <w:rsid w:val="007376D6"/>
    <w:rsid w:val="00746FF5"/>
    <w:rsid w:val="00766764"/>
    <w:rsid w:val="0077108F"/>
    <w:rsid w:val="0077180E"/>
    <w:rsid w:val="00777AAE"/>
    <w:rsid w:val="00786116"/>
    <w:rsid w:val="00790FF9"/>
    <w:rsid w:val="00792CFB"/>
    <w:rsid w:val="007A4FAC"/>
    <w:rsid w:val="007A6CCD"/>
    <w:rsid w:val="007A7923"/>
    <w:rsid w:val="007B07C3"/>
    <w:rsid w:val="007C70F5"/>
    <w:rsid w:val="007E25E6"/>
    <w:rsid w:val="007E39A0"/>
    <w:rsid w:val="007F3F5E"/>
    <w:rsid w:val="008010CD"/>
    <w:rsid w:val="0081025B"/>
    <w:rsid w:val="00821288"/>
    <w:rsid w:val="0082669B"/>
    <w:rsid w:val="00827F94"/>
    <w:rsid w:val="00834DB2"/>
    <w:rsid w:val="00851D0C"/>
    <w:rsid w:val="00863A9B"/>
    <w:rsid w:val="00875D55"/>
    <w:rsid w:val="008765D1"/>
    <w:rsid w:val="00880E0F"/>
    <w:rsid w:val="0089094B"/>
    <w:rsid w:val="008A226D"/>
    <w:rsid w:val="008A2653"/>
    <w:rsid w:val="008B4530"/>
    <w:rsid w:val="008B6C1D"/>
    <w:rsid w:val="008E2449"/>
    <w:rsid w:val="008E41FD"/>
    <w:rsid w:val="008E7328"/>
    <w:rsid w:val="008F5ECC"/>
    <w:rsid w:val="008F6B26"/>
    <w:rsid w:val="008F7553"/>
    <w:rsid w:val="0090160A"/>
    <w:rsid w:val="009050F4"/>
    <w:rsid w:val="0091022C"/>
    <w:rsid w:val="0092752D"/>
    <w:rsid w:val="00931E89"/>
    <w:rsid w:val="00937BCA"/>
    <w:rsid w:val="00944C6B"/>
    <w:rsid w:val="00947C47"/>
    <w:rsid w:val="009637F6"/>
    <w:rsid w:val="00965A3C"/>
    <w:rsid w:val="00966E1B"/>
    <w:rsid w:val="00975726"/>
    <w:rsid w:val="009766FB"/>
    <w:rsid w:val="00996948"/>
    <w:rsid w:val="00997C5E"/>
    <w:rsid w:val="009B2EB2"/>
    <w:rsid w:val="009B7848"/>
    <w:rsid w:val="009D7FAA"/>
    <w:rsid w:val="009E635C"/>
    <w:rsid w:val="009E70E6"/>
    <w:rsid w:val="009F32F3"/>
    <w:rsid w:val="009F7F45"/>
    <w:rsid w:val="00A00670"/>
    <w:rsid w:val="00A11B01"/>
    <w:rsid w:val="00A17844"/>
    <w:rsid w:val="00A32A73"/>
    <w:rsid w:val="00A4315C"/>
    <w:rsid w:val="00A616A2"/>
    <w:rsid w:val="00A63845"/>
    <w:rsid w:val="00A74215"/>
    <w:rsid w:val="00A838B4"/>
    <w:rsid w:val="00A84EED"/>
    <w:rsid w:val="00A86610"/>
    <w:rsid w:val="00A86B79"/>
    <w:rsid w:val="00A92B17"/>
    <w:rsid w:val="00A9559A"/>
    <w:rsid w:val="00A95B8F"/>
    <w:rsid w:val="00A96291"/>
    <w:rsid w:val="00AA4575"/>
    <w:rsid w:val="00AC3D36"/>
    <w:rsid w:val="00AD193C"/>
    <w:rsid w:val="00AE2C36"/>
    <w:rsid w:val="00AE3359"/>
    <w:rsid w:val="00AF2A48"/>
    <w:rsid w:val="00AF7A2C"/>
    <w:rsid w:val="00B048D8"/>
    <w:rsid w:val="00B05DC1"/>
    <w:rsid w:val="00B07169"/>
    <w:rsid w:val="00B11008"/>
    <w:rsid w:val="00B20041"/>
    <w:rsid w:val="00B26CD6"/>
    <w:rsid w:val="00B36193"/>
    <w:rsid w:val="00B37A20"/>
    <w:rsid w:val="00B426F8"/>
    <w:rsid w:val="00B4316F"/>
    <w:rsid w:val="00B43B9F"/>
    <w:rsid w:val="00B57043"/>
    <w:rsid w:val="00B6261E"/>
    <w:rsid w:val="00B9736E"/>
    <w:rsid w:val="00BA6393"/>
    <w:rsid w:val="00BB1117"/>
    <w:rsid w:val="00BB1121"/>
    <w:rsid w:val="00BB16E8"/>
    <w:rsid w:val="00BC7616"/>
    <w:rsid w:val="00BD38D6"/>
    <w:rsid w:val="00BE2545"/>
    <w:rsid w:val="00BF038A"/>
    <w:rsid w:val="00C162F6"/>
    <w:rsid w:val="00C34B70"/>
    <w:rsid w:val="00C65E57"/>
    <w:rsid w:val="00C73220"/>
    <w:rsid w:val="00C743C7"/>
    <w:rsid w:val="00C75332"/>
    <w:rsid w:val="00C7722A"/>
    <w:rsid w:val="00C772A3"/>
    <w:rsid w:val="00CA2134"/>
    <w:rsid w:val="00CA4D46"/>
    <w:rsid w:val="00CA6385"/>
    <w:rsid w:val="00CA6FAE"/>
    <w:rsid w:val="00CA77E1"/>
    <w:rsid w:val="00CD0678"/>
    <w:rsid w:val="00CF4E70"/>
    <w:rsid w:val="00D11039"/>
    <w:rsid w:val="00D12248"/>
    <w:rsid w:val="00D1294F"/>
    <w:rsid w:val="00D16A0E"/>
    <w:rsid w:val="00D175DA"/>
    <w:rsid w:val="00D27216"/>
    <w:rsid w:val="00D42175"/>
    <w:rsid w:val="00D42D99"/>
    <w:rsid w:val="00D47402"/>
    <w:rsid w:val="00D51AD1"/>
    <w:rsid w:val="00D54C15"/>
    <w:rsid w:val="00D61C31"/>
    <w:rsid w:val="00D92228"/>
    <w:rsid w:val="00D966EE"/>
    <w:rsid w:val="00DB01F3"/>
    <w:rsid w:val="00DB4BB4"/>
    <w:rsid w:val="00DC07EB"/>
    <w:rsid w:val="00DC4D99"/>
    <w:rsid w:val="00DC4DA8"/>
    <w:rsid w:val="00DE0ABE"/>
    <w:rsid w:val="00DE2333"/>
    <w:rsid w:val="00DF05A4"/>
    <w:rsid w:val="00DF0CF4"/>
    <w:rsid w:val="00DF79EA"/>
    <w:rsid w:val="00E14104"/>
    <w:rsid w:val="00E20B35"/>
    <w:rsid w:val="00E22138"/>
    <w:rsid w:val="00E33983"/>
    <w:rsid w:val="00E33F3D"/>
    <w:rsid w:val="00E3747C"/>
    <w:rsid w:val="00E413BD"/>
    <w:rsid w:val="00E42254"/>
    <w:rsid w:val="00E47042"/>
    <w:rsid w:val="00E540D1"/>
    <w:rsid w:val="00E570C2"/>
    <w:rsid w:val="00E75E2D"/>
    <w:rsid w:val="00E7710C"/>
    <w:rsid w:val="00E85298"/>
    <w:rsid w:val="00E859C2"/>
    <w:rsid w:val="00E96CE3"/>
    <w:rsid w:val="00EA1D4C"/>
    <w:rsid w:val="00EA7D15"/>
    <w:rsid w:val="00EC4CC8"/>
    <w:rsid w:val="00ED01E1"/>
    <w:rsid w:val="00EE091C"/>
    <w:rsid w:val="00EF5588"/>
    <w:rsid w:val="00F073D3"/>
    <w:rsid w:val="00F25318"/>
    <w:rsid w:val="00F30C61"/>
    <w:rsid w:val="00F3269C"/>
    <w:rsid w:val="00F3336E"/>
    <w:rsid w:val="00F51821"/>
    <w:rsid w:val="00F65022"/>
    <w:rsid w:val="00F752EC"/>
    <w:rsid w:val="00F8010B"/>
    <w:rsid w:val="00F93C6C"/>
    <w:rsid w:val="00F9446F"/>
    <w:rsid w:val="00F95B92"/>
    <w:rsid w:val="00F9650D"/>
    <w:rsid w:val="00F9682D"/>
    <w:rsid w:val="00FA32DD"/>
    <w:rsid w:val="00FB3352"/>
    <w:rsid w:val="00FB7DB3"/>
    <w:rsid w:val="00FC52D4"/>
    <w:rsid w:val="00FC6B20"/>
    <w:rsid w:val="00FD1E35"/>
    <w:rsid w:val="00FE4759"/>
    <w:rsid w:val="00FF082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145"/>
    <o:shapelayout v:ext="edit">
      <o:idmap v:ext="edit" data="1"/>
    </o:shapelayout>
  </w:shapeDefaults>
  <w:decimalSymbol w:val="."/>
  <w:listSeparator w:val=","/>
  <w14:docId w14:val="17F087B4"/>
  <w15:docId w15:val="{26C31C71-CD7E-436E-8185-4D719E292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5022"/>
    <w:rPr>
      <w:rFonts w:ascii="Arial" w:eastAsiaTheme="minorHAnsi" w:hAnsi="Arial" w:cs="Arial"/>
      <w:sz w:val="28"/>
      <w:szCs w:val="28"/>
    </w:rPr>
  </w:style>
  <w:style w:type="paragraph" w:styleId="Heading1">
    <w:name w:val="heading 1"/>
    <w:basedOn w:val="Normal"/>
    <w:next w:val="Normal"/>
    <w:link w:val="Heading1Char"/>
    <w:uiPriority w:val="9"/>
    <w:qFormat/>
    <w:rsid w:val="0081025B"/>
    <w:pPr>
      <w:keepNext/>
      <w:keepLines/>
      <w:spacing w:before="360"/>
      <w:ind w:right="-547"/>
      <w:outlineLvl w:val="0"/>
    </w:pPr>
    <w:rPr>
      <w:rFonts w:eastAsiaTheme="majorEastAsia" w:cstheme="majorBidi"/>
      <w:b/>
      <w:bCs/>
      <w:sz w:val="32"/>
    </w:rPr>
  </w:style>
  <w:style w:type="paragraph" w:styleId="Heading2">
    <w:name w:val="heading 2"/>
    <w:basedOn w:val="Normal"/>
    <w:next w:val="Normal"/>
    <w:link w:val="Heading2Char"/>
    <w:unhideWhenUsed/>
    <w:qFormat/>
    <w:rsid w:val="00BB16E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1020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B16E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
    <w:rsid w:val="00BA6393"/>
    <w:pPr>
      <w:tabs>
        <w:tab w:val="center" w:pos="4320"/>
        <w:tab w:val="right" w:pos="8640"/>
      </w:tabs>
    </w:pPr>
  </w:style>
  <w:style w:type="paragraph" w:styleId="Footer">
    <w:name w:val="footer"/>
    <w:basedOn w:val="Normal"/>
    <w:link w:val="FooterChar"/>
    <w:uiPriority w:val="99"/>
    <w:rsid w:val="00BA6393"/>
    <w:pPr>
      <w:tabs>
        <w:tab w:val="center" w:pos="4320"/>
        <w:tab w:val="right" w:pos="8640"/>
      </w:tabs>
    </w:pPr>
  </w:style>
  <w:style w:type="paragraph" w:styleId="ListParagraph">
    <w:name w:val="List Paragraph"/>
    <w:basedOn w:val="Normal"/>
    <w:uiPriority w:val="34"/>
    <w:qFormat/>
    <w:rsid w:val="0081025B"/>
    <w:pPr>
      <w:numPr>
        <w:numId w:val="3"/>
      </w:numPr>
      <w:ind w:right="-144"/>
      <w:contextualSpacing/>
    </w:pPr>
    <w:rPr>
      <w:rFonts w:eastAsia="Calibri"/>
      <w:szCs w:val="22"/>
      <w:lang w:val="en-CA"/>
    </w:rPr>
  </w:style>
  <w:style w:type="paragraph" w:styleId="BodyText3">
    <w:name w:val="Body Text 3"/>
    <w:basedOn w:val="Normal"/>
    <w:link w:val="BodyText3Char"/>
    <w:rsid w:val="004C546C"/>
    <w:pPr>
      <w:spacing w:after="120"/>
    </w:pPr>
    <w:rPr>
      <w:sz w:val="16"/>
      <w:szCs w:val="16"/>
    </w:rPr>
  </w:style>
  <w:style w:type="character" w:customStyle="1" w:styleId="BodyText3Char">
    <w:name w:val="Body Text 3 Char"/>
    <w:basedOn w:val="DefaultParagraphFont"/>
    <w:link w:val="BodyText3"/>
    <w:uiPriority w:val="1"/>
    <w:rsid w:val="00066376"/>
    <w:rPr>
      <w:rFonts w:ascii="Arial" w:hAnsi="Arial" w:cs="Arial"/>
      <w:sz w:val="16"/>
      <w:szCs w:val="16"/>
    </w:rPr>
  </w:style>
  <w:style w:type="paragraph" w:styleId="BodyText">
    <w:name w:val="Body Text"/>
    <w:basedOn w:val="Normal"/>
    <w:link w:val="BodyTextChar"/>
    <w:uiPriority w:val="99"/>
    <w:unhideWhenUsed/>
    <w:qFormat/>
    <w:rsid w:val="00777AAE"/>
    <w:pPr>
      <w:spacing w:after="120"/>
    </w:pPr>
  </w:style>
  <w:style w:type="character" w:customStyle="1" w:styleId="BodyTextChar">
    <w:name w:val="Body Text Char"/>
    <w:basedOn w:val="DefaultParagraphFont"/>
    <w:link w:val="BodyText"/>
    <w:uiPriority w:val="99"/>
    <w:rsid w:val="00777AAE"/>
    <w:rPr>
      <w:rFonts w:ascii="Arial" w:hAnsi="Arial" w:cs="Arial"/>
      <w:sz w:val="28"/>
      <w:szCs w:val="32"/>
    </w:rPr>
  </w:style>
  <w:style w:type="paragraph" w:styleId="BalloonText">
    <w:name w:val="Balloon Text"/>
    <w:basedOn w:val="Normal"/>
    <w:link w:val="BalloonTextChar"/>
    <w:uiPriority w:val="99"/>
    <w:semiHidden/>
    <w:unhideWhenUsed/>
    <w:rsid w:val="00E413BD"/>
    <w:rPr>
      <w:rFonts w:ascii="Tahoma" w:hAnsi="Tahoma" w:cs="Tahoma"/>
      <w:sz w:val="16"/>
      <w:szCs w:val="16"/>
    </w:rPr>
  </w:style>
  <w:style w:type="character" w:customStyle="1" w:styleId="BalloonTextChar">
    <w:name w:val="Balloon Text Char"/>
    <w:basedOn w:val="DefaultParagraphFont"/>
    <w:link w:val="BalloonText"/>
    <w:uiPriority w:val="99"/>
    <w:semiHidden/>
    <w:rsid w:val="00E413BD"/>
    <w:rPr>
      <w:rFonts w:ascii="Tahoma" w:hAnsi="Tahoma" w:cs="Tahoma"/>
      <w:sz w:val="16"/>
      <w:szCs w:val="16"/>
    </w:rPr>
  </w:style>
  <w:style w:type="paragraph" w:customStyle="1" w:styleId="DepartmentName">
    <w:name w:val="Department Name"/>
    <w:link w:val="DepartmentNameChar"/>
    <w:qFormat/>
    <w:rsid w:val="0081025B"/>
    <w:rPr>
      <w:rFonts w:ascii="Arial" w:hAnsi="Arial" w:cs="Arial"/>
      <w:b/>
      <w:sz w:val="32"/>
      <w:szCs w:val="32"/>
    </w:rPr>
  </w:style>
  <w:style w:type="paragraph" w:customStyle="1" w:styleId="FormName">
    <w:name w:val="FormName"/>
    <w:basedOn w:val="Normal"/>
    <w:link w:val="FormNameChar"/>
    <w:qFormat/>
    <w:rsid w:val="0081025B"/>
    <w:pPr>
      <w:ind w:right="-540"/>
    </w:pPr>
    <w:rPr>
      <w:b/>
      <w:u w:val="single"/>
    </w:rPr>
  </w:style>
  <w:style w:type="character" w:customStyle="1" w:styleId="DepartmentNameChar">
    <w:name w:val="Department Name Char"/>
    <w:basedOn w:val="DefaultParagraphFont"/>
    <w:link w:val="DepartmentName"/>
    <w:rsid w:val="0081025B"/>
    <w:rPr>
      <w:rFonts w:ascii="Arial" w:hAnsi="Arial" w:cs="Arial"/>
      <w:b/>
      <w:sz w:val="32"/>
      <w:szCs w:val="32"/>
    </w:rPr>
  </w:style>
  <w:style w:type="paragraph" w:customStyle="1" w:styleId="Heading10">
    <w:name w:val="Heading_1"/>
    <w:link w:val="Heading1Char0"/>
    <w:qFormat/>
    <w:rsid w:val="0081025B"/>
    <w:rPr>
      <w:rFonts w:ascii="Arial" w:hAnsi="Arial" w:cs="Arial"/>
      <w:b/>
      <w:sz w:val="32"/>
      <w:szCs w:val="32"/>
    </w:rPr>
  </w:style>
  <w:style w:type="character" w:customStyle="1" w:styleId="FormNameChar">
    <w:name w:val="FormName Char"/>
    <w:basedOn w:val="DefaultParagraphFont"/>
    <w:link w:val="FormName"/>
    <w:rsid w:val="0081025B"/>
    <w:rPr>
      <w:rFonts w:ascii="Arial" w:eastAsiaTheme="minorHAnsi" w:hAnsi="Arial" w:cs="Arial"/>
      <w:b/>
      <w:sz w:val="28"/>
      <w:szCs w:val="28"/>
      <w:u w:val="single"/>
    </w:rPr>
  </w:style>
  <w:style w:type="character" w:customStyle="1" w:styleId="Heading1Char">
    <w:name w:val="Heading 1 Char"/>
    <w:basedOn w:val="DefaultParagraphFont"/>
    <w:link w:val="Heading1"/>
    <w:uiPriority w:val="9"/>
    <w:rsid w:val="0081025B"/>
    <w:rPr>
      <w:rFonts w:ascii="Arial" w:eastAsiaTheme="majorEastAsia" w:hAnsi="Arial" w:cstheme="majorBidi"/>
      <w:b/>
      <w:bCs/>
      <w:sz w:val="32"/>
      <w:szCs w:val="28"/>
    </w:rPr>
  </w:style>
  <w:style w:type="character" w:customStyle="1" w:styleId="Heading1Char0">
    <w:name w:val="Heading_1 Char"/>
    <w:basedOn w:val="DefaultParagraphFont"/>
    <w:link w:val="Heading10"/>
    <w:rsid w:val="0081025B"/>
    <w:rPr>
      <w:rFonts w:ascii="Arial" w:hAnsi="Arial" w:cs="Arial"/>
      <w:b/>
      <w:sz w:val="32"/>
      <w:szCs w:val="32"/>
    </w:rPr>
  </w:style>
  <w:style w:type="paragraph" w:customStyle="1" w:styleId="FormNumber">
    <w:name w:val="FormNumber"/>
    <w:basedOn w:val="Normal"/>
    <w:link w:val="FormNumberChar"/>
    <w:qFormat/>
    <w:rsid w:val="0081025B"/>
    <w:pPr>
      <w:ind w:right="-540"/>
    </w:pPr>
    <w:rPr>
      <w:b/>
      <w:sz w:val="32"/>
      <w:szCs w:val="32"/>
    </w:rPr>
  </w:style>
  <w:style w:type="character" w:customStyle="1" w:styleId="FormNumberChar">
    <w:name w:val="FormNumber Char"/>
    <w:basedOn w:val="DefaultParagraphFont"/>
    <w:link w:val="FormNumber"/>
    <w:rsid w:val="0081025B"/>
    <w:rPr>
      <w:rFonts w:ascii="Arial" w:eastAsiaTheme="minorHAnsi" w:hAnsi="Arial" w:cs="Arial"/>
      <w:b/>
      <w:sz w:val="32"/>
      <w:szCs w:val="32"/>
    </w:rPr>
  </w:style>
  <w:style w:type="paragraph" w:customStyle="1" w:styleId="Heading20">
    <w:name w:val="Heading_2"/>
    <w:basedOn w:val="Heading10"/>
    <w:link w:val="Heading2Char0"/>
    <w:qFormat/>
    <w:rsid w:val="00356DF9"/>
    <w:pPr>
      <w:tabs>
        <w:tab w:val="left" w:pos="284"/>
      </w:tabs>
      <w:spacing w:line="260" w:lineRule="exact"/>
    </w:pPr>
    <w:rPr>
      <w:sz w:val="28"/>
      <w:szCs w:val="12"/>
    </w:rPr>
  </w:style>
  <w:style w:type="paragraph" w:customStyle="1" w:styleId="NumberedList">
    <w:name w:val="Numbered List"/>
    <w:basedOn w:val="ListNumber"/>
    <w:next w:val="Normal"/>
    <w:rsid w:val="00A92B17"/>
    <w:pPr>
      <w:numPr>
        <w:numId w:val="2"/>
      </w:numPr>
    </w:pPr>
  </w:style>
  <w:style w:type="paragraph" w:styleId="ListNumber">
    <w:name w:val="List Number"/>
    <w:basedOn w:val="Normal"/>
    <w:uiPriority w:val="99"/>
    <w:semiHidden/>
    <w:unhideWhenUsed/>
    <w:rsid w:val="00E96CE3"/>
    <w:pPr>
      <w:numPr>
        <w:numId w:val="1"/>
      </w:numPr>
      <w:contextualSpacing/>
    </w:pPr>
  </w:style>
  <w:style w:type="character" w:customStyle="1" w:styleId="FooterChar">
    <w:name w:val="Footer Char"/>
    <w:basedOn w:val="DefaultParagraphFont"/>
    <w:link w:val="Footer"/>
    <w:uiPriority w:val="99"/>
    <w:rsid w:val="00880E0F"/>
    <w:rPr>
      <w:rFonts w:ascii="Arial" w:hAnsi="Arial" w:cs="Arial"/>
      <w:sz w:val="28"/>
      <w:szCs w:val="32"/>
    </w:rPr>
  </w:style>
  <w:style w:type="paragraph" w:customStyle="1" w:styleId="SUBLIST">
    <w:name w:val="SUB LIST"/>
    <w:basedOn w:val="ListParagraph"/>
    <w:qFormat/>
    <w:rsid w:val="0081025B"/>
    <w:pPr>
      <w:numPr>
        <w:numId w:val="4"/>
      </w:numPr>
      <w:spacing w:before="280" w:after="280" w:line="360" w:lineRule="exact"/>
      <w:ind w:left="1080"/>
    </w:pPr>
  </w:style>
  <w:style w:type="paragraph" w:customStyle="1" w:styleId="Style1">
    <w:name w:val="Style1"/>
    <w:basedOn w:val="Heading10"/>
    <w:qFormat/>
    <w:rsid w:val="0081025B"/>
    <w:pPr>
      <w:jc w:val="center"/>
      <w:outlineLvl w:val="0"/>
    </w:pPr>
    <w:rPr>
      <w:b w:val="0"/>
      <w:sz w:val="40"/>
      <w:szCs w:val="40"/>
    </w:rPr>
  </w:style>
  <w:style w:type="paragraph" w:customStyle="1" w:styleId="BookTitle1">
    <w:name w:val="Book Title1"/>
    <w:basedOn w:val="Heading10"/>
    <w:qFormat/>
    <w:rsid w:val="0081025B"/>
    <w:pPr>
      <w:jc w:val="center"/>
    </w:pPr>
    <w:rPr>
      <w:sz w:val="48"/>
    </w:rPr>
  </w:style>
  <w:style w:type="paragraph" w:customStyle="1" w:styleId="BOOKTITLE2">
    <w:name w:val="BOOK TITLE 2"/>
    <w:basedOn w:val="Heading20"/>
    <w:qFormat/>
    <w:rsid w:val="0081025B"/>
    <w:pPr>
      <w:spacing w:line="240" w:lineRule="auto"/>
      <w:ind w:left="547" w:hanging="547"/>
      <w:jc w:val="center"/>
      <w:outlineLvl w:val="0"/>
    </w:pPr>
    <w:rPr>
      <w:sz w:val="40"/>
      <w:szCs w:val="40"/>
    </w:rPr>
  </w:style>
  <w:style w:type="paragraph" w:customStyle="1" w:styleId="BOOKTITLE3">
    <w:name w:val="BOOK TITLE 3"/>
    <w:basedOn w:val="Heading20"/>
    <w:qFormat/>
    <w:rsid w:val="0081025B"/>
    <w:pPr>
      <w:spacing w:line="240" w:lineRule="auto"/>
      <w:ind w:left="547" w:hanging="547"/>
      <w:jc w:val="center"/>
    </w:pPr>
    <w:rPr>
      <w:sz w:val="32"/>
      <w:szCs w:val="32"/>
    </w:rPr>
  </w:style>
  <w:style w:type="character" w:customStyle="1" w:styleId="Heading2Char">
    <w:name w:val="Heading 2 Char"/>
    <w:basedOn w:val="DefaultParagraphFont"/>
    <w:link w:val="Heading2"/>
    <w:rsid w:val="00BB16E8"/>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rsid w:val="00BB16E8"/>
    <w:rPr>
      <w:rFonts w:ascii="Courier New" w:hAnsi="Courier New"/>
      <w:sz w:val="20"/>
      <w:szCs w:val="20"/>
      <w:lang w:val="en-CA"/>
    </w:rPr>
  </w:style>
  <w:style w:type="character" w:customStyle="1" w:styleId="PlainTextChar">
    <w:name w:val="Plain Text Char"/>
    <w:basedOn w:val="DefaultParagraphFont"/>
    <w:link w:val="PlainText"/>
    <w:rsid w:val="00BB16E8"/>
    <w:rPr>
      <w:rFonts w:ascii="Courier New" w:hAnsi="Courier New" w:cs="Arial"/>
      <w:lang w:val="en-CA"/>
    </w:rPr>
  </w:style>
  <w:style w:type="character" w:customStyle="1" w:styleId="Heading4Char">
    <w:name w:val="Heading 4 Char"/>
    <w:basedOn w:val="DefaultParagraphFont"/>
    <w:link w:val="Heading4"/>
    <w:uiPriority w:val="9"/>
    <w:semiHidden/>
    <w:rsid w:val="00BB16E8"/>
    <w:rPr>
      <w:rFonts w:asciiTheme="majorHAnsi" w:eastAsiaTheme="majorEastAsia" w:hAnsiTheme="majorHAnsi" w:cstheme="majorBidi"/>
      <w:b/>
      <w:bCs/>
      <w:i/>
      <w:iCs/>
      <w:color w:val="4F81BD" w:themeColor="accent1"/>
      <w:sz w:val="28"/>
      <w:szCs w:val="28"/>
    </w:rPr>
  </w:style>
  <w:style w:type="paragraph" w:styleId="BodyTextIndent2">
    <w:name w:val="Body Text Indent 2"/>
    <w:basedOn w:val="Normal"/>
    <w:link w:val="BodyTextIndent2Char"/>
    <w:rsid w:val="00BB16E8"/>
    <w:pPr>
      <w:spacing w:after="120" w:line="480" w:lineRule="auto"/>
      <w:ind w:left="360"/>
    </w:pPr>
  </w:style>
  <w:style w:type="character" w:customStyle="1" w:styleId="BodyTextIndent2Char">
    <w:name w:val="Body Text Indent 2 Char"/>
    <w:basedOn w:val="DefaultParagraphFont"/>
    <w:link w:val="BodyTextIndent2"/>
    <w:rsid w:val="00BB16E8"/>
    <w:rPr>
      <w:rFonts w:ascii="Arial" w:hAnsi="Arial" w:cs="Arial"/>
      <w:sz w:val="28"/>
      <w:szCs w:val="28"/>
    </w:rPr>
  </w:style>
  <w:style w:type="character" w:styleId="Hyperlink">
    <w:name w:val="Hyperlink"/>
    <w:basedOn w:val="DefaultParagraphFont"/>
    <w:uiPriority w:val="99"/>
    <w:rsid w:val="005B1243"/>
    <w:rPr>
      <w:rFonts w:ascii="Verdana" w:hAnsi="Verdana" w:hint="default"/>
      <w:strike w:val="0"/>
      <w:dstrike w:val="0"/>
      <w:color w:val="255F9A"/>
      <w:sz w:val="24"/>
      <w:szCs w:val="24"/>
      <w:u w:val="none"/>
      <w:effect w:val="none"/>
    </w:rPr>
  </w:style>
  <w:style w:type="paragraph" w:styleId="TOC1">
    <w:name w:val="toc 1"/>
    <w:basedOn w:val="Normal"/>
    <w:next w:val="Normal"/>
    <w:autoRedefine/>
    <w:uiPriority w:val="39"/>
    <w:qFormat/>
    <w:rsid w:val="005B1243"/>
    <w:pPr>
      <w:spacing w:after="100"/>
    </w:pPr>
    <w:rPr>
      <w:rFonts w:eastAsiaTheme="minorEastAsia" w:cstheme="minorBidi"/>
      <w:b/>
      <w:szCs w:val="22"/>
      <w:lang w:bidi="en-US"/>
    </w:rPr>
  </w:style>
  <w:style w:type="paragraph" w:styleId="TOC2">
    <w:name w:val="toc 2"/>
    <w:basedOn w:val="Normal"/>
    <w:next w:val="Normal"/>
    <w:autoRedefine/>
    <w:uiPriority w:val="39"/>
    <w:unhideWhenUsed/>
    <w:qFormat/>
    <w:rsid w:val="005B1243"/>
    <w:pPr>
      <w:spacing w:after="100" w:line="276" w:lineRule="auto"/>
      <w:ind w:left="220"/>
    </w:pPr>
    <w:rPr>
      <w:rFonts w:eastAsiaTheme="minorEastAsia" w:cstheme="minorBidi"/>
      <w:szCs w:val="22"/>
    </w:rPr>
  </w:style>
  <w:style w:type="paragraph" w:styleId="Title">
    <w:name w:val="Title"/>
    <w:basedOn w:val="Normal"/>
    <w:next w:val="Normal"/>
    <w:link w:val="TitleChar"/>
    <w:uiPriority w:val="10"/>
    <w:qFormat/>
    <w:rsid w:val="005B1243"/>
    <w:pPr>
      <w:contextualSpacing/>
      <w:jc w:val="center"/>
    </w:pPr>
    <w:rPr>
      <w:rFonts w:ascii="Arial Bold" w:eastAsiaTheme="majorEastAsia" w:hAnsi="Arial Bold" w:cstheme="majorBidi"/>
      <w:b/>
      <w:spacing w:val="5"/>
      <w:sz w:val="32"/>
      <w:szCs w:val="52"/>
      <w:lang w:bidi="en-US"/>
    </w:rPr>
  </w:style>
  <w:style w:type="character" w:customStyle="1" w:styleId="TitleChar">
    <w:name w:val="Title Char"/>
    <w:basedOn w:val="DefaultParagraphFont"/>
    <w:link w:val="Title"/>
    <w:uiPriority w:val="10"/>
    <w:rsid w:val="005B1243"/>
    <w:rPr>
      <w:rFonts w:ascii="Arial Bold" w:eastAsiaTheme="majorEastAsia" w:hAnsi="Arial Bold" w:cstheme="majorBidi"/>
      <w:b/>
      <w:spacing w:val="5"/>
      <w:sz w:val="32"/>
      <w:szCs w:val="52"/>
      <w:lang w:bidi="en-US"/>
    </w:rPr>
  </w:style>
  <w:style w:type="character" w:styleId="Strong">
    <w:name w:val="Strong"/>
    <w:basedOn w:val="DefaultParagraphFont"/>
    <w:uiPriority w:val="22"/>
    <w:qFormat/>
    <w:rsid w:val="005B1243"/>
    <w:rPr>
      <w:b/>
      <w:bCs/>
    </w:rPr>
  </w:style>
  <w:style w:type="paragraph" w:styleId="Subtitle">
    <w:name w:val="Subtitle"/>
    <w:basedOn w:val="Normal"/>
    <w:next w:val="Normal"/>
    <w:link w:val="SubtitleChar"/>
    <w:uiPriority w:val="11"/>
    <w:qFormat/>
    <w:rsid w:val="008E2449"/>
    <w:rPr>
      <w:rFonts w:eastAsiaTheme="majorEastAsia" w:cstheme="majorBidi"/>
      <w:b/>
      <w:iCs/>
      <w:spacing w:val="13"/>
      <w:sz w:val="32"/>
      <w:szCs w:val="24"/>
      <w:lang w:bidi="en-US"/>
    </w:rPr>
  </w:style>
  <w:style w:type="character" w:customStyle="1" w:styleId="SubtitleChar">
    <w:name w:val="Subtitle Char"/>
    <w:basedOn w:val="DefaultParagraphFont"/>
    <w:link w:val="Subtitle"/>
    <w:uiPriority w:val="11"/>
    <w:rsid w:val="008E2449"/>
    <w:rPr>
      <w:rFonts w:ascii="Arial" w:eastAsiaTheme="majorEastAsia" w:hAnsi="Arial" w:cstheme="majorBidi"/>
      <w:b/>
      <w:iCs/>
      <w:spacing w:val="13"/>
      <w:sz w:val="32"/>
      <w:szCs w:val="24"/>
      <w:lang w:bidi="en-US"/>
    </w:rPr>
  </w:style>
  <w:style w:type="table" w:styleId="TableGrid">
    <w:name w:val="Table Grid"/>
    <w:basedOn w:val="TableNormal"/>
    <w:rsid w:val="00D16A0E"/>
    <w:pPr>
      <w:spacing w:after="200" w:line="276" w:lineRule="auto"/>
    </w:pPr>
    <w:rPr>
      <w:rFonts w:asciiTheme="minorHAnsi" w:eastAsiaTheme="minorEastAsia" w:hAnsiTheme="minorHAnsi" w:cstheme="minorBidi"/>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10205"/>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210205"/>
    <w:pPr>
      <w:spacing w:after="100" w:line="259" w:lineRule="auto"/>
      <w:ind w:left="440"/>
    </w:pPr>
    <w:rPr>
      <w:rFonts w:asciiTheme="minorHAnsi" w:eastAsiaTheme="minorEastAsia" w:hAnsiTheme="minorHAnsi" w:cstheme="minorBidi"/>
      <w:sz w:val="22"/>
      <w:szCs w:val="22"/>
      <w:lang w:val="en-CA" w:eastAsia="en-CA"/>
    </w:rPr>
  </w:style>
  <w:style w:type="paragraph" w:styleId="TOC4">
    <w:name w:val="toc 4"/>
    <w:basedOn w:val="Normal"/>
    <w:next w:val="Normal"/>
    <w:autoRedefine/>
    <w:uiPriority w:val="39"/>
    <w:unhideWhenUsed/>
    <w:rsid w:val="00210205"/>
    <w:pPr>
      <w:spacing w:after="100" w:line="259" w:lineRule="auto"/>
      <w:ind w:left="660"/>
    </w:pPr>
    <w:rPr>
      <w:rFonts w:asciiTheme="minorHAnsi" w:eastAsiaTheme="minorEastAsia" w:hAnsiTheme="minorHAnsi" w:cstheme="minorBidi"/>
      <w:sz w:val="22"/>
      <w:szCs w:val="22"/>
      <w:lang w:val="en-CA" w:eastAsia="en-CA"/>
    </w:rPr>
  </w:style>
  <w:style w:type="paragraph" w:styleId="TOC5">
    <w:name w:val="toc 5"/>
    <w:basedOn w:val="Normal"/>
    <w:next w:val="Normal"/>
    <w:autoRedefine/>
    <w:uiPriority w:val="39"/>
    <w:unhideWhenUsed/>
    <w:rsid w:val="00210205"/>
    <w:pPr>
      <w:spacing w:after="100" w:line="259" w:lineRule="auto"/>
      <w:ind w:left="880"/>
    </w:pPr>
    <w:rPr>
      <w:rFonts w:asciiTheme="minorHAnsi" w:eastAsiaTheme="minorEastAsia" w:hAnsiTheme="minorHAnsi" w:cstheme="minorBidi"/>
      <w:sz w:val="22"/>
      <w:szCs w:val="22"/>
      <w:lang w:val="en-CA" w:eastAsia="en-CA"/>
    </w:rPr>
  </w:style>
  <w:style w:type="paragraph" w:styleId="TOC6">
    <w:name w:val="toc 6"/>
    <w:basedOn w:val="Normal"/>
    <w:next w:val="Normal"/>
    <w:autoRedefine/>
    <w:uiPriority w:val="39"/>
    <w:unhideWhenUsed/>
    <w:rsid w:val="00210205"/>
    <w:pPr>
      <w:spacing w:after="100" w:line="259" w:lineRule="auto"/>
      <w:ind w:left="1100"/>
    </w:pPr>
    <w:rPr>
      <w:rFonts w:asciiTheme="minorHAnsi" w:eastAsiaTheme="minorEastAsia" w:hAnsiTheme="minorHAnsi" w:cstheme="minorBidi"/>
      <w:sz w:val="22"/>
      <w:szCs w:val="22"/>
      <w:lang w:val="en-CA" w:eastAsia="en-CA"/>
    </w:rPr>
  </w:style>
  <w:style w:type="paragraph" w:styleId="TOC7">
    <w:name w:val="toc 7"/>
    <w:basedOn w:val="Normal"/>
    <w:next w:val="Normal"/>
    <w:autoRedefine/>
    <w:uiPriority w:val="39"/>
    <w:unhideWhenUsed/>
    <w:rsid w:val="00210205"/>
    <w:pPr>
      <w:spacing w:after="100" w:line="259" w:lineRule="auto"/>
      <w:ind w:left="1320"/>
    </w:pPr>
    <w:rPr>
      <w:rFonts w:asciiTheme="minorHAnsi" w:eastAsiaTheme="minorEastAsia" w:hAnsiTheme="minorHAnsi" w:cstheme="minorBidi"/>
      <w:sz w:val="22"/>
      <w:szCs w:val="22"/>
      <w:lang w:val="en-CA" w:eastAsia="en-CA"/>
    </w:rPr>
  </w:style>
  <w:style w:type="paragraph" w:styleId="TOC8">
    <w:name w:val="toc 8"/>
    <w:basedOn w:val="Normal"/>
    <w:next w:val="Normal"/>
    <w:autoRedefine/>
    <w:uiPriority w:val="39"/>
    <w:unhideWhenUsed/>
    <w:rsid w:val="00210205"/>
    <w:pPr>
      <w:spacing w:after="100" w:line="259" w:lineRule="auto"/>
      <w:ind w:left="1540"/>
    </w:pPr>
    <w:rPr>
      <w:rFonts w:asciiTheme="minorHAnsi" w:eastAsiaTheme="minorEastAsia" w:hAnsiTheme="minorHAnsi" w:cstheme="minorBidi"/>
      <w:sz w:val="22"/>
      <w:szCs w:val="22"/>
      <w:lang w:val="en-CA" w:eastAsia="en-CA"/>
    </w:rPr>
  </w:style>
  <w:style w:type="paragraph" w:styleId="TOC9">
    <w:name w:val="toc 9"/>
    <w:basedOn w:val="Normal"/>
    <w:next w:val="Normal"/>
    <w:autoRedefine/>
    <w:uiPriority w:val="39"/>
    <w:unhideWhenUsed/>
    <w:rsid w:val="00210205"/>
    <w:pPr>
      <w:spacing w:after="100" w:line="259" w:lineRule="auto"/>
      <w:ind w:left="1760"/>
    </w:pPr>
    <w:rPr>
      <w:rFonts w:asciiTheme="minorHAnsi" w:eastAsiaTheme="minorEastAsia" w:hAnsiTheme="minorHAnsi" w:cstheme="minorBidi"/>
      <w:sz w:val="22"/>
      <w:szCs w:val="22"/>
      <w:lang w:val="en-CA" w:eastAsia="en-CA"/>
    </w:rPr>
  </w:style>
  <w:style w:type="character" w:customStyle="1" w:styleId="UnresolvedMention1">
    <w:name w:val="Unresolved Mention1"/>
    <w:basedOn w:val="DefaultParagraphFont"/>
    <w:uiPriority w:val="99"/>
    <w:semiHidden/>
    <w:unhideWhenUsed/>
    <w:rsid w:val="00210205"/>
    <w:rPr>
      <w:color w:val="605E5C"/>
      <w:shd w:val="clear" w:color="auto" w:fill="E1DFDD"/>
    </w:rPr>
  </w:style>
  <w:style w:type="paragraph" w:customStyle="1" w:styleId="TableH1">
    <w:name w:val="Table H1"/>
    <w:basedOn w:val="Heading10"/>
    <w:link w:val="TableH1Char"/>
    <w:qFormat/>
    <w:rsid w:val="00526F28"/>
  </w:style>
  <w:style w:type="paragraph" w:customStyle="1" w:styleId="TableH2">
    <w:name w:val="Table H2"/>
    <w:basedOn w:val="Heading20"/>
    <w:link w:val="TableH2Char"/>
    <w:qFormat/>
    <w:rsid w:val="00D11039"/>
  </w:style>
  <w:style w:type="character" w:customStyle="1" w:styleId="TableH1Char">
    <w:name w:val="Table H1 Char"/>
    <w:basedOn w:val="Heading1Char0"/>
    <w:link w:val="TableH1"/>
    <w:rsid w:val="00526F28"/>
    <w:rPr>
      <w:rFonts w:ascii="Arial" w:hAnsi="Arial" w:cs="Arial"/>
      <w:b/>
      <w:sz w:val="32"/>
      <w:szCs w:val="32"/>
    </w:rPr>
  </w:style>
  <w:style w:type="character" w:customStyle="1" w:styleId="Heading2Char0">
    <w:name w:val="Heading_2 Char"/>
    <w:basedOn w:val="Heading1Char0"/>
    <w:link w:val="Heading20"/>
    <w:rsid w:val="00D11039"/>
    <w:rPr>
      <w:rFonts w:ascii="Arial" w:hAnsi="Arial" w:cs="Arial"/>
      <w:b/>
      <w:sz w:val="28"/>
      <w:szCs w:val="12"/>
    </w:rPr>
  </w:style>
  <w:style w:type="character" w:customStyle="1" w:styleId="TableH2Char">
    <w:name w:val="Table H2 Char"/>
    <w:basedOn w:val="Heading2Char0"/>
    <w:link w:val="TableH2"/>
    <w:rsid w:val="00D11039"/>
    <w:rPr>
      <w:rFonts w:ascii="Arial" w:hAnsi="Arial" w:cs="Arial"/>
      <w:b/>
      <w:sz w:val="28"/>
      <w:szCs w:val="12"/>
    </w:rPr>
  </w:style>
  <w:style w:type="paragraph" w:styleId="TOCHeading">
    <w:name w:val="TOC Heading"/>
    <w:basedOn w:val="Heading1"/>
    <w:next w:val="Normal"/>
    <w:uiPriority w:val="39"/>
    <w:unhideWhenUsed/>
    <w:qFormat/>
    <w:rsid w:val="00D92228"/>
    <w:pPr>
      <w:spacing w:before="480" w:line="276" w:lineRule="auto"/>
      <w:ind w:right="0"/>
      <w:outlineLvl w:val="9"/>
    </w:pPr>
    <w:rPr>
      <w:rFonts w:ascii="Cambria" w:eastAsia="Times New Roman" w:hAnsi="Cambria" w:cs="Times New Roman"/>
      <w:color w:val="365F91"/>
      <w:sz w:val="28"/>
    </w:rPr>
  </w:style>
  <w:style w:type="paragraph" w:styleId="NormalWeb">
    <w:name w:val="Normal (Web)"/>
    <w:basedOn w:val="Normal"/>
    <w:uiPriority w:val="99"/>
    <w:semiHidden/>
    <w:unhideWhenUsed/>
    <w:rsid w:val="00D92228"/>
    <w:pPr>
      <w:spacing w:before="100" w:beforeAutospacing="1" w:after="100" w:afterAutospacing="1"/>
    </w:pPr>
    <w:rPr>
      <w:rFonts w:ascii="Times New Roman" w:eastAsiaTheme="minorEastAsia" w:hAnsi="Times New Roman" w:cs="Times New Roman"/>
      <w:sz w:val="24"/>
      <w:szCs w:val="24"/>
      <w:lang w:val="en-CA" w:eastAsia="en-CA"/>
    </w:rPr>
  </w:style>
  <w:style w:type="character" w:styleId="UnresolvedMention">
    <w:name w:val="Unresolved Mention"/>
    <w:basedOn w:val="DefaultParagraphFont"/>
    <w:uiPriority w:val="99"/>
    <w:semiHidden/>
    <w:unhideWhenUsed/>
    <w:rsid w:val="00D922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045726">
      <w:bodyDiv w:val="1"/>
      <w:marLeft w:val="0"/>
      <w:marRight w:val="0"/>
      <w:marTop w:val="0"/>
      <w:marBottom w:val="0"/>
      <w:divBdr>
        <w:top w:val="none" w:sz="0" w:space="0" w:color="auto"/>
        <w:left w:val="none" w:sz="0" w:space="0" w:color="auto"/>
        <w:bottom w:val="none" w:sz="0" w:space="0" w:color="auto"/>
        <w:right w:val="none" w:sz="0" w:space="0" w:color="auto"/>
      </w:divBdr>
      <w:divsChild>
        <w:div w:id="87430999">
          <w:marLeft w:val="0"/>
          <w:marRight w:val="0"/>
          <w:marTop w:val="0"/>
          <w:marBottom w:val="0"/>
          <w:divBdr>
            <w:top w:val="none" w:sz="0" w:space="0" w:color="auto"/>
            <w:left w:val="none" w:sz="0" w:space="0" w:color="auto"/>
            <w:bottom w:val="none" w:sz="0" w:space="0" w:color="auto"/>
            <w:right w:val="none" w:sz="0" w:space="0" w:color="auto"/>
          </w:divBdr>
        </w:div>
        <w:div w:id="98645768">
          <w:marLeft w:val="0"/>
          <w:marRight w:val="0"/>
          <w:marTop w:val="0"/>
          <w:marBottom w:val="0"/>
          <w:divBdr>
            <w:top w:val="none" w:sz="0" w:space="0" w:color="auto"/>
            <w:left w:val="none" w:sz="0" w:space="0" w:color="auto"/>
            <w:bottom w:val="none" w:sz="0" w:space="0" w:color="auto"/>
            <w:right w:val="none" w:sz="0" w:space="0" w:color="auto"/>
          </w:divBdr>
        </w:div>
        <w:div w:id="624240370">
          <w:marLeft w:val="0"/>
          <w:marRight w:val="0"/>
          <w:marTop w:val="0"/>
          <w:marBottom w:val="0"/>
          <w:divBdr>
            <w:top w:val="none" w:sz="0" w:space="0" w:color="auto"/>
            <w:left w:val="none" w:sz="0" w:space="0" w:color="auto"/>
            <w:bottom w:val="none" w:sz="0" w:space="0" w:color="auto"/>
            <w:right w:val="none" w:sz="0" w:space="0" w:color="auto"/>
          </w:divBdr>
        </w:div>
        <w:div w:id="856845241">
          <w:marLeft w:val="0"/>
          <w:marRight w:val="0"/>
          <w:marTop w:val="0"/>
          <w:marBottom w:val="0"/>
          <w:divBdr>
            <w:top w:val="none" w:sz="0" w:space="0" w:color="auto"/>
            <w:left w:val="none" w:sz="0" w:space="0" w:color="auto"/>
            <w:bottom w:val="none" w:sz="0" w:space="0" w:color="auto"/>
            <w:right w:val="none" w:sz="0" w:space="0" w:color="auto"/>
          </w:divBdr>
        </w:div>
        <w:div w:id="982387038">
          <w:marLeft w:val="0"/>
          <w:marRight w:val="0"/>
          <w:marTop w:val="0"/>
          <w:marBottom w:val="0"/>
          <w:divBdr>
            <w:top w:val="none" w:sz="0" w:space="0" w:color="auto"/>
            <w:left w:val="none" w:sz="0" w:space="0" w:color="auto"/>
            <w:bottom w:val="none" w:sz="0" w:space="0" w:color="auto"/>
            <w:right w:val="none" w:sz="0" w:space="0" w:color="auto"/>
          </w:divBdr>
        </w:div>
        <w:div w:id="1045831438">
          <w:marLeft w:val="0"/>
          <w:marRight w:val="0"/>
          <w:marTop w:val="0"/>
          <w:marBottom w:val="0"/>
          <w:divBdr>
            <w:top w:val="none" w:sz="0" w:space="0" w:color="auto"/>
            <w:left w:val="none" w:sz="0" w:space="0" w:color="auto"/>
            <w:bottom w:val="none" w:sz="0" w:space="0" w:color="auto"/>
            <w:right w:val="none" w:sz="0" w:space="0" w:color="auto"/>
          </w:divBdr>
        </w:div>
        <w:div w:id="1079670427">
          <w:marLeft w:val="0"/>
          <w:marRight w:val="0"/>
          <w:marTop w:val="0"/>
          <w:marBottom w:val="0"/>
          <w:divBdr>
            <w:top w:val="none" w:sz="0" w:space="0" w:color="auto"/>
            <w:left w:val="none" w:sz="0" w:space="0" w:color="auto"/>
            <w:bottom w:val="none" w:sz="0" w:space="0" w:color="auto"/>
            <w:right w:val="none" w:sz="0" w:space="0" w:color="auto"/>
          </w:divBdr>
        </w:div>
        <w:div w:id="1172376386">
          <w:marLeft w:val="0"/>
          <w:marRight w:val="0"/>
          <w:marTop w:val="0"/>
          <w:marBottom w:val="0"/>
          <w:divBdr>
            <w:top w:val="none" w:sz="0" w:space="0" w:color="auto"/>
            <w:left w:val="none" w:sz="0" w:space="0" w:color="auto"/>
            <w:bottom w:val="none" w:sz="0" w:space="0" w:color="auto"/>
            <w:right w:val="none" w:sz="0" w:space="0" w:color="auto"/>
          </w:divBdr>
        </w:div>
        <w:div w:id="1237593873">
          <w:marLeft w:val="0"/>
          <w:marRight w:val="0"/>
          <w:marTop w:val="0"/>
          <w:marBottom w:val="0"/>
          <w:divBdr>
            <w:top w:val="none" w:sz="0" w:space="0" w:color="auto"/>
            <w:left w:val="none" w:sz="0" w:space="0" w:color="auto"/>
            <w:bottom w:val="none" w:sz="0" w:space="0" w:color="auto"/>
            <w:right w:val="none" w:sz="0" w:space="0" w:color="auto"/>
          </w:divBdr>
        </w:div>
        <w:div w:id="1500192528">
          <w:marLeft w:val="0"/>
          <w:marRight w:val="0"/>
          <w:marTop w:val="0"/>
          <w:marBottom w:val="0"/>
          <w:divBdr>
            <w:top w:val="none" w:sz="0" w:space="0" w:color="auto"/>
            <w:left w:val="none" w:sz="0" w:space="0" w:color="auto"/>
            <w:bottom w:val="none" w:sz="0" w:space="0" w:color="auto"/>
            <w:right w:val="none" w:sz="0" w:space="0" w:color="auto"/>
          </w:divBdr>
        </w:div>
        <w:div w:id="1710761386">
          <w:marLeft w:val="0"/>
          <w:marRight w:val="0"/>
          <w:marTop w:val="0"/>
          <w:marBottom w:val="0"/>
          <w:divBdr>
            <w:top w:val="none" w:sz="0" w:space="0" w:color="auto"/>
            <w:left w:val="none" w:sz="0" w:space="0" w:color="auto"/>
            <w:bottom w:val="none" w:sz="0" w:space="0" w:color="auto"/>
            <w:right w:val="none" w:sz="0" w:space="0" w:color="auto"/>
          </w:divBdr>
        </w:div>
        <w:div w:id="1775587194">
          <w:marLeft w:val="0"/>
          <w:marRight w:val="0"/>
          <w:marTop w:val="0"/>
          <w:marBottom w:val="0"/>
          <w:divBdr>
            <w:top w:val="none" w:sz="0" w:space="0" w:color="auto"/>
            <w:left w:val="none" w:sz="0" w:space="0" w:color="auto"/>
            <w:bottom w:val="none" w:sz="0" w:space="0" w:color="auto"/>
            <w:right w:val="none" w:sz="0" w:space="0" w:color="auto"/>
          </w:divBdr>
        </w:div>
        <w:div w:id="1948585111">
          <w:marLeft w:val="0"/>
          <w:marRight w:val="0"/>
          <w:marTop w:val="0"/>
          <w:marBottom w:val="0"/>
          <w:divBdr>
            <w:top w:val="none" w:sz="0" w:space="0" w:color="auto"/>
            <w:left w:val="none" w:sz="0" w:space="0" w:color="auto"/>
            <w:bottom w:val="none" w:sz="0" w:space="0" w:color="auto"/>
            <w:right w:val="none" w:sz="0" w:space="0" w:color="auto"/>
          </w:divBdr>
        </w:div>
        <w:div w:id="2039550870">
          <w:marLeft w:val="0"/>
          <w:marRight w:val="0"/>
          <w:marTop w:val="0"/>
          <w:marBottom w:val="0"/>
          <w:divBdr>
            <w:top w:val="none" w:sz="0" w:space="0" w:color="auto"/>
            <w:left w:val="none" w:sz="0" w:space="0" w:color="auto"/>
            <w:bottom w:val="none" w:sz="0" w:space="0" w:color="auto"/>
            <w:right w:val="none" w:sz="0" w:space="0" w:color="auto"/>
          </w:divBdr>
        </w:div>
        <w:div w:id="2057393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1.jpeg"/><Relationship Id="rId21" Type="http://schemas.openxmlformats.org/officeDocument/2006/relationships/hyperlink" Target="http://www.bing.com/images/search?q=images+of+passive++knee+flexion+while+sitting&amp;view=detailv2&amp;&amp;id=237BA5E9FC5DC6013970D2DF2F336734925E0C38&amp;selectedIndex=0&amp;ccid=TXVEcflx&amp;simid=608007167687330052&amp;thid=OIP.M4d754471f9717b69bbe039d97c2804b8o0" TargetMode="External"/><Relationship Id="rId34"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hyperlink" Target="http://www.bing.com/images/search?q=seated+towel+calf+strecth&amp;view=detailv2&amp;&amp;id=9F0F4B3A1F422C8DC50CEB86494BE090C7A8306D&amp;selectedIndex=5&amp;ccid=CF8b8Hc6&amp;simid=607988282711933747&amp;thid=OIP.M085f1bf0773a2bc65de0d07ffa46bc53o0" TargetMode="External"/><Relationship Id="rId17" Type="http://schemas.openxmlformats.org/officeDocument/2006/relationships/hyperlink" Target="http://www.bing.com/images/search?q=+knee+extension+with+roll+under+heel&amp;view=detailv2&amp;&amp;id=20C86CAC554204022D82C06D39383DD09EB8845B&amp;selectedIndex=51&amp;ccid=kq/vElLS&amp;simid=608054133159167456&amp;thid=OIP.M92afef1252d20cd77454edb7bddf5156o0" TargetMode="External"/><Relationship Id="rId25" Type="http://schemas.openxmlformats.org/officeDocument/2006/relationships/hyperlink" Target="http://www.bing.com/images/search?q=hipe+abductor+stregh=thenig+in+side+lying&amp;view=detailv2&amp;&amp;id=8FE83B657B8273AEC479073AE7D0784F9CFFF837&amp;selectedIndex=7&amp;ccid=XKfzIo6f&amp;simid=607988248353442781&amp;thid=OIP.M5ca7f3228e9f7a982375c6b633561fbco0" TargetMode="External"/><Relationship Id="rId33" Type="http://schemas.openxmlformats.org/officeDocument/2006/relationships/hyperlink" Target="http://www.kinemedics.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kinemedics.com" TargetMode="External"/><Relationship Id="rId20" Type="http://schemas.openxmlformats.org/officeDocument/2006/relationships/image" Target="media/image8.jpeg"/><Relationship Id="rId29" Type="http://schemas.openxmlformats.org/officeDocument/2006/relationships/hyperlink" Target="http://www.bing.com/images/search?q=wall+slide&amp;view=detailv2&amp;&amp;id=E874FDEAC0A2ED96589DC1869E0A42D20E7AC5B3&amp;selectedIndex=18&amp;ccid=o80pQiXg&amp;simid=608046707157305462&amp;thid=OIP.Ma3cd294225e0e36726fff6b3c8133826o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inemedics.com"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bing.com/images/search?q=heel+raises&amp;view=detailv2&amp;&amp;id=5BCB482F6618B690442A8197A539136C5B114D7E&amp;selectedIndex=12&amp;ccid=1bZd9DA5&amp;simid=608003126130642842&amp;thid=OIP.Md5b65df4303927996dfe83b6538114c8H0" TargetMode="External"/><Relationship Id="rId28" Type="http://schemas.openxmlformats.org/officeDocument/2006/relationships/image" Target="media/image12.jpeg"/><Relationship Id="rId36"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http://www.bing.com/images/search?q=images+of+knee+flexion+while+lying+on+back+and+foot+sliding+down+wall&amp;view=detailv2&amp;&amp;id=78EE130CF19AD0770FEAFA366D43C93AB6CC0A18&amp;selectedIndex=1&amp;ccid=YJRO8J1s&amp;simid=608033384166981912&amp;thid=OIP.M60944ef09d6c3af9675bc5970a17cc4bo0" TargetMode="External"/><Relationship Id="rId31" Type="http://schemas.openxmlformats.org/officeDocument/2006/relationships/hyperlink" Target="http://www.bing.com/images/search?q=step+up+onto+stairs&amp;view=detailv2&amp;&amp;id=F513F97F6D8199063AC438C3D1D7DDF9DA72E579&amp;selectedIndex=8&amp;ccid=gpPe98wo&amp;simid=607993423790671487&amp;thid=OIP.M8293def7cc281224844926b7ced0378do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bing.com/images/search?q=patellar+mobilizations&amp;view=detailv2&amp;&amp;id=3AE22A518152DDE7C6FE78BD50CF77D55FD322F2&amp;selectedIndex=12&amp;ccid=isfKdYwz&amp;simid=608011544260971497&amp;thid=OIP.M8ac7ca758c339d5b132b8e7030e3482ao0" TargetMode="External"/><Relationship Id="rId22" Type="http://schemas.openxmlformats.org/officeDocument/2006/relationships/image" Target="media/image9.jpeg"/><Relationship Id="rId27" Type="http://schemas.openxmlformats.org/officeDocument/2006/relationships/hyperlink" Target="http://www.bing.com/images/search?q=straight+leg+raise+with+bent+knee&amp;view=detailv2&amp;&amp;id=C5BD0B8DD9A17D768C85FFBF9A326BA40A78B691&amp;selectedIndex=57&amp;ccid=xPglBqui&amp;simid=608041213891643600&amp;thid=OIP.Mc4f82506aba2ff13b60519d75e6b7204o0" TargetMode="External"/><Relationship Id="rId30" Type="http://schemas.openxmlformats.org/officeDocument/2006/relationships/image" Target="media/image13.jpeg"/><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S:\PrintingServices\AODA_2019\AODA_STYLESET_BOOK_FORMAT_2020_01_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AODA_STYLESET_BOOK_FORMAT_2020_01_15</Template>
  <TotalTime>20</TotalTime>
  <Pages>36</Pages>
  <Words>6163</Words>
  <Characters>37201</Characters>
  <Application>Microsoft Office Word</Application>
  <DocSecurity>0</DocSecurity>
  <Lines>310</Lines>
  <Paragraphs>86</Paragraphs>
  <ScaleCrop>false</ScaleCrop>
  <HeadingPairs>
    <vt:vector size="2" baseType="variant">
      <vt:variant>
        <vt:lpstr>Title</vt:lpstr>
      </vt:variant>
      <vt:variant>
        <vt:i4>1</vt:i4>
      </vt:variant>
    </vt:vector>
  </HeadingPairs>
  <TitlesOfParts>
    <vt:vector size="1" baseType="lpstr">
      <vt:lpstr>Post-Operative Instructions for Knee Construction</vt:lpstr>
    </vt:vector>
  </TitlesOfParts>
  <Company>QCH</Company>
  <LinksUpToDate>false</LinksUpToDate>
  <CharactersWithSpaces>43278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 for Knee Construction</dc:title>
  <dc:creator>MIS</dc:creator>
  <cp:lastModifiedBy>Spence, Kelly</cp:lastModifiedBy>
  <cp:revision>6</cp:revision>
  <cp:lastPrinted>2020-01-23T18:48:00Z</cp:lastPrinted>
  <dcterms:created xsi:type="dcterms:W3CDTF">2020-01-20T15:32:00Z</dcterms:created>
  <dcterms:modified xsi:type="dcterms:W3CDTF">2020-01-23T18:49:00Z</dcterms:modified>
</cp:coreProperties>
</file>