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DB9CE" w14:textId="77777777" w:rsidR="00766764" w:rsidRPr="00527851" w:rsidRDefault="00FB7DB3" w:rsidP="00751F7D">
      <w:pPr>
        <w:pStyle w:val="BookTitle1"/>
      </w:pPr>
      <w:r>
        <w:br/>
      </w:r>
      <w:r>
        <w:br/>
      </w:r>
      <w:r>
        <w:br/>
      </w:r>
      <w:r>
        <w:br/>
      </w:r>
      <w:r>
        <w:br/>
      </w:r>
      <w:bookmarkStart w:id="0" w:name="_GoBack"/>
      <w:bookmarkEnd w:id="0"/>
      <w:r>
        <w:br/>
      </w:r>
      <w:proofErr w:type="spellStart"/>
      <w:r w:rsidR="00751F7D">
        <w:t>Illestomy</w:t>
      </w:r>
      <w:proofErr w:type="spellEnd"/>
    </w:p>
    <w:p w14:paraId="439E0D72" w14:textId="77777777" w:rsidR="00FB7DB3" w:rsidRPr="000E0BEA" w:rsidRDefault="00FB7DB3" w:rsidP="00FB7DB3">
      <w:pPr>
        <w:rPr>
          <w:sz w:val="32"/>
        </w:rPr>
      </w:pPr>
    </w:p>
    <w:p w14:paraId="2176A0B0" w14:textId="77777777" w:rsidR="00FB7DB3" w:rsidRDefault="00FB7DB3" w:rsidP="00FB7DB3">
      <w:pPr>
        <w:pStyle w:val="BOOKTITLE2"/>
      </w:pPr>
      <w:r w:rsidRPr="00527851">
        <w:t xml:space="preserve">Patient </w:t>
      </w:r>
      <w:r>
        <w:t>Information Booklet</w:t>
      </w:r>
    </w:p>
    <w:p w14:paraId="5EFF4458" w14:textId="77777777" w:rsidR="00FB7DB3" w:rsidRDefault="00FB7DB3" w:rsidP="00FB7DB3">
      <w:pPr>
        <w:jc w:val="center"/>
        <w:outlineLvl w:val="0"/>
        <w:rPr>
          <w:b/>
          <w:sz w:val="40"/>
          <w:szCs w:val="40"/>
        </w:rPr>
      </w:pPr>
    </w:p>
    <w:p w14:paraId="01EDDDF5" w14:textId="77777777" w:rsidR="00FB7DB3" w:rsidRDefault="00FB7DB3" w:rsidP="00FB7DB3">
      <w:pPr>
        <w:pStyle w:val="BOOKTITLE2"/>
      </w:pPr>
      <w:r w:rsidRPr="00535E07">
        <w:t>Please bring this book to your admission to the Hospita</w:t>
      </w:r>
      <w:r>
        <w:t>l and to all of your appointments</w:t>
      </w:r>
    </w:p>
    <w:p w14:paraId="1D68A865" w14:textId="77777777" w:rsidR="00FB7DB3" w:rsidRDefault="00FB7DB3" w:rsidP="00FB7DB3">
      <w:pPr>
        <w:jc w:val="center"/>
        <w:rPr>
          <w:b/>
          <w:sz w:val="40"/>
          <w:szCs w:val="40"/>
        </w:rPr>
      </w:pPr>
    </w:p>
    <w:p w14:paraId="5310DA7F" w14:textId="77777777" w:rsidR="00FB7DB3" w:rsidRDefault="00FB7DB3" w:rsidP="00FB7DB3">
      <w:pPr>
        <w:jc w:val="center"/>
        <w:rPr>
          <w:b/>
          <w:sz w:val="40"/>
          <w:szCs w:val="40"/>
        </w:rPr>
      </w:pPr>
    </w:p>
    <w:p w14:paraId="489B26A2" w14:textId="77777777" w:rsidR="00FB7DB3" w:rsidRPr="00773879" w:rsidRDefault="00FB7DB3" w:rsidP="00FB7DB3">
      <w:pPr>
        <w:pStyle w:val="BOOKTITLE3"/>
      </w:pPr>
      <w:r w:rsidRPr="00773879">
        <w:t xml:space="preserve">For Information Call </w:t>
      </w:r>
    </w:p>
    <w:p w14:paraId="0325EF4B" w14:textId="77777777" w:rsidR="00FB7DB3" w:rsidRPr="00773879" w:rsidRDefault="00FB7DB3" w:rsidP="00FB7DB3">
      <w:pPr>
        <w:pStyle w:val="BOOKTITLE3"/>
      </w:pPr>
      <w:r w:rsidRPr="00773879">
        <w:t>613-721-2000 extension 2920</w:t>
      </w:r>
    </w:p>
    <w:p w14:paraId="6159CCF0" w14:textId="77777777" w:rsidR="00FB7DB3" w:rsidRPr="00773879" w:rsidRDefault="00FB7DB3" w:rsidP="00FB7DB3">
      <w:pPr>
        <w:pStyle w:val="BOOKTITLE3"/>
      </w:pPr>
      <w:r w:rsidRPr="00773879">
        <w:t xml:space="preserve">Between 8:00 a.m. and 4:00 p.m. </w:t>
      </w:r>
    </w:p>
    <w:p w14:paraId="4D17F1F9" w14:textId="77777777" w:rsidR="00FB7DB3" w:rsidRPr="00773879" w:rsidRDefault="00FB7DB3" w:rsidP="00FB7DB3">
      <w:pPr>
        <w:pStyle w:val="BOOKTITLE3"/>
      </w:pPr>
      <w:r w:rsidRPr="00773879">
        <w:t>Monday to Friday</w:t>
      </w:r>
    </w:p>
    <w:p w14:paraId="2AAAC5AF" w14:textId="77777777" w:rsidR="00FB7DB3" w:rsidRDefault="00FB7DB3" w:rsidP="00FB7DB3">
      <w:pPr>
        <w:jc w:val="center"/>
        <w:outlineLvl w:val="0"/>
        <w:rPr>
          <w:b/>
          <w:sz w:val="40"/>
          <w:szCs w:val="40"/>
        </w:rPr>
      </w:pPr>
    </w:p>
    <w:p w14:paraId="746E9773" w14:textId="77777777" w:rsidR="00BB16E8" w:rsidRDefault="00BB16E8" w:rsidP="00FB7DB3">
      <w:pPr>
        <w:jc w:val="center"/>
        <w:outlineLvl w:val="0"/>
        <w:rPr>
          <w:b/>
          <w:sz w:val="40"/>
          <w:szCs w:val="40"/>
        </w:rPr>
      </w:pPr>
    </w:p>
    <w:p w14:paraId="51B4FE8D" w14:textId="77777777" w:rsidR="00BB16E8" w:rsidRDefault="00BB16E8" w:rsidP="00FB7DB3">
      <w:pPr>
        <w:jc w:val="center"/>
        <w:outlineLvl w:val="0"/>
        <w:rPr>
          <w:b/>
          <w:sz w:val="40"/>
          <w:szCs w:val="40"/>
        </w:rPr>
      </w:pPr>
    </w:p>
    <w:p w14:paraId="27965718" w14:textId="77777777" w:rsidR="00BB16E8" w:rsidRDefault="00BB16E8" w:rsidP="00FB7DB3">
      <w:pPr>
        <w:jc w:val="center"/>
        <w:outlineLvl w:val="0"/>
        <w:rPr>
          <w:b/>
          <w:sz w:val="40"/>
          <w:szCs w:val="40"/>
        </w:rPr>
      </w:pPr>
    </w:p>
    <w:p w14:paraId="4D97EE76" w14:textId="77777777" w:rsidR="00BB16E8" w:rsidRDefault="00BB16E8" w:rsidP="00FB7DB3">
      <w:pPr>
        <w:jc w:val="center"/>
        <w:outlineLvl w:val="0"/>
        <w:rPr>
          <w:b/>
          <w:sz w:val="40"/>
          <w:szCs w:val="40"/>
        </w:rPr>
      </w:pPr>
    </w:p>
    <w:p w14:paraId="58A40E4A" w14:textId="77777777" w:rsidR="00BB16E8" w:rsidRDefault="00BB16E8" w:rsidP="00FB7DB3">
      <w:pPr>
        <w:jc w:val="center"/>
        <w:outlineLvl w:val="0"/>
        <w:rPr>
          <w:b/>
          <w:sz w:val="40"/>
          <w:szCs w:val="40"/>
        </w:rPr>
      </w:pPr>
    </w:p>
    <w:p w14:paraId="28C51C87" w14:textId="77777777" w:rsidR="00751F7D" w:rsidRDefault="00751F7D">
      <w:pPr>
        <w:rPr>
          <w:b/>
          <w:sz w:val="40"/>
          <w:szCs w:val="40"/>
        </w:rPr>
      </w:pPr>
      <w:r>
        <w:rPr>
          <w:b/>
          <w:sz w:val="40"/>
          <w:szCs w:val="40"/>
        </w:rPr>
        <w:br w:type="page"/>
      </w:r>
    </w:p>
    <w:p w14:paraId="2CE4333F" w14:textId="77777777" w:rsidR="005B1243" w:rsidRPr="00751F7D" w:rsidRDefault="005B1243" w:rsidP="00751F7D">
      <w:pPr>
        <w:pStyle w:val="BodyText"/>
        <w:rPr>
          <w:rStyle w:val="Strong"/>
        </w:rPr>
      </w:pPr>
      <w:r w:rsidRPr="00751F7D">
        <w:rPr>
          <w:rStyle w:val="Strong"/>
        </w:rPr>
        <w:lastRenderedPageBreak/>
        <w:t>Table of Contents</w:t>
      </w:r>
    </w:p>
    <w:p w14:paraId="498EC74F" w14:textId="3232AF65" w:rsidR="00751F7D"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0402552" w:history="1">
        <w:r w:rsidR="00751F7D" w:rsidRPr="0091082C">
          <w:rPr>
            <w:rStyle w:val="Hyperlink"/>
            <w:noProof/>
          </w:rPr>
          <w:t>Introduction</w:t>
        </w:r>
        <w:r w:rsidR="00751F7D">
          <w:rPr>
            <w:noProof/>
            <w:webHidden/>
          </w:rPr>
          <w:tab/>
        </w:r>
        <w:r w:rsidR="00751F7D">
          <w:rPr>
            <w:noProof/>
            <w:webHidden/>
          </w:rPr>
          <w:fldChar w:fldCharType="begin"/>
        </w:r>
        <w:r w:rsidR="00751F7D">
          <w:rPr>
            <w:noProof/>
            <w:webHidden/>
          </w:rPr>
          <w:instrText xml:space="preserve"> PAGEREF _Toc30402552 \h </w:instrText>
        </w:r>
        <w:r w:rsidR="00751F7D">
          <w:rPr>
            <w:noProof/>
            <w:webHidden/>
          </w:rPr>
        </w:r>
        <w:r w:rsidR="00751F7D">
          <w:rPr>
            <w:noProof/>
            <w:webHidden/>
          </w:rPr>
          <w:fldChar w:fldCharType="separate"/>
        </w:r>
        <w:r w:rsidR="00303966">
          <w:rPr>
            <w:noProof/>
            <w:webHidden/>
          </w:rPr>
          <w:t>4</w:t>
        </w:r>
        <w:r w:rsidR="00751F7D">
          <w:rPr>
            <w:noProof/>
            <w:webHidden/>
          </w:rPr>
          <w:fldChar w:fldCharType="end"/>
        </w:r>
      </w:hyperlink>
    </w:p>
    <w:p w14:paraId="05811039" w14:textId="7EAF1961" w:rsidR="00751F7D" w:rsidRDefault="00303966">
      <w:pPr>
        <w:pStyle w:val="TOC1"/>
        <w:tabs>
          <w:tab w:val="right" w:leader="dot" w:pos="10160"/>
        </w:tabs>
        <w:rPr>
          <w:rFonts w:asciiTheme="minorHAnsi" w:hAnsiTheme="minorHAnsi"/>
          <w:b w:val="0"/>
          <w:noProof/>
          <w:sz w:val="22"/>
          <w:lang w:val="en-CA" w:eastAsia="en-CA" w:bidi="ar-SA"/>
        </w:rPr>
      </w:pPr>
      <w:hyperlink w:anchor="_Toc30402553" w:history="1">
        <w:r w:rsidR="00751F7D" w:rsidRPr="0091082C">
          <w:rPr>
            <w:rStyle w:val="Hyperlink"/>
            <w:noProof/>
          </w:rPr>
          <w:t>Your bowel and how it works</w:t>
        </w:r>
        <w:r w:rsidR="00751F7D">
          <w:rPr>
            <w:noProof/>
            <w:webHidden/>
          </w:rPr>
          <w:tab/>
        </w:r>
        <w:r w:rsidR="00751F7D">
          <w:rPr>
            <w:noProof/>
            <w:webHidden/>
          </w:rPr>
          <w:fldChar w:fldCharType="begin"/>
        </w:r>
        <w:r w:rsidR="00751F7D">
          <w:rPr>
            <w:noProof/>
            <w:webHidden/>
          </w:rPr>
          <w:instrText xml:space="preserve"> PAGEREF _Toc30402553 \h </w:instrText>
        </w:r>
        <w:r w:rsidR="00751F7D">
          <w:rPr>
            <w:noProof/>
            <w:webHidden/>
          </w:rPr>
        </w:r>
        <w:r w:rsidR="00751F7D">
          <w:rPr>
            <w:noProof/>
            <w:webHidden/>
          </w:rPr>
          <w:fldChar w:fldCharType="separate"/>
        </w:r>
        <w:r>
          <w:rPr>
            <w:noProof/>
            <w:webHidden/>
          </w:rPr>
          <w:t>5</w:t>
        </w:r>
        <w:r w:rsidR="00751F7D">
          <w:rPr>
            <w:noProof/>
            <w:webHidden/>
          </w:rPr>
          <w:fldChar w:fldCharType="end"/>
        </w:r>
      </w:hyperlink>
    </w:p>
    <w:p w14:paraId="43580B1C" w14:textId="6C30C025" w:rsidR="00751F7D" w:rsidRDefault="00303966">
      <w:pPr>
        <w:pStyle w:val="TOC1"/>
        <w:tabs>
          <w:tab w:val="right" w:leader="dot" w:pos="10160"/>
        </w:tabs>
        <w:rPr>
          <w:rFonts w:asciiTheme="minorHAnsi" w:hAnsiTheme="minorHAnsi"/>
          <w:b w:val="0"/>
          <w:noProof/>
          <w:sz w:val="22"/>
          <w:lang w:val="en-CA" w:eastAsia="en-CA" w:bidi="ar-SA"/>
        </w:rPr>
      </w:pPr>
      <w:hyperlink w:anchor="_Toc30402554" w:history="1">
        <w:r w:rsidR="00751F7D" w:rsidRPr="0091082C">
          <w:rPr>
            <w:rStyle w:val="Hyperlink"/>
            <w:noProof/>
          </w:rPr>
          <w:t>The Gastro-Intestinal Tract</w:t>
        </w:r>
        <w:r w:rsidR="00751F7D">
          <w:rPr>
            <w:noProof/>
            <w:webHidden/>
          </w:rPr>
          <w:tab/>
        </w:r>
        <w:r w:rsidR="00751F7D">
          <w:rPr>
            <w:noProof/>
            <w:webHidden/>
          </w:rPr>
          <w:fldChar w:fldCharType="begin"/>
        </w:r>
        <w:r w:rsidR="00751F7D">
          <w:rPr>
            <w:noProof/>
            <w:webHidden/>
          </w:rPr>
          <w:instrText xml:space="preserve"> PAGEREF _Toc30402554 \h </w:instrText>
        </w:r>
        <w:r w:rsidR="00751F7D">
          <w:rPr>
            <w:noProof/>
            <w:webHidden/>
          </w:rPr>
        </w:r>
        <w:r w:rsidR="00751F7D">
          <w:rPr>
            <w:noProof/>
            <w:webHidden/>
          </w:rPr>
          <w:fldChar w:fldCharType="separate"/>
        </w:r>
        <w:r>
          <w:rPr>
            <w:noProof/>
            <w:webHidden/>
          </w:rPr>
          <w:t>6</w:t>
        </w:r>
        <w:r w:rsidR="00751F7D">
          <w:rPr>
            <w:noProof/>
            <w:webHidden/>
          </w:rPr>
          <w:fldChar w:fldCharType="end"/>
        </w:r>
      </w:hyperlink>
    </w:p>
    <w:p w14:paraId="23AF180D" w14:textId="5D159E1B" w:rsidR="00751F7D" w:rsidRDefault="00303966">
      <w:pPr>
        <w:pStyle w:val="TOC1"/>
        <w:tabs>
          <w:tab w:val="right" w:leader="dot" w:pos="10160"/>
        </w:tabs>
        <w:rPr>
          <w:rFonts w:asciiTheme="minorHAnsi" w:hAnsiTheme="minorHAnsi"/>
          <w:b w:val="0"/>
          <w:noProof/>
          <w:sz w:val="22"/>
          <w:lang w:val="en-CA" w:eastAsia="en-CA" w:bidi="ar-SA"/>
        </w:rPr>
      </w:pPr>
      <w:hyperlink w:anchor="_Toc30402555" w:history="1">
        <w:r w:rsidR="00751F7D" w:rsidRPr="0091082C">
          <w:rPr>
            <w:rStyle w:val="Hyperlink"/>
            <w:noProof/>
          </w:rPr>
          <w:t>What is an Ostomy?</w:t>
        </w:r>
        <w:r w:rsidR="00751F7D">
          <w:rPr>
            <w:noProof/>
            <w:webHidden/>
          </w:rPr>
          <w:tab/>
        </w:r>
        <w:r w:rsidR="00751F7D">
          <w:rPr>
            <w:noProof/>
            <w:webHidden/>
          </w:rPr>
          <w:fldChar w:fldCharType="begin"/>
        </w:r>
        <w:r w:rsidR="00751F7D">
          <w:rPr>
            <w:noProof/>
            <w:webHidden/>
          </w:rPr>
          <w:instrText xml:space="preserve"> PAGEREF _Toc30402555 \h </w:instrText>
        </w:r>
        <w:r w:rsidR="00751F7D">
          <w:rPr>
            <w:noProof/>
            <w:webHidden/>
          </w:rPr>
        </w:r>
        <w:r w:rsidR="00751F7D">
          <w:rPr>
            <w:noProof/>
            <w:webHidden/>
          </w:rPr>
          <w:fldChar w:fldCharType="separate"/>
        </w:r>
        <w:r>
          <w:rPr>
            <w:noProof/>
            <w:webHidden/>
          </w:rPr>
          <w:t>7</w:t>
        </w:r>
        <w:r w:rsidR="00751F7D">
          <w:rPr>
            <w:noProof/>
            <w:webHidden/>
          </w:rPr>
          <w:fldChar w:fldCharType="end"/>
        </w:r>
      </w:hyperlink>
    </w:p>
    <w:p w14:paraId="0F3A6D43" w14:textId="5FE3111B" w:rsidR="00751F7D" w:rsidRDefault="00303966">
      <w:pPr>
        <w:pStyle w:val="TOC1"/>
        <w:tabs>
          <w:tab w:val="right" w:leader="dot" w:pos="10160"/>
        </w:tabs>
        <w:rPr>
          <w:rFonts w:asciiTheme="minorHAnsi" w:hAnsiTheme="minorHAnsi"/>
          <w:b w:val="0"/>
          <w:noProof/>
          <w:sz w:val="22"/>
          <w:lang w:val="en-CA" w:eastAsia="en-CA" w:bidi="ar-SA"/>
        </w:rPr>
      </w:pPr>
      <w:hyperlink w:anchor="_Toc30402556" w:history="1">
        <w:r w:rsidR="00751F7D" w:rsidRPr="0091082C">
          <w:rPr>
            <w:rStyle w:val="Hyperlink"/>
            <w:noProof/>
          </w:rPr>
          <w:t>What is an Ileostomy?</w:t>
        </w:r>
        <w:r w:rsidR="00751F7D">
          <w:rPr>
            <w:noProof/>
            <w:webHidden/>
          </w:rPr>
          <w:tab/>
        </w:r>
        <w:r w:rsidR="00751F7D">
          <w:rPr>
            <w:noProof/>
            <w:webHidden/>
          </w:rPr>
          <w:fldChar w:fldCharType="begin"/>
        </w:r>
        <w:r w:rsidR="00751F7D">
          <w:rPr>
            <w:noProof/>
            <w:webHidden/>
          </w:rPr>
          <w:instrText xml:space="preserve"> PAGEREF _Toc30402556 \h </w:instrText>
        </w:r>
        <w:r w:rsidR="00751F7D">
          <w:rPr>
            <w:noProof/>
            <w:webHidden/>
          </w:rPr>
        </w:r>
        <w:r w:rsidR="00751F7D">
          <w:rPr>
            <w:noProof/>
            <w:webHidden/>
          </w:rPr>
          <w:fldChar w:fldCharType="separate"/>
        </w:r>
        <w:r>
          <w:rPr>
            <w:noProof/>
            <w:webHidden/>
          </w:rPr>
          <w:t>7</w:t>
        </w:r>
        <w:r w:rsidR="00751F7D">
          <w:rPr>
            <w:noProof/>
            <w:webHidden/>
          </w:rPr>
          <w:fldChar w:fldCharType="end"/>
        </w:r>
      </w:hyperlink>
    </w:p>
    <w:p w14:paraId="4F7E6234" w14:textId="0EA915A5" w:rsidR="00751F7D" w:rsidRDefault="00303966">
      <w:pPr>
        <w:pStyle w:val="TOC1"/>
        <w:tabs>
          <w:tab w:val="right" w:leader="dot" w:pos="10160"/>
        </w:tabs>
        <w:rPr>
          <w:rFonts w:asciiTheme="minorHAnsi" w:hAnsiTheme="minorHAnsi"/>
          <w:b w:val="0"/>
          <w:noProof/>
          <w:sz w:val="22"/>
          <w:lang w:val="en-CA" w:eastAsia="en-CA" w:bidi="ar-SA"/>
        </w:rPr>
      </w:pPr>
      <w:hyperlink w:anchor="_Toc30402557" w:history="1">
        <w:r w:rsidR="00751F7D" w:rsidRPr="0091082C">
          <w:rPr>
            <w:rStyle w:val="Hyperlink"/>
            <w:noProof/>
          </w:rPr>
          <w:t>Care of your Ostomy</w:t>
        </w:r>
        <w:r w:rsidR="00751F7D">
          <w:rPr>
            <w:noProof/>
            <w:webHidden/>
          </w:rPr>
          <w:tab/>
        </w:r>
        <w:r w:rsidR="00751F7D">
          <w:rPr>
            <w:noProof/>
            <w:webHidden/>
          </w:rPr>
          <w:fldChar w:fldCharType="begin"/>
        </w:r>
        <w:r w:rsidR="00751F7D">
          <w:rPr>
            <w:noProof/>
            <w:webHidden/>
          </w:rPr>
          <w:instrText xml:space="preserve"> PAGEREF _Toc30402557 \h </w:instrText>
        </w:r>
        <w:r w:rsidR="00751F7D">
          <w:rPr>
            <w:noProof/>
            <w:webHidden/>
          </w:rPr>
        </w:r>
        <w:r w:rsidR="00751F7D">
          <w:rPr>
            <w:noProof/>
            <w:webHidden/>
          </w:rPr>
          <w:fldChar w:fldCharType="separate"/>
        </w:r>
        <w:r>
          <w:rPr>
            <w:noProof/>
            <w:webHidden/>
          </w:rPr>
          <w:t>8</w:t>
        </w:r>
        <w:r w:rsidR="00751F7D">
          <w:rPr>
            <w:noProof/>
            <w:webHidden/>
          </w:rPr>
          <w:fldChar w:fldCharType="end"/>
        </w:r>
      </w:hyperlink>
    </w:p>
    <w:p w14:paraId="3E8A4DF1" w14:textId="0690A2C8" w:rsidR="00751F7D" w:rsidRDefault="00303966">
      <w:pPr>
        <w:pStyle w:val="TOC1"/>
        <w:tabs>
          <w:tab w:val="right" w:leader="dot" w:pos="10160"/>
        </w:tabs>
        <w:rPr>
          <w:rFonts w:asciiTheme="minorHAnsi" w:hAnsiTheme="minorHAnsi"/>
          <w:b w:val="0"/>
          <w:noProof/>
          <w:sz w:val="22"/>
          <w:lang w:val="en-CA" w:eastAsia="en-CA" w:bidi="ar-SA"/>
        </w:rPr>
      </w:pPr>
      <w:hyperlink w:anchor="_Toc30402558" w:history="1">
        <w:r w:rsidR="00751F7D" w:rsidRPr="0091082C">
          <w:rPr>
            <w:rStyle w:val="Hyperlink"/>
            <w:noProof/>
          </w:rPr>
          <w:t>Your appliance</w:t>
        </w:r>
        <w:r w:rsidR="00751F7D">
          <w:rPr>
            <w:noProof/>
            <w:webHidden/>
          </w:rPr>
          <w:tab/>
        </w:r>
        <w:r w:rsidR="00751F7D">
          <w:rPr>
            <w:noProof/>
            <w:webHidden/>
          </w:rPr>
          <w:fldChar w:fldCharType="begin"/>
        </w:r>
        <w:r w:rsidR="00751F7D">
          <w:rPr>
            <w:noProof/>
            <w:webHidden/>
          </w:rPr>
          <w:instrText xml:space="preserve"> PAGEREF _Toc30402558 \h </w:instrText>
        </w:r>
        <w:r w:rsidR="00751F7D">
          <w:rPr>
            <w:noProof/>
            <w:webHidden/>
          </w:rPr>
        </w:r>
        <w:r w:rsidR="00751F7D">
          <w:rPr>
            <w:noProof/>
            <w:webHidden/>
          </w:rPr>
          <w:fldChar w:fldCharType="separate"/>
        </w:r>
        <w:r>
          <w:rPr>
            <w:noProof/>
            <w:webHidden/>
          </w:rPr>
          <w:t>8</w:t>
        </w:r>
        <w:r w:rsidR="00751F7D">
          <w:rPr>
            <w:noProof/>
            <w:webHidden/>
          </w:rPr>
          <w:fldChar w:fldCharType="end"/>
        </w:r>
      </w:hyperlink>
    </w:p>
    <w:p w14:paraId="5ADCE35A" w14:textId="1D09EF1A" w:rsidR="00751F7D" w:rsidRDefault="00303966">
      <w:pPr>
        <w:pStyle w:val="TOC1"/>
        <w:tabs>
          <w:tab w:val="right" w:leader="dot" w:pos="10160"/>
        </w:tabs>
        <w:rPr>
          <w:rFonts w:asciiTheme="minorHAnsi" w:hAnsiTheme="minorHAnsi"/>
          <w:b w:val="0"/>
          <w:noProof/>
          <w:sz w:val="22"/>
          <w:lang w:val="en-CA" w:eastAsia="en-CA" w:bidi="ar-SA"/>
        </w:rPr>
      </w:pPr>
      <w:hyperlink w:anchor="_Toc30402559" w:history="1">
        <w:r w:rsidR="00751F7D" w:rsidRPr="0091082C">
          <w:rPr>
            <w:rStyle w:val="Hyperlink"/>
            <w:noProof/>
          </w:rPr>
          <w:t>Application of an ostomy appliance</w:t>
        </w:r>
        <w:r w:rsidR="00751F7D">
          <w:rPr>
            <w:noProof/>
            <w:webHidden/>
          </w:rPr>
          <w:tab/>
        </w:r>
        <w:r w:rsidR="00751F7D">
          <w:rPr>
            <w:noProof/>
            <w:webHidden/>
          </w:rPr>
          <w:fldChar w:fldCharType="begin"/>
        </w:r>
        <w:r w:rsidR="00751F7D">
          <w:rPr>
            <w:noProof/>
            <w:webHidden/>
          </w:rPr>
          <w:instrText xml:space="preserve"> PAGEREF _Toc30402559 \h </w:instrText>
        </w:r>
        <w:r w:rsidR="00751F7D">
          <w:rPr>
            <w:noProof/>
            <w:webHidden/>
          </w:rPr>
        </w:r>
        <w:r w:rsidR="00751F7D">
          <w:rPr>
            <w:noProof/>
            <w:webHidden/>
          </w:rPr>
          <w:fldChar w:fldCharType="separate"/>
        </w:r>
        <w:r>
          <w:rPr>
            <w:noProof/>
            <w:webHidden/>
          </w:rPr>
          <w:t>9</w:t>
        </w:r>
        <w:r w:rsidR="00751F7D">
          <w:rPr>
            <w:noProof/>
            <w:webHidden/>
          </w:rPr>
          <w:fldChar w:fldCharType="end"/>
        </w:r>
      </w:hyperlink>
    </w:p>
    <w:p w14:paraId="670AD480" w14:textId="5D59E820" w:rsidR="00751F7D" w:rsidRDefault="00303966">
      <w:pPr>
        <w:pStyle w:val="TOC1"/>
        <w:tabs>
          <w:tab w:val="right" w:leader="dot" w:pos="10160"/>
        </w:tabs>
        <w:rPr>
          <w:rFonts w:asciiTheme="minorHAnsi" w:hAnsiTheme="minorHAnsi"/>
          <w:b w:val="0"/>
          <w:noProof/>
          <w:sz w:val="22"/>
          <w:lang w:val="en-CA" w:eastAsia="en-CA" w:bidi="ar-SA"/>
        </w:rPr>
      </w:pPr>
      <w:hyperlink w:anchor="_Toc30402560" w:history="1">
        <w:r w:rsidR="00751F7D" w:rsidRPr="0091082C">
          <w:rPr>
            <w:rStyle w:val="Hyperlink"/>
            <w:noProof/>
          </w:rPr>
          <w:t>Cleaning of re-usable pouches</w:t>
        </w:r>
        <w:r w:rsidR="00751F7D">
          <w:rPr>
            <w:noProof/>
            <w:webHidden/>
          </w:rPr>
          <w:tab/>
        </w:r>
        <w:r w:rsidR="00751F7D">
          <w:rPr>
            <w:noProof/>
            <w:webHidden/>
          </w:rPr>
          <w:fldChar w:fldCharType="begin"/>
        </w:r>
        <w:r w:rsidR="00751F7D">
          <w:rPr>
            <w:noProof/>
            <w:webHidden/>
          </w:rPr>
          <w:instrText xml:space="preserve"> PAGEREF _Toc30402560 \h </w:instrText>
        </w:r>
        <w:r w:rsidR="00751F7D">
          <w:rPr>
            <w:noProof/>
            <w:webHidden/>
          </w:rPr>
        </w:r>
        <w:r w:rsidR="00751F7D">
          <w:rPr>
            <w:noProof/>
            <w:webHidden/>
          </w:rPr>
          <w:fldChar w:fldCharType="separate"/>
        </w:r>
        <w:r>
          <w:rPr>
            <w:noProof/>
            <w:webHidden/>
          </w:rPr>
          <w:t>10</w:t>
        </w:r>
        <w:r w:rsidR="00751F7D">
          <w:rPr>
            <w:noProof/>
            <w:webHidden/>
          </w:rPr>
          <w:fldChar w:fldCharType="end"/>
        </w:r>
      </w:hyperlink>
    </w:p>
    <w:p w14:paraId="2587266A" w14:textId="53FE733A" w:rsidR="00751F7D" w:rsidRDefault="00303966">
      <w:pPr>
        <w:pStyle w:val="TOC2"/>
        <w:tabs>
          <w:tab w:val="right" w:leader="dot" w:pos="10160"/>
        </w:tabs>
        <w:rPr>
          <w:rFonts w:asciiTheme="minorHAnsi" w:hAnsiTheme="minorHAnsi"/>
          <w:noProof/>
          <w:sz w:val="22"/>
          <w:lang w:val="en-CA" w:eastAsia="en-CA"/>
        </w:rPr>
      </w:pPr>
      <w:hyperlink w:anchor="_Toc30402561" w:history="1">
        <w:r w:rsidR="00751F7D" w:rsidRPr="0091082C">
          <w:rPr>
            <w:rStyle w:val="Hyperlink"/>
            <w:noProof/>
          </w:rPr>
          <w:t>How to empty your ostomy pouch without removing it.</w:t>
        </w:r>
        <w:r w:rsidR="00751F7D">
          <w:rPr>
            <w:noProof/>
            <w:webHidden/>
          </w:rPr>
          <w:tab/>
        </w:r>
        <w:r w:rsidR="00751F7D">
          <w:rPr>
            <w:noProof/>
            <w:webHidden/>
          </w:rPr>
          <w:fldChar w:fldCharType="begin"/>
        </w:r>
        <w:r w:rsidR="00751F7D">
          <w:rPr>
            <w:noProof/>
            <w:webHidden/>
          </w:rPr>
          <w:instrText xml:space="preserve"> PAGEREF _Toc30402561 \h </w:instrText>
        </w:r>
        <w:r w:rsidR="00751F7D">
          <w:rPr>
            <w:noProof/>
            <w:webHidden/>
          </w:rPr>
        </w:r>
        <w:r w:rsidR="00751F7D">
          <w:rPr>
            <w:noProof/>
            <w:webHidden/>
          </w:rPr>
          <w:fldChar w:fldCharType="separate"/>
        </w:r>
        <w:r>
          <w:rPr>
            <w:noProof/>
            <w:webHidden/>
          </w:rPr>
          <w:t>10</w:t>
        </w:r>
        <w:r w:rsidR="00751F7D">
          <w:rPr>
            <w:noProof/>
            <w:webHidden/>
          </w:rPr>
          <w:fldChar w:fldCharType="end"/>
        </w:r>
      </w:hyperlink>
    </w:p>
    <w:p w14:paraId="4CD98A45" w14:textId="41D48ACC" w:rsidR="00751F7D" w:rsidRDefault="00303966">
      <w:pPr>
        <w:pStyle w:val="TOC2"/>
        <w:tabs>
          <w:tab w:val="right" w:leader="dot" w:pos="10160"/>
        </w:tabs>
        <w:rPr>
          <w:rFonts w:asciiTheme="minorHAnsi" w:hAnsiTheme="minorHAnsi"/>
          <w:noProof/>
          <w:sz w:val="22"/>
          <w:lang w:val="en-CA" w:eastAsia="en-CA"/>
        </w:rPr>
      </w:pPr>
      <w:hyperlink w:anchor="_Toc30402562" w:history="1">
        <w:r w:rsidR="00751F7D" w:rsidRPr="0091082C">
          <w:rPr>
            <w:rStyle w:val="Hyperlink"/>
            <w:noProof/>
          </w:rPr>
          <w:t>How to clean your ostomy pouch by removing it from flange.</w:t>
        </w:r>
        <w:r w:rsidR="00751F7D">
          <w:rPr>
            <w:noProof/>
            <w:webHidden/>
          </w:rPr>
          <w:tab/>
        </w:r>
        <w:r w:rsidR="00751F7D">
          <w:rPr>
            <w:noProof/>
            <w:webHidden/>
          </w:rPr>
          <w:fldChar w:fldCharType="begin"/>
        </w:r>
        <w:r w:rsidR="00751F7D">
          <w:rPr>
            <w:noProof/>
            <w:webHidden/>
          </w:rPr>
          <w:instrText xml:space="preserve"> PAGEREF _Toc30402562 \h </w:instrText>
        </w:r>
        <w:r w:rsidR="00751F7D">
          <w:rPr>
            <w:noProof/>
            <w:webHidden/>
          </w:rPr>
        </w:r>
        <w:r w:rsidR="00751F7D">
          <w:rPr>
            <w:noProof/>
            <w:webHidden/>
          </w:rPr>
          <w:fldChar w:fldCharType="separate"/>
        </w:r>
        <w:r>
          <w:rPr>
            <w:noProof/>
            <w:webHidden/>
          </w:rPr>
          <w:t>10</w:t>
        </w:r>
        <w:r w:rsidR="00751F7D">
          <w:rPr>
            <w:noProof/>
            <w:webHidden/>
          </w:rPr>
          <w:fldChar w:fldCharType="end"/>
        </w:r>
      </w:hyperlink>
    </w:p>
    <w:p w14:paraId="509A6A22" w14:textId="7984CD00" w:rsidR="00751F7D" w:rsidRDefault="00303966">
      <w:pPr>
        <w:pStyle w:val="TOC1"/>
        <w:tabs>
          <w:tab w:val="right" w:leader="dot" w:pos="10160"/>
        </w:tabs>
        <w:rPr>
          <w:rFonts w:asciiTheme="minorHAnsi" w:hAnsiTheme="minorHAnsi"/>
          <w:b w:val="0"/>
          <w:noProof/>
          <w:sz w:val="22"/>
          <w:lang w:val="en-CA" w:eastAsia="en-CA" w:bidi="ar-SA"/>
        </w:rPr>
      </w:pPr>
      <w:hyperlink w:anchor="_Toc30402563" w:history="1">
        <w:r w:rsidR="00751F7D" w:rsidRPr="0091082C">
          <w:rPr>
            <w:rStyle w:val="Hyperlink"/>
            <w:noProof/>
          </w:rPr>
          <w:t>Activities</w:t>
        </w:r>
        <w:r w:rsidR="00751F7D">
          <w:rPr>
            <w:noProof/>
            <w:webHidden/>
          </w:rPr>
          <w:tab/>
        </w:r>
        <w:r w:rsidR="00751F7D">
          <w:rPr>
            <w:noProof/>
            <w:webHidden/>
          </w:rPr>
          <w:fldChar w:fldCharType="begin"/>
        </w:r>
        <w:r w:rsidR="00751F7D">
          <w:rPr>
            <w:noProof/>
            <w:webHidden/>
          </w:rPr>
          <w:instrText xml:space="preserve"> PAGEREF _Toc30402563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4EE677DD" w14:textId="443D93B5" w:rsidR="00751F7D" w:rsidRDefault="00303966">
      <w:pPr>
        <w:pStyle w:val="TOC2"/>
        <w:tabs>
          <w:tab w:val="right" w:leader="dot" w:pos="10160"/>
        </w:tabs>
        <w:rPr>
          <w:rFonts w:asciiTheme="minorHAnsi" w:hAnsiTheme="minorHAnsi"/>
          <w:noProof/>
          <w:sz w:val="22"/>
          <w:lang w:val="en-CA" w:eastAsia="en-CA"/>
        </w:rPr>
      </w:pPr>
      <w:hyperlink w:anchor="_Toc30402564" w:history="1">
        <w:r w:rsidR="00751F7D" w:rsidRPr="0091082C">
          <w:rPr>
            <w:rStyle w:val="Hyperlink"/>
            <w:noProof/>
          </w:rPr>
          <w:t>Physical Activities</w:t>
        </w:r>
        <w:r w:rsidR="00751F7D">
          <w:rPr>
            <w:noProof/>
            <w:webHidden/>
          </w:rPr>
          <w:tab/>
        </w:r>
        <w:r w:rsidR="00751F7D">
          <w:rPr>
            <w:noProof/>
            <w:webHidden/>
          </w:rPr>
          <w:fldChar w:fldCharType="begin"/>
        </w:r>
        <w:r w:rsidR="00751F7D">
          <w:rPr>
            <w:noProof/>
            <w:webHidden/>
          </w:rPr>
          <w:instrText xml:space="preserve"> PAGEREF _Toc30402564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7A912722" w14:textId="1DDD8023" w:rsidR="00751F7D" w:rsidRDefault="00303966">
      <w:pPr>
        <w:pStyle w:val="TOC2"/>
        <w:tabs>
          <w:tab w:val="right" w:leader="dot" w:pos="10160"/>
        </w:tabs>
        <w:rPr>
          <w:rFonts w:asciiTheme="minorHAnsi" w:hAnsiTheme="minorHAnsi"/>
          <w:noProof/>
          <w:sz w:val="22"/>
          <w:lang w:val="en-CA" w:eastAsia="en-CA"/>
        </w:rPr>
      </w:pPr>
      <w:hyperlink w:anchor="_Toc30402565" w:history="1">
        <w:r w:rsidR="00751F7D" w:rsidRPr="0091082C">
          <w:rPr>
            <w:rStyle w:val="Hyperlink"/>
            <w:noProof/>
          </w:rPr>
          <w:t>Bathing</w:t>
        </w:r>
        <w:r w:rsidR="00751F7D">
          <w:rPr>
            <w:noProof/>
            <w:webHidden/>
          </w:rPr>
          <w:tab/>
        </w:r>
        <w:r w:rsidR="00751F7D">
          <w:rPr>
            <w:noProof/>
            <w:webHidden/>
          </w:rPr>
          <w:fldChar w:fldCharType="begin"/>
        </w:r>
        <w:r w:rsidR="00751F7D">
          <w:rPr>
            <w:noProof/>
            <w:webHidden/>
          </w:rPr>
          <w:instrText xml:space="preserve"> PAGEREF _Toc30402565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2D9738FE" w14:textId="14F45338" w:rsidR="00751F7D" w:rsidRDefault="00303966">
      <w:pPr>
        <w:pStyle w:val="TOC2"/>
        <w:tabs>
          <w:tab w:val="right" w:leader="dot" w:pos="10160"/>
        </w:tabs>
        <w:rPr>
          <w:rFonts w:asciiTheme="minorHAnsi" w:hAnsiTheme="minorHAnsi"/>
          <w:noProof/>
          <w:sz w:val="22"/>
          <w:lang w:val="en-CA" w:eastAsia="en-CA"/>
        </w:rPr>
      </w:pPr>
      <w:hyperlink w:anchor="_Toc30402566" w:history="1">
        <w:r w:rsidR="00751F7D" w:rsidRPr="0091082C">
          <w:rPr>
            <w:rStyle w:val="Hyperlink"/>
            <w:noProof/>
          </w:rPr>
          <w:t>Swimming</w:t>
        </w:r>
        <w:r w:rsidR="00751F7D">
          <w:rPr>
            <w:noProof/>
            <w:webHidden/>
          </w:rPr>
          <w:tab/>
        </w:r>
        <w:r w:rsidR="00751F7D">
          <w:rPr>
            <w:noProof/>
            <w:webHidden/>
          </w:rPr>
          <w:fldChar w:fldCharType="begin"/>
        </w:r>
        <w:r w:rsidR="00751F7D">
          <w:rPr>
            <w:noProof/>
            <w:webHidden/>
          </w:rPr>
          <w:instrText xml:space="preserve"> PAGEREF _Toc30402566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1D7222A5" w14:textId="540E5EF6" w:rsidR="00751F7D" w:rsidRDefault="00303966">
      <w:pPr>
        <w:pStyle w:val="TOC2"/>
        <w:tabs>
          <w:tab w:val="right" w:leader="dot" w:pos="10160"/>
        </w:tabs>
        <w:rPr>
          <w:rFonts w:asciiTheme="minorHAnsi" w:hAnsiTheme="minorHAnsi"/>
          <w:noProof/>
          <w:sz w:val="22"/>
          <w:lang w:val="en-CA" w:eastAsia="en-CA"/>
        </w:rPr>
      </w:pPr>
      <w:hyperlink w:anchor="_Toc30402567" w:history="1">
        <w:r w:rsidR="00751F7D" w:rsidRPr="0091082C">
          <w:rPr>
            <w:rStyle w:val="Hyperlink"/>
            <w:noProof/>
          </w:rPr>
          <w:t>Clothing</w:t>
        </w:r>
        <w:r w:rsidR="00751F7D">
          <w:rPr>
            <w:noProof/>
            <w:webHidden/>
          </w:rPr>
          <w:tab/>
        </w:r>
        <w:r w:rsidR="00751F7D">
          <w:rPr>
            <w:noProof/>
            <w:webHidden/>
          </w:rPr>
          <w:fldChar w:fldCharType="begin"/>
        </w:r>
        <w:r w:rsidR="00751F7D">
          <w:rPr>
            <w:noProof/>
            <w:webHidden/>
          </w:rPr>
          <w:instrText xml:space="preserve"> PAGEREF _Toc30402567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3EA7DA86" w14:textId="1C96EDED" w:rsidR="00751F7D" w:rsidRDefault="00303966">
      <w:pPr>
        <w:pStyle w:val="TOC2"/>
        <w:tabs>
          <w:tab w:val="right" w:leader="dot" w:pos="10160"/>
        </w:tabs>
        <w:rPr>
          <w:rFonts w:asciiTheme="minorHAnsi" w:hAnsiTheme="minorHAnsi"/>
          <w:noProof/>
          <w:sz w:val="22"/>
          <w:lang w:val="en-CA" w:eastAsia="en-CA"/>
        </w:rPr>
      </w:pPr>
      <w:hyperlink w:anchor="_Toc30402568" w:history="1">
        <w:r w:rsidR="00751F7D" w:rsidRPr="0091082C">
          <w:rPr>
            <w:rStyle w:val="Hyperlink"/>
            <w:noProof/>
          </w:rPr>
          <w:t>Sexual Relations</w:t>
        </w:r>
        <w:r w:rsidR="00751F7D">
          <w:rPr>
            <w:noProof/>
            <w:webHidden/>
          </w:rPr>
          <w:tab/>
        </w:r>
        <w:r w:rsidR="00751F7D">
          <w:rPr>
            <w:noProof/>
            <w:webHidden/>
          </w:rPr>
          <w:fldChar w:fldCharType="begin"/>
        </w:r>
        <w:r w:rsidR="00751F7D">
          <w:rPr>
            <w:noProof/>
            <w:webHidden/>
          </w:rPr>
          <w:instrText xml:space="preserve"> PAGEREF _Toc30402568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48772491" w14:textId="56ABA4AD" w:rsidR="00751F7D" w:rsidRDefault="00303966">
      <w:pPr>
        <w:pStyle w:val="TOC2"/>
        <w:tabs>
          <w:tab w:val="right" w:leader="dot" w:pos="10160"/>
        </w:tabs>
        <w:rPr>
          <w:rFonts w:asciiTheme="minorHAnsi" w:hAnsiTheme="minorHAnsi"/>
          <w:noProof/>
          <w:sz w:val="22"/>
          <w:lang w:val="en-CA" w:eastAsia="en-CA"/>
        </w:rPr>
      </w:pPr>
      <w:hyperlink w:anchor="_Toc30402569" w:history="1">
        <w:r w:rsidR="00751F7D" w:rsidRPr="0091082C">
          <w:rPr>
            <w:rStyle w:val="Hyperlink"/>
            <w:noProof/>
          </w:rPr>
          <w:t>Work</w:t>
        </w:r>
        <w:r w:rsidR="00751F7D">
          <w:rPr>
            <w:noProof/>
            <w:webHidden/>
          </w:rPr>
          <w:tab/>
        </w:r>
        <w:r w:rsidR="00751F7D">
          <w:rPr>
            <w:noProof/>
            <w:webHidden/>
          </w:rPr>
          <w:fldChar w:fldCharType="begin"/>
        </w:r>
        <w:r w:rsidR="00751F7D">
          <w:rPr>
            <w:noProof/>
            <w:webHidden/>
          </w:rPr>
          <w:instrText xml:space="preserve"> PAGEREF _Toc30402569 \h </w:instrText>
        </w:r>
        <w:r w:rsidR="00751F7D">
          <w:rPr>
            <w:noProof/>
            <w:webHidden/>
          </w:rPr>
        </w:r>
        <w:r w:rsidR="00751F7D">
          <w:rPr>
            <w:noProof/>
            <w:webHidden/>
          </w:rPr>
          <w:fldChar w:fldCharType="separate"/>
        </w:r>
        <w:r>
          <w:rPr>
            <w:noProof/>
            <w:webHidden/>
          </w:rPr>
          <w:t>11</w:t>
        </w:r>
        <w:r w:rsidR="00751F7D">
          <w:rPr>
            <w:noProof/>
            <w:webHidden/>
          </w:rPr>
          <w:fldChar w:fldCharType="end"/>
        </w:r>
      </w:hyperlink>
    </w:p>
    <w:p w14:paraId="1DC29902" w14:textId="5C674D5D" w:rsidR="00751F7D" w:rsidRDefault="00303966">
      <w:pPr>
        <w:pStyle w:val="TOC2"/>
        <w:tabs>
          <w:tab w:val="right" w:leader="dot" w:pos="10160"/>
        </w:tabs>
        <w:rPr>
          <w:rFonts w:asciiTheme="minorHAnsi" w:hAnsiTheme="minorHAnsi"/>
          <w:noProof/>
          <w:sz w:val="22"/>
          <w:lang w:val="en-CA" w:eastAsia="en-CA"/>
        </w:rPr>
      </w:pPr>
      <w:hyperlink w:anchor="_Toc30402570" w:history="1">
        <w:r w:rsidR="00751F7D" w:rsidRPr="0091082C">
          <w:rPr>
            <w:rStyle w:val="Hyperlink"/>
            <w:noProof/>
          </w:rPr>
          <w:t>Travel</w:t>
        </w:r>
        <w:r w:rsidR="00751F7D">
          <w:rPr>
            <w:noProof/>
            <w:webHidden/>
          </w:rPr>
          <w:tab/>
        </w:r>
        <w:r w:rsidR="00751F7D">
          <w:rPr>
            <w:noProof/>
            <w:webHidden/>
          </w:rPr>
          <w:fldChar w:fldCharType="begin"/>
        </w:r>
        <w:r w:rsidR="00751F7D">
          <w:rPr>
            <w:noProof/>
            <w:webHidden/>
          </w:rPr>
          <w:instrText xml:space="preserve"> PAGEREF _Toc30402570 \h </w:instrText>
        </w:r>
        <w:r w:rsidR="00751F7D">
          <w:rPr>
            <w:noProof/>
            <w:webHidden/>
          </w:rPr>
        </w:r>
        <w:r w:rsidR="00751F7D">
          <w:rPr>
            <w:noProof/>
            <w:webHidden/>
          </w:rPr>
          <w:fldChar w:fldCharType="separate"/>
        </w:r>
        <w:r>
          <w:rPr>
            <w:noProof/>
            <w:webHidden/>
          </w:rPr>
          <w:t>12</w:t>
        </w:r>
        <w:r w:rsidR="00751F7D">
          <w:rPr>
            <w:noProof/>
            <w:webHidden/>
          </w:rPr>
          <w:fldChar w:fldCharType="end"/>
        </w:r>
      </w:hyperlink>
    </w:p>
    <w:p w14:paraId="4D749C65" w14:textId="349B63EA" w:rsidR="00751F7D" w:rsidRDefault="00303966">
      <w:pPr>
        <w:pStyle w:val="TOC1"/>
        <w:tabs>
          <w:tab w:val="right" w:leader="dot" w:pos="10160"/>
        </w:tabs>
        <w:rPr>
          <w:rFonts w:asciiTheme="minorHAnsi" w:hAnsiTheme="minorHAnsi"/>
          <w:b w:val="0"/>
          <w:noProof/>
          <w:sz w:val="22"/>
          <w:lang w:val="en-CA" w:eastAsia="en-CA" w:bidi="ar-SA"/>
        </w:rPr>
      </w:pPr>
      <w:hyperlink w:anchor="_Toc30402571" w:history="1">
        <w:r w:rsidR="00751F7D" w:rsidRPr="0091082C">
          <w:rPr>
            <w:rStyle w:val="Hyperlink"/>
            <w:noProof/>
          </w:rPr>
          <w:t>Medications</w:t>
        </w:r>
        <w:r w:rsidR="00751F7D">
          <w:rPr>
            <w:noProof/>
            <w:webHidden/>
          </w:rPr>
          <w:tab/>
        </w:r>
        <w:r w:rsidR="00751F7D">
          <w:rPr>
            <w:noProof/>
            <w:webHidden/>
          </w:rPr>
          <w:fldChar w:fldCharType="begin"/>
        </w:r>
        <w:r w:rsidR="00751F7D">
          <w:rPr>
            <w:noProof/>
            <w:webHidden/>
          </w:rPr>
          <w:instrText xml:space="preserve"> PAGEREF _Toc30402571 \h </w:instrText>
        </w:r>
        <w:r w:rsidR="00751F7D">
          <w:rPr>
            <w:noProof/>
            <w:webHidden/>
          </w:rPr>
        </w:r>
        <w:r w:rsidR="00751F7D">
          <w:rPr>
            <w:noProof/>
            <w:webHidden/>
          </w:rPr>
          <w:fldChar w:fldCharType="separate"/>
        </w:r>
        <w:r>
          <w:rPr>
            <w:noProof/>
            <w:webHidden/>
          </w:rPr>
          <w:t>12</w:t>
        </w:r>
        <w:r w:rsidR="00751F7D">
          <w:rPr>
            <w:noProof/>
            <w:webHidden/>
          </w:rPr>
          <w:fldChar w:fldCharType="end"/>
        </w:r>
      </w:hyperlink>
    </w:p>
    <w:p w14:paraId="0DA0B127" w14:textId="7A8334DA" w:rsidR="00751F7D" w:rsidRDefault="00303966">
      <w:pPr>
        <w:pStyle w:val="TOC1"/>
        <w:tabs>
          <w:tab w:val="right" w:leader="dot" w:pos="10160"/>
        </w:tabs>
        <w:rPr>
          <w:rFonts w:asciiTheme="minorHAnsi" w:hAnsiTheme="minorHAnsi"/>
          <w:b w:val="0"/>
          <w:noProof/>
          <w:sz w:val="22"/>
          <w:lang w:val="en-CA" w:eastAsia="en-CA" w:bidi="ar-SA"/>
        </w:rPr>
      </w:pPr>
      <w:hyperlink w:anchor="_Toc30402572" w:history="1">
        <w:r w:rsidR="00751F7D" w:rsidRPr="0091082C">
          <w:rPr>
            <w:rStyle w:val="Hyperlink"/>
            <w:noProof/>
          </w:rPr>
          <w:t>Ileostomy Diet</w:t>
        </w:r>
        <w:r w:rsidR="00751F7D">
          <w:rPr>
            <w:noProof/>
            <w:webHidden/>
          </w:rPr>
          <w:tab/>
        </w:r>
        <w:r w:rsidR="00751F7D">
          <w:rPr>
            <w:noProof/>
            <w:webHidden/>
          </w:rPr>
          <w:fldChar w:fldCharType="begin"/>
        </w:r>
        <w:r w:rsidR="00751F7D">
          <w:rPr>
            <w:noProof/>
            <w:webHidden/>
          </w:rPr>
          <w:instrText xml:space="preserve"> PAGEREF _Toc30402572 \h </w:instrText>
        </w:r>
        <w:r w:rsidR="00751F7D">
          <w:rPr>
            <w:noProof/>
            <w:webHidden/>
          </w:rPr>
        </w:r>
        <w:r w:rsidR="00751F7D">
          <w:rPr>
            <w:noProof/>
            <w:webHidden/>
          </w:rPr>
          <w:fldChar w:fldCharType="separate"/>
        </w:r>
        <w:r>
          <w:rPr>
            <w:noProof/>
            <w:webHidden/>
          </w:rPr>
          <w:t>12</w:t>
        </w:r>
        <w:r w:rsidR="00751F7D">
          <w:rPr>
            <w:noProof/>
            <w:webHidden/>
          </w:rPr>
          <w:fldChar w:fldCharType="end"/>
        </w:r>
      </w:hyperlink>
    </w:p>
    <w:p w14:paraId="68B8CC34" w14:textId="18BA190E" w:rsidR="00751F7D" w:rsidRDefault="00303966">
      <w:pPr>
        <w:pStyle w:val="TOC1"/>
        <w:tabs>
          <w:tab w:val="right" w:leader="dot" w:pos="10160"/>
        </w:tabs>
        <w:rPr>
          <w:rFonts w:asciiTheme="minorHAnsi" w:hAnsiTheme="minorHAnsi"/>
          <w:b w:val="0"/>
          <w:noProof/>
          <w:sz w:val="22"/>
          <w:lang w:val="en-CA" w:eastAsia="en-CA" w:bidi="ar-SA"/>
        </w:rPr>
      </w:pPr>
      <w:hyperlink w:anchor="_Toc30402573" w:history="1">
        <w:r w:rsidR="00751F7D" w:rsidRPr="0091082C">
          <w:rPr>
            <w:rStyle w:val="Hyperlink"/>
            <w:noProof/>
          </w:rPr>
          <w:t>Gas and Odour</w:t>
        </w:r>
        <w:r w:rsidR="00751F7D">
          <w:rPr>
            <w:noProof/>
            <w:webHidden/>
          </w:rPr>
          <w:tab/>
        </w:r>
        <w:r w:rsidR="00751F7D">
          <w:rPr>
            <w:noProof/>
            <w:webHidden/>
          </w:rPr>
          <w:fldChar w:fldCharType="begin"/>
        </w:r>
        <w:r w:rsidR="00751F7D">
          <w:rPr>
            <w:noProof/>
            <w:webHidden/>
          </w:rPr>
          <w:instrText xml:space="preserve"> PAGEREF _Toc30402573 \h </w:instrText>
        </w:r>
        <w:r w:rsidR="00751F7D">
          <w:rPr>
            <w:noProof/>
            <w:webHidden/>
          </w:rPr>
        </w:r>
        <w:r w:rsidR="00751F7D">
          <w:rPr>
            <w:noProof/>
            <w:webHidden/>
          </w:rPr>
          <w:fldChar w:fldCharType="separate"/>
        </w:r>
        <w:r>
          <w:rPr>
            <w:noProof/>
            <w:webHidden/>
          </w:rPr>
          <w:t>13</w:t>
        </w:r>
        <w:r w:rsidR="00751F7D">
          <w:rPr>
            <w:noProof/>
            <w:webHidden/>
          </w:rPr>
          <w:fldChar w:fldCharType="end"/>
        </w:r>
      </w:hyperlink>
    </w:p>
    <w:p w14:paraId="147ED916" w14:textId="1737C4AB" w:rsidR="00751F7D" w:rsidRDefault="00303966">
      <w:pPr>
        <w:pStyle w:val="TOC1"/>
        <w:tabs>
          <w:tab w:val="right" w:leader="dot" w:pos="10160"/>
        </w:tabs>
        <w:rPr>
          <w:rFonts w:asciiTheme="minorHAnsi" w:hAnsiTheme="minorHAnsi"/>
          <w:b w:val="0"/>
          <w:noProof/>
          <w:sz w:val="22"/>
          <w:lang w:val="en-CA" w:eastAsia="en-CA" w:bidi="ar-SA"/>
        </w:rPr>
      </w:pPr>
      <w:hyperlink w:anchor="_Toc30402574" w:history="1">
        <w:r w:rsidR="00751F7D" w:rsidRPr="0091082C">
          <w:rPr>
            <w:rStyle w:val="Hyperlink"/>
            <w:noProof/>
          </w:rPr>
          <w:t>Going Home</w:t>
        </w:r>
        <w:r w:rsidR="00751F7D">
          <w:rPr>
            <w:noProof/>
            <w:webHidden/>
          </w:rPr>
          <w:tab/>
        </w:r>
        <w:r w:rsidR="00751F7D">
          <w:rPr>
            <w:noProof/>
            <w:webHidden/>
          </w:rPr>
          <w:fldChar w:fldCharType="begin"/>
        </w:r>
        <w:r w:rsidR="00751F7D">
          <w:rPr>
            <w:noProof/>
            <w:webHidden/>
          </w:rPr>
          <w:instrText xml:space="preserve"> PAGEREF _Toc30402574 \h </w:instrText>
        </w:r>
        <w:r w:rsidR="00751F7D">
          <w:rPr>
            <w:noProof/>
            <w:webHidden/>
          </w:rPr>
        </w:r>
        <w:r w:rsidR="00751F7D">
          <w:rPr>
            <w:noProof/>
            <w:webHidden/>
          </w:rPr>
          <w:fldChar w:fldCharType="separate"/>
        </w:r>
        <w:r>
          <w:rPr>
            <w:noProof/>
            <w:webHidden/>
          </w:rPr>
          <w:t>13</w:t>
        </w:r>
        <w:r w:rsidR="00751F7D">
          <w:rPr>
            <w:noProof/>
            <w:webHidden/>
          </w:rPr>
          <w:fldChar w:fldCharType="end"/>
        </w:r>
      </w:hyperlink>
    </w:p>
    <w:p w14:paraId="615ACD93" w14:textId="4D1510C7" w:rsidR="00751F7D" w:rsidRDefault="00303966">
      <w:pPr>
        <w:pStyle w:val="TOC1"/>
        <w:tabs>
          <w:tab w:val="right" w:leader="dot" w:pos="10160"/>
        </w:tabs>
        <w:rPr>
          <w:rFonts w:asciiTheme="minorHAnsi" w:hAnsiTheme="minorHAnsi"/>
          <w:b w:val="0"/>
          <w:noProof/>
          <w:sz w:val="22"/>
          <w:lang w:val="en-CA" w:eastAsia="en-CA" w:bidi="ar-SA"/>
        </w:rPr>
      </w:pPr>
      <w:hyperlink w:anchor="_Toc30402575" w:history="1">
        <w:r w:rsidR="00751F7D" w:rsidRPr="0091082C">
          <w:rPr>
            <w:rStyle w:val="Hyperlink"/>
            <w:noProof/>
          </w:rPr>
          <w:t>Foods which may cause</w:t>
        </w:r>
        <w:r w:rsidR="00751F7D">
          <w:rPr>
            <w:noProof/>
            <w:webHidden/>
          </w:rPr>
          <w:tab/>
        </w:r>
        <w:r w:rsidR="00751F7D">
          <w:rPr>
            <w:noProof/>
            <w:webHidden/>
          </w:rPr>
          <w:fldChar w:fldCharType="begin"/>
        </w:r>
        <w:r w:rsidR="00751F7D">
          <w:rPr>
            <w:noProof/>
            <w:webHidden/>
          </w:rPr>
          <w:instrText xml:space="preserve"> PAGEREF _Toc30402575 \h </w:instrText>
        </w:r>
        <w:r w:rsidR="00751F7D">
          <w:rPr>
            <w:noProof/>
            <w:webHidden/>
          </w:rPr>
        </w:r>
        <w:r w:rsidR="00751F7D">
          <w:rPr>
            <w:noProof/>
            <w:webHidden/>
          </w:rPr>
          <w:fldChar w:fldCharType="separate"/>
        </w:r>
        <w:r>
          <w:rPr>
            <w:noProof/>
            <w:webHidden/>
          </w:rPr>
          <w:t>14</w:t>
        </w:r>
        <w:r w:rsidR="00751F7D">
          <w:rPr>
            <w:noProof/>
            <w:webHidden/>
          </w:rPr>
          <w:fldChar w:fldCharType="end"/>
        </w:r>
      </w:hyperlink>
    </w:p>
    <w:p w14:paraId="738D5D29" w14:textId="50742188" w:rsidR="00751F7D" w:rsidRDefault="00303966">
      <w:pPr>
        <w:pStyle w:val="TOC2"/>
        <w:tabs>
          <w:tab w:val="right" w:leader="dot" w:pos="10160"/>
        </w:tabs>
        <w:rPr>
          <w:rFonts w:asciiTheme="minorHAnsi" w:hAnsiTheme="minorHAnsi"/>
          <w:noProof/>
          <w:sz w:val="22"/>
          <w:lang w:val="en-CA" w:eastAsia="en-CA"/>
        </w:rPr>
      </w:pPr>
      <w:hyperlink w:anchor="_Toc30402576" w:history="1">
        <w:r w:rsidR="00751F7D" w:rsidRPr="0091082C">
          <w:rPr>
            <w:rStyle w:val="Hyperlink"/>
            <w:noProof/>
          </w:rPr>
          <w:t>Blockage</w:t>
        </w:r>
        <w:r w:rsidR="00751F7D">
          <w:rPr>
            <w:noProof/>
            <w:webHidden/>
          </w:rPr>
          <w:tab/>
        </w:r>
        <w:r w:rsidR="00751F7D">
          <w:rPr>
            <w:noProof/>
            <w:webHidden/>
          </w:rPr>
          <w:fldChar w:fldCharType="begin"/>
        </w:r>
        <w:r w:rsidR="00751F7D">
          <w:rPr>
            <w:noProof/>
            <w:webHidden/>
          </w:rPr>
          <w:instrText xml:space="preserve"> PAGEREF _Toc30402576 \h </w:instrText>
        </w:r>
        <w:r w:rsidR="00751F7D">
          <w:rPr>
            <w:noProof/>
            <w:webHidden/>
          </w:rPr>
        </w:r>
        <w:r w:rsidR="00751F7D">
          <w:rPr>
            <w:noProof/>
            <w:webHidden/>
          </w:rPr>
          <w:fldChar w:fldCharType="separate"/>
        </w:r>
        <w:r>
          <w:rPr>
            <w:noProof/>
            <w:webHidden/>
          </w:rPr>
          <w:t>14</w:t>
        </w:r>
        <w:r w:rsidR="00751F7D">
          <w:rPr>
            <w:noProof/>
            <w:webHidden/>
          </w:rPr>
          <w:fldChar w:fldCharType="end"/>
        </w:r>
      </w:hyperlink>
    </w:p>
    <w:p w14:paraId="113BE928" w14:textId="6E9D5637" w:rsidR="00751F7D" w:rsidRDefault="00303966">
      <w:pPr>
        <w:pStyle w:val="TOC2"/>
        <w:tabs>
          <w:tab w:val="right" w:leader="dot" w:pos="10160"/>
        </w:tabs>
        <w:rPr>
          <w:rFonts w:asciiTheme="minorHAnsi" w:hAnsiTheme="minorHAnsi"/>
          <w:noProof/>
          <w:sz w:val="22"/>
          <w:lang w:val="en-CA" w:eastAsia="en-CA"/>
        </w:rPr>
      </w:pPr>
      <w:hyperlink w:anchor="_Toc30402577" w:history="1">
        <w:r w:rsidR="00751F7D" w:rsidRPr="0091082C">
          <w:rPr>
            <w:rStyle w:val="Hyperlink"/>
            <w:noProof/>
          </w:rPr>
          <w:t>Water Drainage</w:t>
        </w:r>
        <w:r w:rsidR="00751F7D">
          <w:rPr>
            <w:noProof/>
            <w:webHidden/>
          </w:rPr>
          <w:tab/>
        </w:r>
        <w:r w:rsidR="00751F7D">
          <w:rPr>
            <w:noProof/>
            <w:webHidden/>
          </w:rPr>
          <w:fldChar w:fldCharType="begin"/>
        </w:r>
        <w:r w:rsidR="00751F7D">
          <w:rPr>
            <w:noProof/>
            <w:webHidden/>
          </w:rPr>
          <w:instrText xml:space="preserve"> PAGEREF _Toc30402577 \h </w:instrText>
        </w:r>
        <w:r w:rsidR="00751F7D">
          <w:rPr>
            <w:noProof/>
            <w:webHidden/>
          </w:rPr>
        </w:r>
        <w:r w:rsidR="00751F7D">
          <w:rPr>
            <w:noProof/>
            <w:webHidden/>
          </w:rPr>
          <w:fldChar w:fldCharType="separate"/>
        </w:r>
        <w:r>
          <w:rPr>
            <w:noProof/>
            <w:webHidden/>
          </w:rPr>
          <w:t>14</w:t>
        </w:r>
        <w:r w:rsidR="00751F7D">
          <w:rPr>
            <w:noProof/>
            <w:webHidden/>
          </w:rPr>
          <w:fldChar w:fldCharType="end"/>
        </w:r>
      </w:hyperlink>
    </w:p>
    <w:p w14:paraId="426C4F5D" w14:textId="43E395F5" w:rsidR="00751F7D" w:rsidRDefault="00303966">
      <w:pPr>
        <w:pStyle w:val="TOC2"/>
        <w:tabs>
          <w:tab w:val="right" w:leader="dot" w:pos="10160"/>
        </w:tabs>
        <w:rPr>
          <w:rFonts w:asciiTheme="minorHAnsi" w:hAnsiTheme="minorHAnsi"/>
          <w:noProof/>
          <w:sz w:val="22"/>
          <w:lang w:val="en-CA" w:eastAsia="en-CA"/>
        </w:rPr>
      </w:pPr>
      <w:hyperlink w:anchor="_Toc30402578" w:history="1">
        <w:r w:rsidR="00751F7D" w:rsidRPr="0091082C">
          <w:rPr>
            <w:rStyle w:val="Hyperlink"/>
            <w:noProof/>
          </w:rPr>
          <w:t>Odour</w:t>
        </w:r>
        <w:r w:rsidR="00751F7D">
          <w:rPr>
            <w:noProof/>
            <w:webHidden/>
          </w:rPr>
          <w:tab/>
        </w:r>
        <w:r w:rsidR="00751F7D">
          <w:rPr>
            <w:noProof/>
            <w:webHidden/>
          </w:rPr>
          <w:fldChar w:fldCharType="begin"/>
        </w:r>
        <w:r w:rsidR="00751F7D">
          <w:rPr>
            <w:noProof/>
            <w:webHidden/>
          </w:rPr>
          <w:instrText xml:space="preserve"> PAGEREF _Toc30402578 \h </w:instrText>
        </w:r>
        <w:r w:rsidR="00751F7D">
          <w:rPr>
            <w:noProof/>
            <w:webHidden/>
          </w:rPr>
        </w:r>
        <w:r w:rsidR="00751F7D">
          <w:rPr>
            <w:noProof/>
            <w:webHidden/>
          </w:rPr>
          <w:fldChar w:fldCharType="separate"/>
        </w:r>
        <w:r>
          <w:rPr>
            <w:noProof/>
            <w:webHidden/>
          </w:rPr>
          <w:t>14</w:t>
        </w:r>
        <w:r w:rsidR="00751F7D">
          <w:rPr>
            <w:noProof/>
            <w:webHidden/>
          </w:rPr>
          <w:fldChar w:fldCharType="end"/>
        </w:r>
      </w:hyperlink>
    </w:p>
    <w:p w14:paraId="502D8697" w14:textId="56678FD2" w:rsidR="00751F7D" w:rsidRDefault="00303966">
      <w:pPr>
        <w:pStyle w:val="TOC1"/>
        <w:tabs>
          <w:tab w:val="right" w:leader="dot" w:pos="10160"/>
        </w:tabs>
        <w:rPr>
          <w:rFonts w:asciiTheme="minorHAnsi" w:hAnsiTheme="minorHAnsi"/>
          <w:b w:val="0"/>
          <w:noProof/>
          <w:sz w:val="22"/>
          <w:lang w:val="en-CA" w:eastAsia="en-CA" w:bidi="ar-SA"/>
        </w:rPr>
      </w:pPr>
      <w:hyperlink w:anchor="_Toc30402579" w:history="1">
        <w:r w:rsidR="00751F7D" w:rsidRPr="0091082C">
          <w:rPr>
            <w:rStyle w:val="Hyperlink"/>
            <w:noProof/>
          </w:rPr>
          <w:t>Going Home</w:t>
        </w:r>
        <w:r w:rsidR="00751F7D">
          <w:rPr>
            <w:noProof/>
            <w:webHidden/>
          </w:rPr>
          <w:tab/>
        </w:r>
        <w:r w:rsidR="00751F7D">
          <w:rPr>
            <w:noProof/>
            <w:webHidden/>
          </w:rPr>
          <w:fldChar w:fldCharType="begin"/>
        </w:r>
        <w:r w:rsidR="00751F7D">
          <w:rPr>
            <w:noProof/>
            <w:webHidden/>
          </w:rPr>
          <w:instrText xml:space="preserve"> PAGEREF _Toc30402579 \h </w:instrText>
        </w:r>
        <w:r w:rsidR="00751F7D">
          <w:rPr>
            <w:noProof/>
            <w:webHidden/>
          </w:rPr>
        </w:r>
        <w:r w:rsidR="00751F7D">
          <w:rPr>
            <w:noProof/>
            <w:webHidden/>
          </w:rPr>
          <w:fldChar w:fldCharType="separate"/>
        </w:r>
        <w:r>
          <w:rPr>
            <w:noProof/>
            <w:webHidden/>
          </w:rPr>
          <w:t>14</w:t>
        </w:r>
        <w:r w:rsidR="00751F7D">
          <w:rPr>
            <w:noProof/>
            <w:webHidden/>
          </w:rPr>
          <w:fldChar w:fldCharType="end"/>
        </w:r>
      </w:hyperlink>
    </w:p>
    <w:p w14:paraId="7D912698" w14:textId="0AC9B9B5" w:rsidR="00751F7D" w:rsidRDefault="00303966">
      <w:pPr>
        <w:pStyle w:val="TOC1"/>
        <w:tabs>
          <w:tab w:val="right" w:leader="dot" w:pos="10160"/>
        </w:tabs>
        <w:rPr>
          <w:rFonts w:asciiTheme="minorHAnsi" w:hAnsiTheme="minorHAnsi"/>
          <w:b w:val="0"/>
          <w:noProof/>
          <w:sz w:val="22"/>
          <w:lang w:val="en-CA" w:eastAsia="en-CA" w:bidi="ar-SA"/>
        </w:rPr>
      </w:pPr>
      <w:hyperlink w:anchor="_Toc30402580" w:history="1">
        <w:r w:rsidR="00751F7D" w:rsidRPr="0091082C">
          <w:rPr>
            <w:rStyle w:val="Hyperlink"/>
            <w:noProof/>
          </w:rPr>
          <w:t>Financial Resources</w:t>
        </w:r>
        <w:r w:rsidR="00751F7D">
          <w:rPr>
            <w:noProof/>
            <w:webHidden/>
          </w:rPr>
          <w:tab/>
        </w:r>
        <w:r w:rsidR="00751F7D">
          <w:rPr>
            <w:noProof/>
            <w:webHidden/>
          </w:rPr>
          <w:fldChar w:fldCharType="begin"/>
        </w:r>
        <w:r w:rsidR="00751F7D">
          <w:rPr>
            <w:noProof/>
            <w:webHidden/>
          </w:rPr>
          <w:instrText xml:space="preserve"> PAGEREF _Toc30402580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448289F5" w14:textId="4FDC2556" w:rsidR="00751F7D" w:rsidRDefault="00303966">
      <w:pPr>
        <w:pStyle w:val="TOC1"/>
        <w:tabs>
          <w:tab w:val="right" w:leader="dot" w:pos="10160"/>
        </w:tabs>
        <w:rPr>
          <w:rFonts w:asciiTheme="minorHAnsi" w:hAnsiTheme="minorHAnsi"/>
          <w:b w:val="0"/>
          <w:noProof/>
          <w:sz w:val="22"/>
          <w:lang w:val="en-CA" w:eastAsia="en-CA" w:bidi="ar-SA"/>
        </w:rPr>
      </w:pPr>
      <w:hyperlink w:anchor="_Toc30402581" w:history="1">
        <w:r w:rsidR="00751F7D" w:rsidRPr="0091082C">
          <w:rPr>
            <w:rStyle w:val="Hyperlink"/>
            <w:noProof/>
          </w:rPr>
          <w:t>Glossary</w:t>
        </w:r>
        <w:r w:rsidR="00751F7D">
          <w:rPr>
            <w:noProof/>
            <w:webHidden/>
          </w:rPr>
          <w:tab/>
        </w:r>
        <w:r w:rsidR="00751F7D">
          <w:rPr>
            <w:noProof/>
            <w:webHidden/>
          </w:rPr>
          <w:fldChar w:fldCharType="begin"/>
        </w:r>
        <w:r w:rsidR="00751F7D">
          <w:rPr>
            <w:noProof/>
            <w:webHidden/>
          </w:rPr>
          <w:instrText xml:space="preserve"> PAGEREF _Toc30402581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5EF355D7" w14:textId="1CDDDF14" w:rsidR="00751F7D" w:rsidRDefault="00303966">
      <w:pPr>
        <w:pStyle w:val="TOC2"/>
        <w:tabs>
          <w:tab w:val="right" w:leader="dot" w:pos="10160"/>
        </w:tabs>
        <w:rPr>
          <w:rFonts w:asciiTheme="minorHAnsi" w:hAnsiTheme="minorHAnsi"/>
          <w:noProof/>
          <w:sz w:val="22"/>
          <w:lang w:val="en-CA" w:eastAsia="en-CA"/>
        </w:rPr>
      </w:pPr>
      <w:hyperlink w:anchor="_Toc30402582" w:history="1">
        <w:r w:rsidR="00751F7D" w:rsidRPr="0091082C">
          <w:rPr>
            <w:rStyle w:val="Hyperlink"/>
            <w:noProof/>
          </w:rPr>
          <w:t>Appliance</w:t>
        </w:r>
        <w:r w:rsidR="00751F7D">
          <w:rPr>
            <w:noProof/>
            <w:webHidden/>
          </w:rPr>
          <w:tab/>
        </w:r>
        <w:r w:rsidR="00751F7D">
          <w:rPr>
            <w:noProof/>
            <w:webHidden/>
          </w:rPr>
          <w:fldChar w:fldCharType="begin"/>
        </w:r>
        <w:r w:rsidR="00751F7D">
          <w:rPr>
            <w:noProof/>
            <w:webHidden/>
          </w:rPr>
          <w:instrText xml:space="preserve"> PAGEREF _Toc30402582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38311124" w14:textId="1E1D0051" w:rsidR="00751F7D" w:rsidRDefault="00303966">
      <w:pPr>
        <w:pStyle w:val="TOC2"/>
        <w:tabs>
          <w:tab w:val="right" w:leader="dot" w:pos="10160"/>
        </w:tabs>
        <w:rPr>
          <w:rFonts w:asciiTheme="minorHAnsi" w:hAnsiTheme="minorHAnsi"/>
          <w:noProof/>
          <w:sz w:val="22"/>
          <w:lang w:val="en-CA" w:eastAsia="en-CA"/>
        </w:rPr>
      </w:pPr>
      <w:hyperlink w:anchor="_Toc30402583" w:history="1">
        <w:r w:rsidR="00751F7D" w:rsidRPr="0091082C">
          <w:rPr>
            <w:rStyle w:val="Hyperlink"/>
            <w:noProof/>
          </w:rPr>
          <w:t>Colon</w:t>
        </w:r>
        <w:r w:rsidR="00751F7D">
          <w:rPr>
            <w:noProof/>
            <w:webHidden/>
          </w:rPr>
          <w:tab/>
        </w:r>
        <w:r w:rsidR="00751F7D">
          <w:rPr>
            <w:noProof/>
            <w:webHidden/>
          </w:rPr>
          <w:fldChar w:fldCharType="begin"/>
        </w:r>
        <w:r w:rsidR="00751F7D">
          <w:rPr>
            <w:noProof/>
            <w:webHidden/>
          </w:rPr>
          <w:instrText xml:space="preserve"> PAGEREF _Toc30402583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4D6B6B78" w14:textId="33D1CA28" w:rsidR="00751F7D" w:rsidRDefault="00303966">
      <w:pPr>
        <w:pStyle w:val="TOC2"/>
        <w:tabs>
          <w:tab w:val="right" w:leader="dot" w:pos="10160"/>
        </w:tabs>
        <w:rPr>
          <w:rFonts w:asciiTheme="minorHAnsi" w:hAnsiTheme="minorHAnsi"/>
          <w:noProof/>
          <w:sz w:val="22"/>
          <w:lang w:val="en-CA" w:eastAsia="en-CA"/>
        </w:rPr>
      </w:pPr>
      <w:hyperlink w:anchor="_Toc30402584" w:history="1">
        <w:r w:rsidR="00751F7D" w:rsidRPr="0091082C">
          <w:rPr>
            <w:rStyle w:val="Hyperlink"/>
            <w:noProof/>
          </w:rPr>
          <w:t>Drainage</w:t>
        </w:r>
        <w:r w:rsidR="00751F7D">
          <w:rPr>
            <w:noProof/>
            <w:webHidden/>
          </w:rPr>
          <w:tab/>
        </w:r>
        <w:r w:rsidR="00751F7D">
          <w:rPr>
            <w:noProof/>
            <w:webHidden/>
          </w:rPr>
          <w:fldChar w:fldCharType="begin"/>
        </w:r>
        <w:r w:rsidR="00751F7D">
          <w:rPr>
            <w:noProof/>
            <w:webHidden/>
          </w:rPr>
          <w:instrText xml:space="preserve"> PAGEREF _Toc30402584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2D06A8D2" w14:textId="024DBDAD" w:rsidR="00751F7D" w:rsidRDefault="00303966">
      <w:pPr>
        <w:pStyle w:val="TOC2"/>
        <w:tabs>
          <w:tab w:val="right" w:leader="dot" w:pos="10160"/>
        </w:tabs>
        <w:rPr>
          <w:rFonts w:asciiTheme="minorHAnsi" w:hAnsiTheme="minorHAnsi"/>
          <w:noProof/>
          <w:sz w:val="22"/>
          <w:lang w:val="en-CA" w:eastAsia="en-CA"/>
        </w:rPr>
      </w:pPr>
      <w:hyperlink w:anchor="_Toc30402585" w:history="1">
        <w:r w:rsidR="00751F7D" w:rsidRPr="0091082C">
          <w:rPr>
            <w:rStyle w:val="Hyperlink"/>
            <w:noProof/>
          </w:rPr>
          <w:t>Fibre</w:t>
        </w:r>
        <w:r w:rsidR="00751F7D">
          <w:rPr>
            <w:noProof/>
            <w:webHidden/>
          </w:rPr>
          <w:tab/>
        </w:r>
        <w:r w:rsidR="00751F7D">
          <w:rPr>
            <w:noProof/>
            <w:webHidden/>
          </w:rPr>
          <w:fldChar w:fldCharType="begin"/>
        </w:r>
        <w:r w:rsidR="00751F7D">
          <w:rPr>
            <w:noProof/>
            <w:webHidden/>
          </w:rPr>
          <w:instrText xml:space="preserve"> PAGEREF _Toc30402585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73874C0A" w14:textId="6777293A" w:rsidR="00751F7D" w:rsidRDefault="00303966">
      <w:pPr>
        <w:pStyle w:val="TOC2"/>
        <w:tabs>
          <w:tab w:val="right" w:leader="dot" w:pos="10160"/>
        </w:tabs>
        <w:rPr>
          <w:rFonts w:asciiTheme="minorHAnsi" w:hAnsiTheme="minorHAnsi"/>
          <w:noProof/>
          <w:sz w:val="22"/>
          <w:lang w:val="en-CA" w:eastAsia="en-CA"/>
        </w:rPr>
      </w:pPr>
      <w:hyperlink w:anchor="_Toc30402586" w:history="1">
        <w:r w:rsidR="00751F7D" w:rsidRPr="0091082C">
          <w:rPr>
            <w:rStyle w:val="Hyperlink"/>
            <w:noProof/>
          </w:rPr>
          <w:t>Skin Barrier</w:t>
        </w:r>
        <w:r w:rsidR="00751F7D">
          <w:rPr>
            <w:noProof/>
            <w:webHidden/>
          </w:rPr>
          <w:tab/>
        </w:r>
        <w:r w:rsidR="00751F7D">
          <w:rPr>
            <w:noProof/>
            <w:webHidden/>
          </w:rPr>
          <w:fldChar w:fldCharType="begin"/>
        </w:r>
        <w:r w:rsidR="00751F7D">
          <w:rPr>
            <w:noProof/>
            <w:webHidden/>
          </w:rPr>
          <w:instrText xml:space="preserve"> PAGEREF _Toc30402586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287D0DFA" w14:textId="72448473" w:rsidR="00751F7D" w:rsidRDefault="00303966">
      <w:pPr>
        <w:pStyle w:val="TOC2"/>
        <w:tabs>
          <w:tab w:val="right" w:leader="dot" w:pos="10160"/>
        </w:tabs>
        <w:rPr>
          <w:rFonts w:asciiTheme="minorHAnsi" w:hAnsiTheme="minorHAnsi"/>
          <w:noProof/>
          <w:sz w:val="22"/>
          <w:lang w:val="en-CA" w:eastAsia="en-CA"/>
        </w:rPr>
      </w:pPr>
      <w:hyperlink w:anchor="_Toc30402587" w:history="1">
        <w:r w:rsidR="00751F7D" w:rsidRPr="0091082C">
          <w:rPr>
            <w:rStyle w:val="Hyperlink"/>
            <w:noProof/>
          </w:rPr>
          <w:t>Stoma</w:t>
        </w:r>
        <w:r w:rsidR="00751F7D">
          <w:rPr>
            <w:noProof/>
            <w:webHidden/>
          </w:rPr>
          <w:tab/>
        </w:r>
        <w:r w:rsidR="00751F7D">
          <w:rPr>
            <w:noProof/>
            <w:webHidden/>
          </w:rPr>
          <w:fldChar w:fldCharType="begin"/>
        </w:r>
        <w:r w:rsidR="00751F7D">
          <w:rPr>
            <w:noProof/>
            <w:webHidden/>
          </w:rPr>
          <w:instrText xml:space="preserve"> PAGEREF _Toc30402587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608DEA7D" w14:textId="3AFBC442" w:rsidR="00751F7D" w:rsidRDefault="00303966">
      <w:pPr>
        <w:pStyle w:val="TOC2"/>
        <w:tabs>
          <w:tab w:val="right" w:leader="dot" w:pos="10160"/>
        </w:tabs>
        <w:rPr>
          <w:rFonts w:asciiTheme="minorHAnsi" w:hAnsiTheme="minorHAnsi"/>
          <w:noProof/>
          <w:sz w:val="22"/>
          <w:lang w:val="en-CA" w:eastAsia="en-CA"/>
        </w:rPr>
      </w:pPr>
      <w:hyperlink w:anchor="_Toc30402588" w:history="1">
        <w:r w:rsidR="00751F7D" w:rsidRPr="0091082C">
          <w:rPr>
            <w:rStyle w:val="Hyperlink"/>
            <w:noProof/>
          </w:rPr>
          <w:t>Stoma Therapist</w:t>
        </w:r>
        <w:r w:rsidR="00751F7D">
          <w:rPr>
            <w:noProof/>
            <w:webHidden/>
          </w:rPr>
          <w:tab/>
        </w:r>
        <w:r w:rsidR="00751F7D">
          <w:rPr>
            <w:noProof/>
            <w:webHidden/>
          </w:rPr>
          <w:fldChar w:fldCharType="begin"/>
        </w:r>
        <w:r w:rsidR="00751F7D">
          <w:rPr>
            <w:noProof/>
            <w:webHidden/>
          </w:rPr>
          <w:instrText xml:space="preserve"> PAGEREF _Toc30402588 \h </w:instrText>
        </w:r>
        <w:r w:rsidR="00751F7D">
          <w:rPr>
            <w:noProof/>
            <w:webHidden/>
          </w:rPr>
        </w:r>
        <w:r w:rsidR="00751F7D">
          <w:rPr>
            <w:noProof/>
            <w:webHidden/>
          </w:rPr>
          <w:fldChar w:fldCharType="separate"/>
        </w:r>
        <w:r>
          <w:rPr>
            <w:noProof/>
            <w:webHidden/>
          </w:rPr>
          <w:t>15</w:t>
        </w:r>
        <w:r w:rsidR="00751F7D">
          <w:rPr>
            <w:noProof/>
            <w:webHidden/>
          </w:rPr>
          <w:fldChar w:fldCharType="end"/>
        </w:r>
      </w:hyperlink>
    </w:p>
    <w:p w14:paraId="3F699FDE" w14:textId="77777777" w:rsidR="00851D0C" w:rsidRDefault="00581C71" w:rsidP="005B1243">
      <w:r>
        <w:rPr>
          <w:b/>
          <w:bCs/>
        </w:rPr>
        <w:fldChar w:fldCharType="end"/>
      </w:r>
      <w:r w:rsidR="00851D0C">
        <w:br w:type="page"/>
      </w:r>
    </w:p>
    <w:p w14:paraId="5226D50C" w14:textId="77777777" w:rsidR="00751F7D" w:rsidRDefault="00751F7D" w:rsidP="00751F7D">
      <w:pPr>
        <w:pStyle w:val="Heading10"/>
      </w:pPr>
      <w:bookmarkStart w:id="1" w:name="_Toc30402552"/>
      <w:r>
        <w:lastRenderedPageBreak/>
        <w:t>Introduction</w:t>
      </w:r>
      <w:bookmarkEnd w:id="1"/>
    </w:p>
    <w:p w14:paraId="36C81F8D" w14:textId="77777777" w:rsidR="00751F7D" w:rsidRPr="00E55ECC" w:rsidRDefault="00751F7D" w:rsidP="00751F7D">
      <w:pPr>
        <w:pStyle w:val="BodyText"/>
      </w:pPr>
      <w:r>
        <w:t>Welcome to the Queensway Carleton Hospital.</w:t>
      </w:r>
    </w:p>
    <w:p w14:paraId="366F372B" w14:textId="77777777" w:rsidR="00751F7D" w:rsidRPr="00E55ECC" w:rsidRDefault="00751F7D" w:rsidP="00751F7D">
      <w:pPr>
        <w:pStyle w:val="BodyText"/>
      </w:pPr>
      <w:r w:rsidRPr="00E55ECC">
        <w:t>This booklet has been prepared by Nursing and Medical Staf</w:t>
      </w:r>
      <w:r>
        <w:t>f at the Queens</w:t>
      </w:r>
      <w:r w:rsidRPr="00E55ECC">
        <w:t>way</w:t>
      </w:r>
      <w:r>
        <w:t xml:space="preserve"> </w:t>
      </w:r>
      <w:r w:rsidRPr="00E55ECC">
        <w:t>Carleton Hospital to give you a better understanding of your ostomy, how it functio</w:t>
      </w:r>
      <w:r>
        <w:t>ns and how you should care for it.</w:t>
      </w:r>
    </w:p>
    <w:p w14:paraId="63A44961" w14:textId="77777777" w:rsidR="00751F7D" w:rsidRPr="00E55ECC" w:rsidRDefault="00751F7D" w:rsidP="00751F7D">
      <w:pPr>
        <w:pStyle w:val="BodyText"/>
      </w:pPr>
      <w:r w:rsidRPr="00E55ECC">
        <w:t>You may be experiencing a variety of feelings regarding your ostomy. Learn</w:t>
      </w:r>
      <w:r w:rsidRPr="00E55ECC">
        <w:softHyphen/>
        <w:t xml:space="preserve">ing to live with an ostomy may seem like a great undertaking for now, but with time, patience and teaching you should be </w:t>
      </w:r>
      <w:r>
        <w:t>able to resume your normal life</w:t>
      </w:r>
      <w:r w:rsidRPr="00E55ECC">
        <w:t xml:space="preserve">style. </w:t>
      </w:r>
    </w:p>
    <w:p w14:paraId="30A0097F" w14:textId="77777777" w:rsidR="00751F7D" w:rsidRPr="00E55ECC" w:rsidRDefault="00751F7D" w:rsidP="00751F7D">
      <w:pPr>
        <w:pStyle w:val="BodyText"/>
      </w:pPr>
      <w:r w:rsidRPr="00E55ECC">
        <w:t xml:space="preserve">There are many resource people available to assist you and your family in the hospital. When you are discharged from the hospital follow-up care is available from community services. Further support and assistance </w:t>
      </w:r>
      <w:proofErr w:type="gramStart"/>
      <w:r w:rsidRPr="00E55ECC">
        <w:t>is</w:t>
      </w:r>
      <w:proofErr w:type="gramEnd"/>
      <w:r w:rsidRPr="00E55ECC">
        <w:t xml:space="preserve"> avail</w:t>
      </w:r>
      <w:r w:rsidRPr="00E55ECC">
        <w:softHyphen/>
        <w:t>able through</w:t>
      </w:r>
      <w:r>
        <w:t xml:space="preserve"> the United Ostomy Association.</w:t>
      </w:r>
    </w:p>
    <w:p w14:paraId="06991F43" w14:textId="77777777" w:rsidR="00751F7D" w:rsidRPr="00E55ECC" w:rsidRDefault="00751F7D" w:rsidP="00751F7D">
      <w:pPr>
        <w:pStyle w:val="BodyText"/>
      </w:pPr>
      <w:r w:rsidRPr="00E55ECC">
        <w:t>As you read through this booklet you will probably have questions and con</w:t>
      </w:r>
      <w:r w:rsidRPr="00E55ECC">
        <w:softHyphen/>
        <w:t>cerns. Please make a note of these and they can be discuss</w:t>
      </w:r>
      <w:r>
        <w:t>ed with your Doctor and nurses.</w:t>
      </w:r>
    </w:p>
    <w:p w14:paraId="3B5103D0" w14:textId="77777777" w:rsidR="00751F7D" w:rsidRDefault="00751F7D" w:rsidP="00751F7D">
      <w:r>
        <w:br w:type="page"/>
      </w:r>
    </w:p>
    <w:p w14:paraId="2E0C1E6D" w14:textId="77777777" w:rsidR="00751F7D" w:rsidRDefault="00751F7D" w:rsidP="00751F7D">
      <w:pPr>
        <w:pStyle w:val="Heading10"/>
      </w:pPr>
      <w:bookmarkStart w:id="2" w:name="_Toc30402553"/>
      <w:r>
        <w:lastRenderedPageBreak/>
        <w:t>Your bowel and how it works</w:t>
      </w:r>
      <w:bookmarkEnd w:id="2"/>
    </w:p>
    <w:p w14:paraId="21F8099A" w14:textId="77777777" w:rsidR="00751F7D" w:rsidRDefault="00751F7D" w:rsidP="00751F7D">
      <w:pPr>
        <w:pStyle w:val="BodyText"/>
      </w:pPr>
      <w:r>
        <w:t>The main function of the digestive system is to prepare and process food to be absorbed and used by the body. The mouth provides a mechanical break</w:t>
      </w:r>
      <w:r>
        <w:softHyphen/>
        <w:t>down of foods eaten. From here, the food passes through the esophagus into the stomach.</w:t>
      </w:r>
    </w:p>
    <w:p w14:paraId="43950FCB" w14:textId="77777777" w:rsidR="00751F7D" w:rsidRDefault="00751F7D" w:rsidP="00751F7D">
      <w:pPr>
        <w:pStyle w:val="BodyText"/>
      </w:pPr>
      <w:r>
        <w:t xml:space="preserve">The food is stored in the stomach for a short while and eventually enters the bowel, also called the intestine or gut. The bowel or intestine is a </w:t>
      </w:r>
      <w:proofErr w:type="gramStart"/>
      <w:r>
        <w:t>tube like</w:t>
      </w:r>
      <w:proofErr w:type="gramEnd"/>
      <w:r>
        <w:t xml:space="preserve"> structure that is divided into two major parts. The parts are called the small bowel and the large bowel. The small bowel starts below the stomach. This part is called the duodenum. The bowel </w:t>
      </w:r>
      <w:proofErr w:type="gramStart"/>
      <w:r>
        <w:t>continues on</w:t>
      </w:r>
      <w:proofErr w:type="gramEnd"/>
      <w:r>
        <w:t>, loosely coiled in your abdomen. This section of the small bowel is called the jejunum. The last part of the small bowel, just before it becomes the large bowel is called the ileum. The entire small bowel is approximately 20 feet long. The small bowel does all the work to digest and absorb the food you have eaten.</w:t>
      </w:r>
    </w:p>
    <w:p w14:paraId="488BB716" w14:textId="77777777" w:rsidR="00751F7D" w:rsidRDefault="00751F7D" w:rsidP="00751F7D">
      <w:pPr>
        <w:pStyle w:val="BodyText"/>
      </w:pPr>
      <w:r>
        <w:t>The next part of the bowel is the large bowel or colon. This part is about six feet long and it frames the small bowel. It is divided into 6 sections: cecum, ascending, transverse descending, sigmoid and rectum. The large bowel’s function is to remove the water from your waste products (Stool) and to store these products until you are ready to eliminate them.</w:t>
      </w:r>
      <w:r>
        <w:br w:type="page"/>
      </w:r>
    </w:p>
    <w:p w14:paraId="32FBA6C0" w14:textId="77777777" w:rsidR="00751F7D" w:rsidRDefault="00751F7D" w:rsidP="00751F7D">
      <w:pPr>
        <w:pStyle w:val="Heading10"/>
      </w:pPr>
      <w:bookmarkStart w:id="3" w:name="_Toc30402554"/>
      <w:r w:rsidRPr="00C07A57">
        <w:lastRenderedPageBreak/>
        <w:t>The Gastro-Intestinal Tract</w:t>
      </w:r>
      <w:bookmarkEnd w:id="3"/>
    </w:p>
    <w:p w14:paraId="7B38F2D5" w14:textId="77777777" w:rsidR="00751F7D" w:rsidRDefault="00751F7D" w:rsidP="00751F7D">
      <w:pPr>
        <w:pStyle w:val="Heading10"/>
      </w:pPr>
    </w:p>
    <w:p w14:paraId="52C8C279" w14:textId="77777777" w:rsidR="00751F7D" w:rsidRPr="00C07A57" w:rsidRDefault="00751F7D" w:rsidP="00751F7D">
      <w:pPr>
        <w:pStyle w:val="BodyText"/>
      </w:pPr>
      <w:r>
        <w:rPr>
          <w:noProof/>
        </w:rPr>
        <w:drawing>
          <wp:inline distT="0" distB="0" distL="0" distR="0" wp14:anchorId="3568A276" wp14:editId="0A2D4F14">
            <wp:extent cx="4655185" cy="5842635"/>
            <wp:effectExtent l="0" t="0" r="0" b="5715"/>
            <wp:docPr id="1" name="Picture 1" descr="Diagram of the gastro-intestinal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5185" cy="5842635"/>
                    </a:xfrm>
                    <a:prstGeom prst="rect">
                      <a:avLst/>
                    </a:prstGeom>
                    <a:noFill/>
                    <a:ln>
                      <a:noFill/>
                    </a:ln>
                  </pic:spPr>
                </pic:pic>
              </a:graphicData>
            </a:graphic>
          </wp:inline>
        </w:drawing>
      </w:r>
    </w:p>
    <w:p w14:paraId="7AD987C7" w14:textId="77777777" w:rsidR="00751F7D" w:rsidRDefault="00751F7D" w:rsidP="00751F7D">
      <w:r>
        <w:br w:type="page"/>
      </w:r>
    </w:p>
    <w:p w14:paraId="063AC5BF" w14:textId="77777777" w:rsidR="00751F7D" w:rsidRDefault="00751F7D" w:rsidP="00751F7D">
      <w:pPr>
        <w:pStyle w:val="Heading10"/>
      </w:pPr>
      <w:bookmarkStart w:id="4" w:name="_Toc30402555"/>
      <w:r>
        <w:lastRenderedPageBreak/>
        <w:t>What is an Ostomy?</w:t>
      </w:r>
      <w:bookmarkEnd w:id="4"/>
    </w:p>
    <w:p w14:paraId="17C0EBF5" w14:textId="77777777" w:rsidR="00751F7D" w:rsidRPr="004858E3" w:rsidRDefault="00751F7D" w:rsidP="00751F7D">
      <w:pPr>
        <w:pStyle w:val="BodyText"/>
      </w:pPr>
      <w:r w:rsidRPr="004858E3">
        <w:t>An ostomy is a surgically created opening in the bowel. At the time of your surgery a portion of the bowel is brought out through an incision made on the abdomen. This opening will form a stoma which is the mouth or opening of the ostomy. The surgeon brings a piece of the intestine through the abdomi</w:t>
      </w:r>
      <w:r w:rsidRPr="004858E3">
        <w:softHyphen/>
        <w:t xml:space="preserve">nal wall, rolls it back like a cuff, and sews it to the skin. The stoma is </w:t>
      </w:r>
      <w:proofErr w:type="spellStart"/>
      <w:r w:rsidRPr="004858E3">
        <w:t>mucousy</w:t>
      </w:r>
      <w:proofErr w:type="spellEnd"/>
      <w:r w:rsidRPr="004858E3">
        <w:t xml:space="preserve"> and reddish pink in colour and is </w:t>
      </w:r>
      <w:proofErr w:type="gramStart"/>
      <w:r w:rsidRPr="004858E3">
        <w:t>similar to</w:t>
      </w:r>
      <w:proofErr w:type="gramEnd"/>
      <w:r w:rsidRPr="004858E3">
        <w:t xml:space="preserve"> the tissue that lines your mouth. It is flexible and soft. The stoma has no nerve endings and therefore is not sensitive to touch or pain but is rich in blood vessels and may bleed slightly when rubbed. The stoma is where your waste products (stool and gas) will come out to be collected in a bag or appliance that you secure to your abdomen. The opening of the stoma stretches as the stool passes th</w:t>
      </w:r>
      <w:r>
        <w:t>rough.</w:t>
      </w:r>
    </w:p>
    <w:p w14:paraId="5F28D8FD" w14:textId="77777777" w:rsidR="00751F7D" w:rsidRPr="004858E3" w:rsidRDefault="00751F7D" w:rsidP="00751F7D">
      <w:pPr>
        <w:pStyle w:val="BodyText"/>
      </w:pPr>
      <w:r w:rsidRPr="004858E3">
        <w:t xml:space="preserve">When the stoma is not passing waste </w:t>
      </w:r>
      <w:proofErr w:type="gramStart"/>
      <w:r w:rsidRPr="004858E3">
        <w:t>products</w:t>
      </w:r>
      <w:proofErr w:type="gramEnd"/>
      <w:r w:rsidRPr="004858E3">
        <w:t xml:space="preserve"> it relaxes. This is </w:t>
      </w:r>
      <w:proofErr w:type="gramStart"/>
      <w:r w:rsidRPr="004858E3">
        <w:t>similar to</w:t>
      </w:r>
      <w:proofErr w:type="gramEnd"/>
      <w:r w:rsidRPr="004858E3">
        <w:t xml:space="preserve"> the way the anus pulls together when not in use. However, you will no longer have the urge or control of passing gas or s</w:t>
      </w:r>
      <w:r>
        <w:t>tool as you did before surgery.</w:t>
      </w:r>
    </w:p>
    <w:p w14:paraId="3D194A96" w14:textId="77777777" w:rsidR="00751F7D" w:rsidRPr="004858E3" w:rsidRDefault="00751F7D" w:rsidP="00751F7D">
      <w:pPr>
        <w:pStyle w:val="BodyText"/>
      </w:pPr>
    </w:p>
    <w:p w14:paraId="0E4F2CD2" w14:textId="77777777" w:rsidR="00751F7D" w:rsidRDefault="00751F7D" w:rsidP="00751F7D">
      <w:pPr>
        <w:pStyle w:val="Heading10"/>
      </w:pPr>
      <w:bookmarkStart w:id="5" w:name="_Toc30402556"/>
      <w:r>
        <w:t>What is an Ileostomy?</w:t>
      </w:r>
      <w:bookmarkEnd w:id="5"/>
    </w:p>
    <w:p w14:paraId="0E771CFA" w14:textId="77777777" w:rsidR="00751F7D" w:rsidRPr="004858E3" w:rsidRDefault="00751F7D" w:rsidP="00751F7D">
      <w:pPr>
        <w:pStyle w:val="BodyText"/>
      </w:pPr>
      <w:r w:rsidRPr="004858E3">
        <w:t xml:space="preserve">An ileostomy is a surgical opening in the abdomen through which waste is discharged. The end part of the ileum or lowest part of the small intestine is brought through the abdominal wall to form a stoma. </w:t>
      </w:r>
      <w:r>
        <w:t>I</w:t>
      </w:r>
      <w:r w:rsidRPr="004858E3">
        <w:t xml:space="preserve">t’s usually on the right lower side of the abdomen. The colon and rectum are removed but even if they aren’t, regular colon and rectum function are no longer present. The drainage from the ileostomy is liquid, pasty, and constant because the large bowel no longer functions to absorb </w:t>
      </w:r>
      <w:r>
        <w:t>water.</w:t>
      </w:r>
    </w:p>
    <w:p w14:paraId="0A9F6E80" w14:textId="77777777" w:rsidR="00751F7D" w:rsidRPr="004858E3" w:rsidRDefault="00751F7D" w:rsidP="00751F7D">
      <w:pPr>
        <w:pStyle w:val="BodyText"/>
      </w:pPr>
    </w:p>
    <w:p w14:paraId="215EE983" w14:textId="77777777" w:rsidR="00751F7D" w:rsidRDefault="00751F7D" w:rsidP="00751F7D">
      <w:pPr>
        <w:rPr>
          <w:rFonts w:eastAsia="Times New Roman"/>
          <w:b/>
          <w:sz w:val="32"/>
          <w:szCs w:val="32"/>
        </w:rPr>
      </w:pPr>
      <w:r>
        <w:br w:type="page"/>
      </w:r>
    </w:p>
    <w:p w14:paraId="5131053B" w14:textId="77777777" w:rsidR="00751F7D" w:rsidRDefault="00751F7D" w:rsidP="00751F7D">
      <w:pPr>
        <w:pStyle w:val="Heading10"/>
      </w:pPr>
      <w:bookmarkStart w:id="6" w:name="_Toc30402557"/>
      <w:r>
        <w:lastRenderedPageBreak/>
        <w:t>Care of your Ostomy</w:t>
      </w:r>
      <w:bookmarkEnd w:id="6"/>
    </w:p>
    <w:p w14:paraId="60A27C94" w14:textId="77777777" w:rsidR="00751F7D" w:rsidRPr="004858E3" w:rsidRDefault="00751F7D" w:rsidP="00751F7D">
      <w:pPr>
        <w:pStyle w:val="BodyText"/>
      </w:pPr>
      <w:r w:rsidRPr="004858E3">
        <w:t>Caring for your ostomy will soon become part of your daily routine. The fre</w:t>
      </w:r>
      <w:r w:rsidRPr="004858E3">
        <w:softHyphen/>
        <w:t>quency with which you will change your appliance will depend on the type of ostomy, its location</w:t>
      </w:r>
      <w:r>
        <w:t xml:space="preserve"> and the type of appliance used</w:t>
      </w:r>
      <w:r w:rsidRPr="004858E3">
        <w:t>. Regardless of the differ</w:t>
      </w:r>
      <w:r w:rsidRPr="004858E3">
        <w:softHyphen/>
        <w:t>ences between ostomies certain prin</w:t>
      </w:r>
      <w:r>
        <w:t>ciples of care remain the same.</w:t>
      </w:r>
    </w:p>
    <w:p w14:paraId="549212EE" w14:textId="77777777" w:rsidR="00751F7D" w:rsidRPr="00E4557A" w:rsidRDefault="00751F7D" w:rsidP="00751F7D">
      <w:pPr>
        <w:pStyle w:val="NumberedList"/>
      </w:pPr>
      <w:r w:rsidRPr="00E4557A">
        <w:t xml:space="preserve">Use a skin barrier of some sort. Your skin can easily become damaged by stool that </w:t>
      </w:r>
      <w:proofErr w:type="gramStart"/>
      <w:r w:rsidRPr="00E4557A">
        <w:t>is allowed to</w:t>
      </w:r>
      <w:proofErr w:type="gramEnd"/>
      <w:r w:rsidRPr="00E4557A">
        <w:t xml:space="preserve"> rest on the skin</w:t>
      </w:r>
      <w:r>
        <w:t>.</w:t>
      </w:r>
    </w:p>
    <w:p w14:paraId="02ED1426" w14:textId="77777777" w:rsidR="00751F7D" w:rsidRPr="00E4557A" w:rsidRDefault="00751F7D" w:rsidP="00751F7D">
      <w:pPr>
        <w:pStyle w:val="NumberedList"/>
      </w:pPr>
      <w:r w:rsidRPr="00E4557A">
        <w:t>Most appliances are designed to stay on 4 - 7 days but the appliance must be changed as soon as you feel any itching or burning beneath your skin barrier. Any signs of redness or skin breakdown around your stoma is an ind</w:t>
      </w:r>
      <w:r>
        <w:t>icator to change the appliance.</w:t>
      </w:r>
    </w:p>
    <w:p w14:paraId="5C2AA78E" w14:textId="77777777" w:rsidR="00751F7D" w:rsidRPr="00E4557A" w:rsidRDefault="00751F7D" w:rsidP="00751F7D">
      <w:pPr>
        <w:pStyle w:val="NumberedList"/>
      </w:pPr>
      <w:r w:rsidRPr="00E4557A">
        <w:t>If redness or breakdown appears, exposure to the air is often the only treatment necessary. Avoid using soap around the area. Recheck the size of the stoma and adjust the opening of the barrier accordingly. There should only be 1/16 to 1/8 of an inch of skin showing around the stoma base. A rule of thumb is to cut the barrier as close to the stoma as possi</w:t>
      </w:r>
      <w:r w:rsidRPr="00E4557A">
        <w:softHyphen/>
        <w:t>ble without touching it. Sprinkle a powder like skin barrier on the reddened area. If the problem persists or worsens see your</w:t>
      </w:r>
      <w:r>
        <w:t xml:space="preserve"> physician or stomal therapist.</w:t>
      </w:r>
    </w:p>
    <w:p w14:paraId="6B6AE3CD" w14:textId="77777777" w:rsidR="00751F7D" w:rsidRPr="00E4557A" w:rsidRDefault="00751F7D" w:rsidP="00751F7D">
      <w:pPr>
        <w:pStyle w:val="NumberedList"/>
      </w:pPr>
      <w:r w:rsidRPr="00E4557A">
        <w:t>Wash the skin around the stoma with plain water. Soapy residue left on the skin may cause an allergic reaction or prevent the barrier from stick</w:t>
      </w:r>
      <w:r w:rsidRPr="00E4557A">
        <w:softHyphen/>
        <w:t>ing. Soap may be used when bathing or showering but make sure after cleansing that the area is dried completely. You can leave your appliance on or remove it while bathi</w:t>
      </w:r>
      <w:r>
        <w:t>ng or showering.</w:t>
      </w:r>
    </w:p>
    <w:p w14:paraId="7EB231EB" w14:textId="77777777" w:rsidR="00751F7D" w:rsidRDefault="00751F7D" w:rsidP="00751F7D">
      <w:pPr>
        <w:pStyle w:val="BodyText"/>
      </w:pPr>
    </w:p>
    <w:p w14:paraId="15320DB8" w14:textId="77777777" w:rsidR="00751F7D" w:rsidRDefault="00751F7D" w:rsidP="00751F7D">
      <w:pPr>
        <w:pStyle w:val="Heading10"/>
      </w:pPr>
      <w:bookmarkStart w:id="7" w:name="_Toc30402558"/>
      <w:r>
        <w:t>Your appliance</w:t>
      </w:r>
      <w:bookmarkEnd w:id="7"/>
    </w:p>
    <w:p w14:paraId="3C44FD5F" w14:textId="77777777" w:rsidR="00751F7D" w:rsidRPr="00EB0CEB" w:rsidRDefault="00751F7D" w:rsidP="00751F7D">
      <w:pPr>
        <w:pStyle w:val="BodyText"/>
      </w:pPr>
      <w:r w:rsidRPr="00EB0CEB">
        <w:t xml:space="preserve">An appliance is a substitute for the lost storage capacity of the </w:t>
      </w:r>
      <w:r>
        <w:t>colon and the intestinal waste.</w:t>
      </w:r>
    </w:p>
    <w:p w14:paraId="3DB901D3" w14:textId="77777777" w:rsidR="00751F7D" w:rsidRDefault="00751F7D" w:rsidP="00751F7D">
      <w:pPr>
        <w:pStyle w:val="BodyText"/>
      </w:pPr>
      <w:r w:rsidRPr="00EB0CEB">
        <w:t>The</w:t>
      </w:r>
      <w:r>
        <w:t>re are two types of appliances:</w:t>
      </w:r>
    </w:p>
    <w:p w14:paraId="7D87CD19" w14:textId="77777777" w:rsidR="00751F7D" w:rsidRDefault="00751F7D" w:rsidP="00751F7D">
      <w:pPr>
        <w:pStyle w:val="BodyText"/>
      </w:pPr>
      <w:r w:rsidRPr="00EB0CEB">
        <w:t>a) Temporary</w:t>
      </w:r>
      <w:r>
        <w:t xml:space="preserve"> disposable.</w:t>
      </w:r>
    </w:p>
    <w:p w14:paraId="5DD422EE" w14:textId="77777777" w:rsidR="00751F7D" w:rsidRPr="00EB0CEB" w:rsidRDefault="00751F7D" w:rsidP="00751F7D">
      <w:pPr>
        <w:pStyle w:val="BodyText"/>
      </w:pPr>
      <w:r w:rsidRPr="00EB0CEB">
        <w:t>b) Permanent</w:t>
      </w:r>
      <w:r>
        <w:t xml:space="preserve"> reusable.</w:t>
      </w:r>
    </w:p>
    <w:p w14:paraId="2E4CDF33" w14:textId="77777777" w:rsidR="00751F7D" w:rsidRPr="00EB0CEB" w:rsidRDefault="00751F7D" w:rsidP="00751F7D">
      <w:pPr>
        <w:pStyle w:val="BodyText"/>
      </w:pPr>
      <w:r w:rsidRPr="00EB0CEB">
        <w:t xml:space="preserve">A temporary disposable appliance is a </w:t>
      </w:r>
      <w:proofErr w:type="gramStart"/>
      <w:r w:rsidRPr="00EB0CEB">
        <w:t>one piece</w:t>
      </w:r>
      <w:proofErr w:type="gramEnd"/>
      <w:r w:rsidRPr="00EB0CEB">
        <w:t xml:space="preserve"> appliance which cannot be reused. Usually they</w:t>
      </w:r>
      <w:r>
        <w:t xml:space="preserve"> are pre-cut to fit your stoma.</w:t>
      </w:r>
    </w:p>
    <w:p w14:paraId="561B8017" w14:textId="77777777" w:rsidR="00751F7D" w:rsidRPr="001F2774" w:rsidRDefault="00751F7D" w:rsidP="00751F7D">
      <w:pPr>
        <w:pStyle w:val="BodyText"/>
      </w:pPr>
      <w:r w:rsidRPr="001F2774">
        <w:t>A permanent re</w:t>
      </w:r>
      <w:r>
        <w:t>usable appliance is made up of:</w:t>
      </w:r>
    </w:p>
    <w:p w14:paraId="780DE704" w14:textId="77777777" w:rsidR="00751F7D" w:rsidRPr="001F2774" w:rsidRDefault="00751F7D" w:rsidP="00751F7D">
      <w:pPr>
        <w:pStyle w:val="ListParagraph"/>
      </w:pPr>
      <w:r w:rsidRPr="001F2774">
        <w:t>A flange or plastic plate adhered</w:t>
      </w:r>
      <w:r>
        <w:t xml:space="preserve"> to your skin around the stoma.</w:t>
      </w:r>
    </w:p>
    <w:p w14:paraId="48647D89" w14:textId="77777777" w:rsidR="00751F7D" w:rsidRPr="001F2774" w:rsidRDefault="00751F7D" w:rsidP="00751F7D">
      <w:pPr>
        <w:pStyle w:val="ListParagraph"/>
      </w:pPr>
      <w:r w:rsidRPr="001F2774">
        <w:t xml:space="preserve">A pouch which fits over the flange attaching to the flange </w:t>
      </w:r>
      <w:r>
        <w:t>in a “</w:t>
      </w:r>
      <w:proofErr w:type="spellStart"/>
      <w:r>
        <w:t>tupperware</w:t>
      </w:r>
      <w:proofErr w:type="spellEnd"/>
      <w:r>
        <w:t>” like fashion.</w:t>
      </w:r>
    </w:p>
    <w:p w14:paraId="5230DEFD" w14:textId="77777777" w:rsidR="00751F7D" w:rsidRDefault="00751F7D" w:rsidP="00751F7D">
      <w:pPr>
        <w:pStyle w:val="ListParagraph"/>
      </w:pPr>
      <w:r w:rsidRPr="001F2774">
        <w:t>A pouch closure to close the bottom of the appliance opening, however cl</w:t>
      </w:r>
      <w:r>
        <w:t>osed end pouches are available.</w:t>
      </w:r>
    </w:p>
    <w:p w14:paraId="37E7712B" w14:textId="77777777" w:rsidR="00751F7D" w:rsidRPr="00EB0CEB" w:rsidRDefault="00751F7D" w:rsidP="00751F7D">
      <w:pPr>
        <w:pStyle w:val="BodyText"/>
      </w:pPr>
    </w:p>
    <w:p w14:paraId="44ED4F9E" w14:textId="77777777" w:rsidR="00751F7D" w:rsidRDefault="00751F7D" w:rsidP="00751F7D">
      <w:pPr>
        <w:rPr>
          <w:rFonts w:eastAsia="Times New Roman"/>
          <w:b/>
          <w:sz w:val="32"/>
          <w:szCs w:val="32"/>
        </w:rPr>
      </w:pPr>
      <w:r>
        <w:br w:type="page"/>
      </w:r>
    </w:p>
    <w:p w14:paraId="5F1447CC" w14:textId="77777777" w:rsidR="00751F7D" w:rsidRDefault="00751F7D" w:rsidP="00751F7D">
      <w:pPr>
        <w:pStyle w:val="Heading10"/>
      </w:pPr>
      <w:bookmarkStart w:id="8" w:name="_Toc30402559"/>
      <w:r>
        <w:lastRenderedPageBreak/>
        <w:t>Application of an ostomy appliance</w:t>
      </w:r>
      <w:bookmarkEnd w:id="8"/>
    </w:p>
    <w:p w14:paraId="2813506D" w14:textId="77777777" w:rsidR="00751F7D" w:rsidRDefault="00751F7D" w:rsidP="00751F7D">
      <w:pPr>
        <w:pStyle w:val="BodyText"/>
      </w:pPr>
      <w:r w:rsidRPr="007569E7">
        <w:t>These are the basic steps to follow when app</w:t>
      </w:r>
      <w:r>
        <w:t>lying your colostomy appliance:</w:t>
      </w:r>
    </w:p>
    <w:p w14:paraId="08012DFB" w14:textId="77777777" w:rsidR="00751F7D" w:rsidRPr="00FC4716" w:rsidRDefault="00751F7D" w:rsidP="00751F7D">
      <w:pPr>
        <w:pStyle w:val="NumberedList"/>
        <w:numPr>
          <w:ilvl w:val="0"/>
          <w:numId w:val="44"/>
        </w:numPr>
      </w:pPr>
      <w:r w:rsidRPr="00FC4716">
        <w:t>Gather all your necessary equipment: appliance, skin barrier, clamp, pencil, scissors, and paper tape if needed</w:t>
      </w:r>
      <w:r>
        <w:t>.</w:t>
      </w:r>
    </w:p>
    <w:p w14:paraId="304DBB7E" w14:textId="77777777" w:rsidR="00751F7D" w:rsidRPr="00FC4716" w:rsidRDefault="00751F7D" w:rsidP="00751F7D">
      <w:pPr>
        <w:pStyle w:val="NumberedList"/>
        <w:numPr>
          <w:ilvl w:val="0"/>
          <w:numId w:val="44"/>
        </w:numPr>
      </w:pPr>
      <w:r w:rsidRPr="00FC4716">
        <w:t>On the back of the flange draw an opening 1/8 of an inch larger than the stoma. If correct size of stoma is not known measure the stoma after cleaning</w:t>
      </w:r>
      <w:r>
        <w:t xml:space="preserve"> so you can cut your appliance.</w:t>
      </w:r>
    </w:p>
    <w:p w14:paraId="311EAB4A" w14:textId="77777777" w:rsidR="00751F7D" w:rsidRPr="00FC4716" w:rsidRDefault="00751F7D" w:rsidP="00751F7D">
      <w:pPr>
        <w:pStyle w:val="NumberedList"/>
        <w:numPr>
          <w:ilvl w:val="0"/>
          <w:numId w:val="44"/>
        </w:numPr>
      </w:pPr>
      <w:r w:rsidRPr="00FC4716">
        <w:t>Cut the flange out following the pattern you have traced. Then run finger in circular motion around inside of fl</w:t>
      </w:r>
      <w:r>
        <w:t>ange to remove any sharp edges.</w:t>
      </w:r>
    </w:p>
    <w:p w14:paraId="009DF98C" w14:textId="77777777" w:rsidR="00751F7D" w:rsidRPr="00FC4716" w:rsidRDefault="00751F7D" w:rsidP="00751F7D">
      <w:pPr>
        <w:pStyle w:val="NumberedList"/>
        <w:numPr>
          <w:ilvl w:val="0"/>
          <w:numId w:val="44"/>
        </w:numPr>
      </w:pPr>
      <w:r w:rsidRPr="00FC4716">
        <w:t>Empty the contents of the appliance presently on, while sitting on the toi</w:t>
      </w:r>
      <w:r>
        <w:t>let.</w:t>
      </w:r>
    </w:p>
    <w:p w14:paraId="477B2429" w14:textId="77777777" w:rsidR="00751F7D" w:rsidRPr="00FC4716" w:rsidRDefault="00751F7D" w:rsidP="00751F7D">
      <w:pPr>
        <w:pStyle w:val="NumberedList"/>
        <w:numPr>
          <w:ilvl w:val="0"/>
          <w:numId w:val="44"/>
        </w:numPr>
      </w:pPr>
      <w:r w:rsidRPr="00FC4716">
        <w:t>Remove old ostomy appliance gently and discard flange. The pouch may be disposed also or rinsed out and</w:t>
      </w:r>
      <w:r>
        <w:t xml:space="preserve"> hung up to dry.</w:t>
      </w:r>
    </w:p>
    <w:p w14:paraId="5A270A7E" w14:textId="77777777" w:rsidR="00751F7D" w:rsidRPr="00FC4716" w:rsidRDefault="00751F7D" w:rsidP="00751F7D">
      <w:pPr>
        <w:pStyle w:val="NumberedList"/>
        <w:numPr>
          <w:ilvl w:val="0"/>
          <w:numId w:val="44"/>
        </w:numPr>
      </w:pPr>
      <w:r w:rsidRPr="00FC4716">
        <w:t xml:space="preserve">Wipe stoma with toilet paper. Then wash skin and stoma with soap and water. Make sure </w:t>
      </w:r>
      <w:r>
        <w:t>all traces of soap are removed.</w:t>
      </w:r>
    </w:p>
    <w:p w14:paraId="26CA61A9" w14:textId="77777777" w:rsidR="00751F7D" w:rsidRPr="00FC4716" w:rsidRDefault="00751F7D" w:rsidP="00751F7D">
      <w:pPr>
        <w:pStyle w:val="NumberedList"/>
        <w:numPr>
          <w:ilvl w:val="0"/>
          <w:numId w:val="44"/>
        </w:numPr>
      </w:pPr>
      <w:r>
        <w:t>Dry the area thoroughly.</w:t>
      </w:r>
    </w:p>
    <w:p w14:paraId="3D115AB9" w14:textId="77777777" w:rsidR="00751F7D" w:rsidRPr="00FC4716" w:rsidRDefault="00751F7D" w:rsidP="00751F7D">
      <w:pPr>
        <w:pStyle w:val="NumberedList"/>
        <w:numPr>
          <w:ilvl w:val="0"/>
          <w:numId w:val="44"/>
        </w:numPr>
      </w:pPr>
      <w:r w:rsidRPr="00FC4716">
        <w:t xml:space="preserve">If additional seal is needed, apply stoma adhesive </w:t>
      </w:r>
      <w:r>
        <w:t>paste around opening of flange.</w:t>
      </w:r>
    </w:p>
    <w:p w14:paraId="5DD24C3D" w14:textId="77777777" w:rsidR="00751F7D" w:rsidRPr="00FC4716" w:rsidRDefault="00751F7D" w:rsidP="00751F7D">
      <w:pPr>
        <w:pStyle w:val="NumberedList"/>
        <w:numPr>
          <w:ilvl w:val="0"/>
          <w:numId w:val="44"/>
        </w:numPr>
      </w:pPr>
      <w:r w:rsidRPr="00FC4716">
        <w:t xml:space="preserve">Hold flange over </w:t>
      </w:r>
      <w:proofErr w:type="spellStart"/>
      <w:r w:rsidRPr="00FC4716">
        <w:t>centre</w:t>
      </w:r>
      <w:proofErr w:type="spellEnd"/>
      <w:r w:rsidRPr="00FC4716">
        <w:t xml:space="preserve"> of stoma and gently apply. Press down on the adhesive. Rub finger around inner portion of flange</w:t>
      </w:r>
      <w:r>
        <w:t xml:space="preserve"> to help it adhere to the skin.</w:t>
      </w:r>
    </w:p>
    <w:p w14:paraId="67C3A29D" w14:textId="77777777" w:rsidR="00751F7D" w:rsidRPr="00FC4716" w:rsidRDefault="00751F7D" w:rsidP="00751F7D">
      <w:pPr>
        <w:pStyle w:val="NumberedList"/>
        <w:numPr>
          <w:ilvl w:val="0"/>
          <w:numId w:val="44"/>
        </w:numPr>
      </w:pPr>
      <w:r w:rsidRPr="00FC4716">
        <w:t>Attach pouch to flange ring. Usually it is easier to start at the bottom edge and run fingers upward in circular motion until the pouch is secured. Clo</w:t>
      </w:r>
      <w:r>
        <w:t>se open-ended pouch with clamp.</w:t>
      </w:r>
    </w:p>
    <w:p w14:paraId="574254CC" w14:textId="77777777" w:rsidR="00751F7D" w:rsidRDefault="00751F7D" w:rsidP="00751F7D">
      <w:pPr>
        <w:pStyle w:val="NumberedList"/>
        <w:numPr>
          <w:ilvl w:val="0"/>
          <w:numId w:val="44"/>
        </w:numPr>
      </w:pPr>
      <w:r w:rsidRPr="00FC4716">
        <w:t>Paper tape should be applied around edge of flange, not pre-taped.</w:t>
      </w:r>
    </w:p>
    <w:p w14:paraId="26BC084D" w14:textId="77777777" w:rsidR="00751F7D" w:rsidRPr="007569E7" w:rsidRDefault="00751F7D" w:rsidP="00751F7D">
      <w:pPr>
        <w:pStyle w:val="BodyText"/>
      </w:pPr>
    </w:p>
    <w:p w14:paraId="169744EC" w14:textId="77777777" w:rsidR="00751F7D" w:rsidRDefault="00751F7D" w:rsidP="00751F7D">
      <w:pPr>
        <w:rPr>
          <w:rFonts w:eastAsia="Times New Roman"/>
          <w:b/>
          <w:sz w:val="32"/>
          <w:szCs w:val="32"/>
        </w:rPr>
      </w:pPr>
      <w:r>
        <w:br w:type="page"/>
      </w:r>
    </w:p>
    <w:p w14:paraId="443BC822" w14:textId="77777777" w:rsidR="00751F7D" w:rsidRDefault="00751F7D" w:rsidP="00751F7D">
      <w:pPr>
        <w:pStyle w:val="Heading10"/>
      </w:pPr>
      <w:bookmarkStart w:id="9" w:name="_Toc30402560"/>
      <w:r>
        <w:lastRenderedPageBreak/>
        <w:t>Cleaning of re-usable pouches</w:t>
      </w:r>
      <w:bookmarkEnd w:id="9"/>
    </w:p>
    <w:p w14:paraId="4479953F" w14:textId="77777777" w:rsidR="00751F7D" w:rsidRDefault="00751F7D" w:rsidP="00751F7D">
      <w:pPr>
        <w:pStyle w:val="Heading10"/>
      </w:pPr>
    </w:p>
    <w:p w14:paraId="075F6403" w14:textId="77777777" w:rsidR="00751F7D" w:rsidRDefault="00751F7D" w:rsidP="00751F7D">
      <w:pPr>
        <w:pStyle w:val="Heading20"/>
      </w:pPr>
      <w:bookmarkStart w:id="10" w:name="_Toc30402561"/>
      <w:r>
        <w:t>How to empty your ostomy pouch without removing it.</w:t>
      </w:r>
      <w:bookmarkEnd w:id="10"/>
    </w:p>
    <w:p w14:paraId="718C7D8F" w14:textId="77777777" w:rsidR="00751F7D" w:rsidRDefault="00751F7D" w:rsidP="00751F7D">
      <w:pPr>
        <w:pStyle w:val="BodyText"/>
      </w:pPr>
    </w:p>
    <w:p w14:paraId="35B9D92D" w14:textId="77777777" w:rsidR="00751F7D" w:rsidRPr="000D7F42" w:rsidRDefault="00751F7D" w:rsidP="00751F7D">
      <w:pPr>
        <w:pStyle w:val="NumberedList"/>
        <w:numPr>
          <w:ilvl w:val="0"/>
          <w:numId w:val="45"/>
        </w:numPr>
      </w:pPr>
      <w:r w:rsidRPr="000D7F42">
        <w:t>Place a receptacle of water near you, then sit on toile</w:t>
      </w:r>
      <w:r>
        <w:t>t with pouch between your legs.</w:t>
      </w:r>
    </w:p>
    <w:p w14:paraId="35CD6180" w14:textId="77777777" w:rsidR="00751F7D" w:rsidRPr="000D7F42" w:rsidRDefault="00751F7D" w:rsidP="00751F7D">
      <w:pPr>
        <w:pStyle w:val="NumberedList"/>
        <w:numPr>
          <w:ilvl w:val="0"/>
          <w:numId w:val="45"/>
        </w:numPr>
      </w:pPr>
      <w:r w:rsidRPr="000D7F42">
        <w:t xml:space="preserve">To empty your pouch, remove </w:t>
      </w:r>
      <w:r>
        <w:t>the clamp. To prevent splashing</w:t>
      </w:r>
      <w:r w:rsidRPr="000D7F42">
        <w:t>, place toilet paper in toilet bowl. Slide your thumb and index finger down the out</w:t>
      </w:r>
      <w:r w:rsidRPr="000D7F42">
        <w:softHyphen/>
        <w:t>side of the pouch sque</w:t>
      </w:r>
      <w:r>
        <w:t>ezing all contents into toilet.</w:t>
      </w:r>
    </w:p>
    <w:p w14:paraId="23223049" w14:textId="77777777" w:rsidR="00751F7D" w:rsidRPr="000D7F42" w:rsidRDefault="00751F7D" w:rsidP="00751F7D">
      <w:pPr>
        <w:pStyle w:val="NumberedList"/>
        <w:numPr>
          <w:ilvl w:val="0"/>
          <w:numId w:val="45"/>
        </w:numPr>
      </w:pPr>
      <w:r w:rsidRPr="000D7F42">
        <w:t>Next, use disposable wipes to clean remaining drainage from outside pouch opening. Clean around</w:t>
      </w:r>
      <w:r>
        <w:t xml:space="preserve"> edge of bag with toilet paper.</w:t>
      </w:r>
    </w:p>
    <w:p w14:paraId="71A3309D" w14:textId="77777777" w:rsidR="00751F7D" w:rsidRPr="000D7F42" w:rsidRDefault="00751F7D" w:rsidP="00751F7D">
      <w:pPr>
        <w:pStyle w:val="NumberedList"/>
        <w:numPr>
          <w:ilvl w:val="0"/>
          <w:numId w:val="45"/>
        </w:numPr>
      </w:pPr>
      <w:r w:rsidRPr="000D7F42">
        <w:t>Hold pouch opening upright and pour cup of water into pouch</w:t>
      </w:r>
      <w:r>
        <w:t>.</w:t>
      </w:r>
    </w:p>
    <w:p w14:paraId="1C8CFDE9" w14:textId="77777777" w:rsidR="00751F7D" w:rsidRPr="000D7F42" w:rsidRDefault="00751F7D" w:rsidP="00751F7D">
      <w:pPr>
        <w:pStyle w:val="NumberedList"/>
        <w:numPr>
          <w:ilvl w:val="0"/>
          <w:numId w:val="45"/>
        </w:numPr>
      </w:pPr>
      <w:r w:rsidRPr="000D7F42">
        <w:t>Swish water around. Then let water drain into toilet. Repeat seve</w:t>
      </w:r>
      <w:r>
        <w:t>ral times until pouch is clean.</w:t>
      </w:r>
    </w:p>
    <w:p w14:paraId="67F58552" w14:textId="77777777" w:rsidR="00751F7D" w:rsidRPr="000D7F42" w:rsidRDefault="00751F7D" w:rsidP="00751F7D">
      <w:pPr>
        <w:pStyle w:val="NumberedList"/>
        <w:numPr>
          <w:ilvl w:val="0"/>
          <w:numId w:val="45"/>
        </w:numPr>
      </w:pPr>
      <w:r w:rsidRPr="000D7F42">
        <w:t>Close pouch with a clamp</w:t>
      </w:r>
      <w:r>
        <w:t>. Then wash your hands.</w:t>
      </w:r>
    </w:p>
    <w:p w14:paraId="51088509" w14:textId="77777777" w:rsidR="00751F7D" w:rsidRPr="00C07A57" w:rsidRDefault="00751F7D" w:rsidP="00751F7D">
      <w:pPr>
        <w:pStyle w:val="BodyText"/>
      </w:pPr>
    </w:p>
    <w:p w14:paraId="4EE499D6" w14:textId="77777777" w:rsidR="00751F7D" w:rsidRDefault="00751F7D" w:rsidP="00751F7D">
      <w:pPr>
        <w:pStyle w:val="Heading20"/>
      </w:pPr>
      <w:bookmarkStart w:id="11" w:name="_Toc30402562"/>
      <w:r>
        <w:t>How to clean your ostomy pouch by removing it from flange.</w:t>
      </w:r>
      <w:bookmarkEnd w:id="11"/>
    </w:p>
    <w:p w14:paraId="32EE9257" w14:textId="77777777" w:rsidR="00751F7D" w:rsidRDefault="00751F7D" w:rsidP="00751F7D">
      <w:pPr>
        <w:pStyle w:val="BodyText"/>
      </w:pPr>
    </w:p>
    <w:p w14:paraId="0570E728" w14:textId="77777777" w:rsidR="00751F7D" w:rsidRPr="000D7F42" w:rsidRDefault="00751F7D" w:rsidP="00751F7D">
      <w:pPr>
        <w:pStyle w:val="NumberedList"/>
        <w:numPr>
          <w:ilvl w:val="0"/>
          <w:numId w:val="46"/>
        </w:numPr>
      </w:pPr>
      <w:r>
        <w:t>Remove the pouch from flange.</w:t>
      </w:r>
    </w:p>
    <w:p w14:paraId="57608AF3" w14:textId="77777777" w:rsidR="00751F7D" w:rsidRPr="000D7F42" w:rsidRDefault="00751F7D" w:rsidP="00751F7D">
      <w:pPr>
        <w:pStyle w:val="NumberedList"/>
        <w:numPr>
          <w:ilvl w:val="0"/>
          <w:numId w:val="46"/>
        </w:numPr>
      </w:pPr>
      <w:r w:rsidRPr="000D7F42">
        <w:t>Have clea</w:t>
      </w:r>
      <w:r>
        <w:t>n pouch ready to put on flange.</w:t>
      </w:r>
    </w:p>
    <w:p w14:paraId="2DBF6691" w14:textId="77777777" w:rsidR="00751F7D" w:rsidRPr="000D7F42" w:rsidRDefault="00751F7D" w:rsidP="00751F7D">
      <w:pPr>
        <w:pStyle w:val="NumberedList"/>
        <w:numPr>
          <w:ilvl w:val="0"/>
          <w:numId w:val="46"/>
        </w:numPr>
      </w:pPr>
      <w:r w:rsidRPr="000D7F42">
        <w:t>Rinse re-usable pouch thoroughly wi</w:t>
      </w:r>
      <w:r>
        <w:t>th cool tap water. Hang to dry.</w:t>
      </w:r>
    </w:p>
    <w:p w14:paraId="22CE9DCC" w14:textId="77777777" w:rsidR="00751F7D" w:rsidRPr="00C07A57" w:rsidRDefault="00751F7D" w:rsidP="00751F7D">
      <w:pPr>
        <w:pStyle w:val="BodyText"/>
      </w:pPr>
    </w:p>
    <w:p w14:paraId="6B885BC5" w14:textId="77777777" w:rsidR="00751F7D" w:rsidRDefault="00751F7D" w:rsidP="00751F7D">
      <w:r>
        <w:br w:type="page"/>
      </w:r>
    </w:p>
    <w:p w14:paraId="69358B67" w14:textId="77777777" w:rsidR="00751F7D" w:rsidRDefault="00751F7D" w:rsidP="00751F7D">
      <w:pPr>
        <w:pStyle w:val="Heading10"/>
      </w:pPr>
      <w:bookmarkStart w:id="12" w:name="_Toc30402563"/>
      <w:r>
        <w:lastRenderedPageBreak/>
        <w:t>Activities</w:t>
      </w:r>
      <w:bookmarkEnd w:id="12"/>
    </w:p>
    <w:p w14:paraId="4631CB8E" w14:textId="77777777" w:rsidR="00751F7D" w:rsidRDefault="00751F7D" w:rsidP="00751F7D">
      <w:pPr>
        <w:pStyle w:val="Heading10"/>
      </w:pPr>
    </w:p>
    <w:p w14:paraId="7F5AD7F4" w14:textId="77777777" w:rsidR="00751F7D" w:rsidRDefault="00751F7D" w:rsidP="00751F7D">
      <w:pPr>
        <w:pStyle w:val="Heading20"/>
      </w:pPr>
      <w:bookmarkStart w:id="13" w:name="_Toc30402564"/>
      <w:r>
        <w:t>Physical Activities</w:t>
      </w:r>
      <w:bookmarkEnd w:id="13"/>
    </w:p>
    <w:p w14:paraId="5B1BB5E2" w14:textId="77777777" w:rsidR="00751F7D" w:rsidRDefault="00751F7D" w:rsidP="00751F7D">
      <w:pPr>
        <w:pStyle w:val="BodyText"/>
      </w:pPr>
      <w:r w:rsidRPr="004A18E9">
        <w:t>Eventually you will be able to enjoy the activities you did before your surgery. Rough contact sports (without special stomal protection) should be avoided. Otherwise you can enjoy all the activities you did before. You should avoid heavy lifting, which may cau</w:t>
      </w:r>
      <w:r>
        <w:t>se herniation around the stoma.</w:t>
      </w:r>
    </w:p>
    <w:p w14:paraId="511D7DE3" w14:textId="77777777" w:rsidR="00751F7D" w:rsidRPr="004A18E9" w:rsidRDefault="00751F7D" w:rsidP="00751F7D">
      <w:pPr>
        <w:pStyle w:val="BodyText"/>
      </w:pPr>
    </w:p>
    <w:p w14:paraId="73733EAF" w14:textId="77777777" w:rsidR="00751F7D" w:rsidRDefault="00751F7D" w:rsidP="00751F7D">
      <w:pPr>
        <w:pStyle w:val="Heading20"/>
      </w:pPr>
      <w:bookmarkStart w:id="14" w:name="_Toc30402565"/>
      <w:r>
        <w:t>Bathing</w:t>
      </w:r>
      <w:bookmarkEnd w:id="14"/>
    </w:p>
    <w:p w14:paraId="2738BBE2" w14:textId="77777777" w:rsidR="00751F7D" w:rsidRDefault="00751F7D" w:rsidP="00751F7D">
      <w:pPr>
        <w:pStyle w:val="BodyText"/>
      </w:pPr>
      <w:r>
        <w:t xml:space="preserve">You can have a bath or shower with or without your appliance. Soap and water </w:t>
      </w:r>
      <w:proofErr w:type="gramStart"/>
      <w:r>
        <w:t>is</w:t>
      </w:r>
      <w:proofErr w:type="gramEnd"/>
      <w:r>
        <w:t xml:space="preserve"> good for the skin and stoma. II you leave your appliance on, be sure to dry it completely so it does not cause skin irritation.</w:t>
      </w:r>
    </w:p>
    <w:p w14:paraId="468C8DC4" w14:textId="77777777" w:rsidR="00751F7D" w:rsidRDefault="00751F7D" w:rsidP="00751F7D">
      <w:pPr>
        <w:pStyle w:val="BodyText"/>
      </w:pPr>
    </w:p>
    <w:p w14:paraId="192768AE" w14:textId="77777777" w:rsidR="00751F7D" w:rsidRDefault="00751F7D" w:rsidP="00751F7D">
      <w:pPr>
        <w:pStyle w:val="Heading20"/>
      </w:pPr>
      <w:bookmarkStart w:id="15" w:name="_Toc30402566"/>
      <w:r>
        <w:t>Swimming</w:t>
      </w:r>
      <w:bookmarkEnd w:id="15"/>
    </w:p>
    <w:p w14:paraId="17E791D6" w14:textId="77777777" w:rsidR="00751F7D" w:rsidRPr="004A18E9" w:rsidRDefault="00751F7D" w:rsidP="00751F7D">
      <w:pPr>
        <w:pStyle w:val="BodyText"/>
      </w:pPr>
      <w:r w:rsidRPr="004A18E9">
        <w:t>Previous activity should be re-started gradually. For swimming, it is best to empty your pouch beforehand and if you eat, eat lightly. Attractive swimwear can be purchased which would be helpful in giving pouch support and providing a smooth silhouette. Boxer shorts are the most suitable swim apparel for men.</w:t>
      </w:r>
    </w:p>
    <w:p w14:paraId="29D2822E" w14:textId="77777777" w:rsidR="00751F7D" w:rsidRPr="004A18E9" w:rsidRDefault="00751F7D" w:rsidP="00751F7D">
      <w:pPr>
        <w:pStyle w:val="BodyText"/>
      </w:pPr>
    </w:p>
    <w:p w14:paraId="0BD8E479" w14:textId="77777777" w:rsidR="00751F7D" w:rsidRDefault="00751F7D" w:rsidP="00751F7D">
      <w:pPr>
        <w:pStyle w:val="Heading20"/>
        <w:tabs>
          <w:tab w:val="left" w:pos="8221"/>
        </w:tabs>
      </w:pPr>
      <w:bookmarkStart w:id="16" w:name="_Toc30402567"/>
      <w:r>
        <w:t>Clothing</w:t>
      </w:r>
      <w:bookmarkEnd w:id="16"/>
      <w:r>
        <w:tab/>
      </w:r>
    </w:p>
    <w:p w14:paraId="1AC1AD8E" w14:textId="77777777" w:rsidR="00751F7D" w:rsidRDefault="00751F7D" w:rsidP="00751F7D">
      <w:pPr>
        <w:pStyle w:val="BodyText"/>
      </w:pPr>
      <w:r w:rsidRPr="004A18E9">
        <w:t>Most people can wear the same clothing. Ostomy appliances are lightweight and should not be noticed under your clothing, especially if the pouch is emp</w:t>
      </w:r>
      <w:r w:rsidRPr="004A18E9">
        <w:softHyphen/>
        <w:t xml:space="preserve">tied on a regular basis. Pouch covers are available. They are made from a soft comfortable fabric which keeps the plastic away from your skin. Tight belts should not be </w:t>
      </w:r>
      <w:r>
        <w:t>placed directly over the stoma.</w:t>
      </w:r>
    </w:p>
    <w:p w14:paraId="132BF1E3" w14:textId="77777777" w:rsidR="00751F7D" w:rsidRPr="004A18E9" w:rsidRDefault="00751F7D" w:rsidP="00751F7D">
      <w:pPr>
        <w:pStyle w:val="BodyText"/>
      </w:pPr>
    </w:p>
    <w:p w14:paraId="17EB4804" w14:textId="77777777" w:rsidR="00751F7D" w:rsidRDefault="00751F7D" w:rsidP="00751F7D">
      <w:pPr>
        <w:pStyle w:val="Heading20"/>
      </w:pPr>
      <w:bookmarkStart w:id="17" w:name="_Toc30402568"/>
      <w:r>
        <w:t>Sexual Relations</w:t>
      </w:r>
      <w:bookmarkEnd w:id="17"/>
    </w:p>
    <w:p w14:paraId="38367DEC" w14:textId="77777777" w:rsidR="00751F7D" w:rsidRDefault="00751F7D" w:rsidP="00751F7D">
      <w:pPr>
        <w:pStyle w:val="BodyText"/>
      </w:pPr>
      <w:r w:rsidRPr="006F396A">
        <w:t>Resumption of sexual activity often takes time. Many fears and anxieties can be alleviated through open discussion between you and your partner. As a result of surgery, some impairment may occur. II you or your partner have any other concerns or questions please consult your physician. Sexual rela</w:t>
      </w:r>
      <w:r w:rsidRPr="006F396A">
        <w:softHyphen/>
        <w:t xml:space="preserve">tions are often improved after surgery </w:t>
      </w:r>
      <w:r>
        <w:t>as a result of improved health.</w:t>
      </w:r>
    </w:p>
    <w:p w14:paraId="1D89909E" w14:textId="77777777" w:rsidR="00751F7D" w:rsidRPr="006F396A" w:rsidRDefault="00751F7D" w:rsidP="00751F7D">
      <w:pPr>
        <w:pStyle w:val="BodyText"/>
      </w:pPr>
    </w:p>
    <w:p w14:paraId="417DB49F" w14:textId="77777777" w:rsidR="00751F7D" w:rsidRDefault="00751F7D" w:rsidP="00751F7D">
      <w:pPr>
        <w:pStyle w:val="Heading20"/>
      </w:pPr>
      <w:bookmarkStart w:id="18" w:name="_Toc30402569"/>
      <w:r>
        <w:t>Work</w:t>
      </w:r>
      <w:bookmarkEnd w:id="18"/>
    </w:p>
    <w:p w14:paraId="0E870C95" w14:textId="77777777" w:rsidR="00751F7D" w:rsidRDefault="00751F7D" w:rsidP="00751F7D">
      <w:pPr>
        <w:pStyle w:val="BodyText"/>
      </w:pPr>
      <w:r w:rsidRPr="006F396A">
        <w:t xml:space="preserve">Most people </w:t>
      </w:r>
      <w:proofErr w:type="gramStart"/>
      <w:r w:rsidRPr="006F396A">
        <w:t>are able to</w:t>
      </w:r>
      <w:proofErr w:type="gramEnd"/>
      <w:r w:rsidRPr="006F396A">
        <w:t xml:space="preserve"> return to work after surgery, however remember it will take 6-8 weeks before resuming activities such as vacuuming, lifting, golfing, gardening and general exercises. Your body will let you know when you are ready to return to y</w:t>
      </w:r>
      <w:r>
        <w:t>our previous level of activity.</w:t>
      </w:r>
    </w:p>
    <w:p w14:paraId="6DFA7B48" w14:textId="77777777" w:rsidR="00751F7D" w:rsidRPr="006F396A" w:rsidRDefault="00751F7D" w:rsidP="00751F7D">
      <w:pPr>
        <w:pStyle w:val="BodyText"/>
      </w:pPr>
    </w:p>
    <w:p w14:paraId="3D585A1D" w14:textId="77777777" w:rsidR="00751F7D" w:rsidRDefault="00751F7D" w:rsidP="00751F7D">
      <w:pPr>
        <w:rPr>
          <w:rFonts w:eastAsia="Times New Roman"/>
          <w:b/>
          <w:szCs w:val="12"/>
        </w:rPr>
      </w:pPr>
      <w:r>
        <w:br w:type="page"/>
      </w:r>
    </w:p>
    <w:p w14:paraId="0185E62D" w14:textId="77777777" w:rsidR="00751F7D" w:rsidRDefault="00751F7D" w:rsidP="00751F7D">
      <w:pPr>
        <w:pStyle w:val="Heading20"/>
      </w:pPr>
      <w:bookmarkStart w:id="19" w:name="_Toc30402570"/>
      <w:r>
        <w:lastRenderedPageBreak/>
        <w:t>Travel</w:t>
      </w:r>
      <w:bookmarkEnd w:id="19"/>
    </w:p>
    <w:p w14:paraId="08DC0572" w14:textId="77777777" w:rsidR="00751F7D" w:rsidRDefault="00751F7D" w:rsidP="00751F7D">
      <w:pPr>
        <w:pStyle w:val="BodyText"/>
      </w:pPr>
      <w:r w:rsidRPr="006F396A">
        <w:t>Travelling to certain countries might dictate caution - when drinking the water is questionable, it might be best to try boiled water. Remember to always bring along adequate supplies with you. When travelling by air it is important to keep them with you in your hand luggage in order to avoid the risk of los</w:t>
      </w:r>
      <w:r w:rsidRPr="006F396A">
        <w:softHyphen/>
        <w:t>ing them should your checked luggage be sent elsewhere. Before you leave check with the United Ostomy Association about where supplies can be bough</w:t>
      </w:r>
      <w:r>
        <w:t>t in the area you are visiting.</w:t>
      </w:r>
    </w:p>
    <w:p w14:paraId="7BC9A99F" w14:textId="77777777" w:rsidR="00751F7D" w:rsidRDefault="00751F7D" w:rsidP="00751F7D">
      <w:pPr>
        <w:pStyle w:val="BodyText"/>
      </w:pPr>
    </w:p>
    <w:p w14:paraId="027D41D9" w14:textId="77777777" w:rsidR="00751F7D" w:rsidRDefault="00751F7D" w:rsidP="00751F7D">
      <w:pPr>
        <w:pStyle w:val="Heading10"/>
      </w:pPr>
      <w:bookmarkStart w:id="20" w:name="_Toc30402571"/>
      <w:r>
        <w:t>Medications</w:t>
      </w:r>
      <w:bookmarkEnd w:id="20"/>
    </w:p>
    <w:p w14:paraId="1A53CE1E" w14:textId="77777777" w:rsidR="00751F7D" w:rsidRPr="00B10497" w:rsidRDefault="00751F7D" w:rsidP="00751F7D">
      <w:pPr>
        <w:pStyle w:val="BodyText"/>
      </w:pPr>
      <w:r w:rsidRPr="00B10497">
        <w:t xml:space="preserve">Because your digestive system is shortened due to your surgery, long acting capsules or time-release capsules may not be fully absorbed and end up in your pouch. </w:t>
      </w:r>
      <w:proofErr w:type="gramStart"/>
      <w:r w:rsidRPr="00B10497">
        <w:t>Uncoated tablets, powder, or liquid medication,</w:t>
      </w:r>
      <w:proofErr w:type="gramEnd"/>
      <w:r w:rsidRPr="00B10497">
        <w:t xml:space="preserve"> may thus be more suitable. Always consult your docto</w:t>
      </w:r>
      <w:r>
        <w:t>r before taking any medication.</w:t>
      </w:r>
    </w:p>
    <w:p w14:paraId="1C1715CB" w14:textId="77777777" w:rsidR="00751F7D" w:rsidRDefault="00751F7D" w:rsidP="00751F7D">
      <w:pPr>
        <w:pStyle w:val="BodyText"/>
      </w:pPr>
    </w:p>
    <w:p w14:paraId="3CABBC67" w14:textId="77777777" w:rsidR="00751F7D" w:rsidRDefault="00751F7D" w:rsidP="00751F7D">
      <w:pPr>
        <w:pStyle w:val="Heading10"/>
      </w:pPr>
      <w:bookmarkStart w:id="21" w:name="_Toc30402572"/>
      <w:r>
        <w:t>Ileostomy Diet</w:t>
      </w:r>
      <w:bookmarkEnd w:id="21"/>
    </w:p>
    <w:p w14:paraId="236782FA" w14:textId="77777777" w:rsidR="00751F7D" w:rsidRPr="004E4776" w:rsidRDefault="00751F7D" w:rsidP="00751F7D">
      <w:pPr>
        <w:pStyle w:val="BodyText"/>
      </w:pPr>
      <w:r w:rsidRPr="004E4776">
        <w:t>Research has shown that most people with ileostomies are able to return to eating a full diet with few exceptions. Eat well-balanced meals. Tolerance is highly individual after the period of adjustment (usually indicated by your doctor). You should try to eat a variety of foods according to personal toler</w:t>
      </w:r>
      <w:r w:rsidRPr="004E4776">
        <w:softHyphen/>
        <w:t>ance. Only foods proven intolerant on three separate trials should be avoided. A regular meal pattern should be established so that unscheduled eating will not give rise to changes in sto</w:t>
      </w:r>
      <w:r>
        <w:t>ol and excessive flatus (gas).</w:t>
      </w:r>
    </w:p>
    <w:p w14:paraId="55187634" w14:textId="77777777" w:rsidR="00751F7D" w:rsidRPr="004E4776" w:rsidRDefault="00751F7D" w:rsidP="00751F7D">
      <w:pPr>
        <w:pStyle w:val="BodyText"/>
      </w:pPr>
      <w:r w:rsidRPr="004E4776">
        <w:t>At some time, you may encounter problems. One problem is the accumula</w:t>
      </w:r>
      <w:r w:rsidRPr="004E4776">
        <w:softHyphen/>
        <w:t xml:space="preserve">tion of roughage or </w:t>
      </w:r>
      <w:proofErr w:type="spellStart"/>
      <w:r w:rsidRPr="004E4776">
        <w:t>fibre</w:t>
      </w:r>
      <w:proofErr w:type="spellEnd"/>
      <w:r w:rsidRPr="004E4776">
        <w:t xml:space="preserve"> near the stoma. </w:t>
      </w:r>
      <w:proofErr w:type="spellStart"/>
      <w:r w:rsidRPr="004E4776">
        <w:t>Fibre</w:t>
      </w:r>
      <w:proofErr w:type="spellEnd"/>
      <w:r w:rsidRPr="004E4776">
        <w:t xml:space="preserve"> is normally not digested but passes along the colon to the anus where it is expelled. The lower colon (rectum and sigmoid) expands to accommodate the waste. However, with an </w:t>
      </w:r>
      <w:proofErr w:type="gramStart"/>
      <w:r w:rsidRPr="004E4776">
        <w:t>ileostomy the gathered waste products</w:t>
      </w:r>
      <w:proofErr w:type="gramEnd"/>
      <w:r w:rsidRPr="004E4776">
        <w:t xml:space="preserve"> can cause a blockage. This is pre</w:t>
      </w:r>
      <w:r w:rsidRPr="004E4776">
        <w:softHyphen/>
        <w:t>vented by chewing potentially obstructing foods well. Example - corn, celery, whole grains. Introduce such foods one</w:t>
      </w:r>
      <w:r>
        <w:t xml:space="preserve"> at a time.</w:t>
      </w:r>
    </w:p>
    <w:p w14:paraId="267B8A60" w14:textId="77777777" w:rsidR="00751F7D" w:rsidRDefault="00751F7D" w:rsidP="00751F7D">
      <w:pPr>
        <w:pStyle w:val="BodyText"/>
      </w:pPr>
      <w:r w:rsidRPr="004E4776">
        <w:t>Another problem which you may encounter is excessive loss of water and sodium through the ileostomy. The colon functions to allow water and sodium to be re-absorbed through its wall into the blood stream. When the colon is removed or bypassed more water and sodium are lost through an ileostomy. Add extra salt to your food unless you are on a low salt diet for another reason. Drink at least 3 - 4 quarts of fluids daily. These will replace the salt and sodium and provide enough fluids for your kidneys to work satis</w:t>
      </w:r>
      <w:r w:rsidRPr="004E4776">
        <w:softHyphen/>
      </w:r>
      <w:r>
        <w:t>factorily.</w:t>
      </w:r>
    </w:p>
    <w:p w14:paraId="6C784469" w14:textId="77777777" w:rsidR="00751F7D" w:rsidRDefault="00751F7D" w:rsidP="00751F7D">
      <w:r>
        <w:br w:type="page"/>
      </w:r>
    </w:p>
    <w:p w14:paraId="5CE5718B" w14:textId="77777777" w:rsidR="00751F7D" w:rsidRDefault="00751F7D" w:rsidP="00751F7D">
      <w:pPr>
        <w:pStyle w:val="BodyText"/>
      </w:pPr>
      <w:r>
        <w:lastRenderedPageBreak/>
        <w:t>You can lose:</w:t>
      </w:r>
    </w:p>
    <w:p w14:paraId="6941D602" w14:textId="77777777" w:rsidR="00751F7D" w:rsidRDefault="00751F7D" w:rsidP="00751F7D">
      <w:pPr>
        <w:pStyle w:val="ListParagraph"/>
      </w:pPr>
      <w:r>
        <w:t>Potassium</w:t>
      </w:r>
    </w:p>
    <w:p w14:paraId="1DBBF5E0" w14:textId="77777777" w:rsidR="00751F7D" w:rsidRDefault="00751F7D" w:rsidP="00751F7D">
      <w:pPr>
        <w:pStyle w:val="ListParagraph"/>
      </w:pPr>
      <w:r>
        <w:t>Sodium</w:t>
      </w:r>
    </w:p>
    <w:p w14:paraId="4ED46279" w14:textId="77777777" w:rsidR="00751F7D" w:rsidRDefault="00751F7D" w:rsidP="00751F7D">
      <w:pPr>
        <w:pStyle w:val="ListParagraph"/>
      </w:pPr>
      <w:r>
        <w:t>Water</w:t>
      </w:r>
    </w:p>
    <w:p w14:paraId="44D29C77" w14:textId="77777777" w:rsidR="00751F7D" w:rsidRDefault="00751F7D" w:rsidP="00751F7D"/>
    <w:p w14:paraId="5EC95945" w14:textId="77777777" w:rsidR="00751F7D" w:rsidRDefault="00751F7D" w:rsidP="00751F7D">
      <w:pPr>
        <w:pStyle w:val="BodyText"/>
      </w:pPr>
      <w:r>
        <w:t>You will need to replace with:</w:t>
      </w:r>
    </w:p>
    <w:p w14:paraId="6D729650" w14:textId="77777777" w:rsidR="00751F7D" w:rsidRDefault="00751F7D" w:rsidP="00751F7D">
      <w:pPr>
        <w:pStyle w:val="ListParagraph"/>
      </w:pPr>
      <w:r>
        <w:t>Tea</w:t>
      </w:r>
    </w:p>
    <w:p w14:paraId="5FFD6AA1" w14:textId="77777777" w:rsidR="00751F7D" w:rsidRDefault="00751F7D" w:rsidP="00751F7D">
      <w:pPr>
        <w:pStyle w:val="ListParagraph"/>
      </w:pPr>
      <w:r>
        <w:t>Bouillon</w:t>
      </w:r>
    </w:p>
    <w:p w14:paraId="17F08E2A" w14:textId="77777777" w:rsidR="00751F7D" w:rsidRDefault="00751F7D" w:rsidP="00751F7D">
      <w:pPr>
        <w:pStyle w:val="ListParagraph"/>
      </w:pPr>
      <w:r>
        <w:t>Bananas</w:t>
      </w:r>
    </w:p>
    <w:p w14:paraId="028A9569" w14:textId="77777777" w:rsidR="00751F7D" w:rsidRPr="004E4776" w:rsidRDefault="00751F7D" w:rsidP="00751F7D">
      <w:pPr>
        <w:pStyle w:val="ListParagraph"/>
      </w:pPr>
      <w:r>
        <w:t>Orange Juice</w:t>
      </w:r>
    </w:p>
    <w:p w14:paraId="1992A0CF" w14:textId="77777777" w:rsidR="00751F7D" w:rsidRDefault="00751F7D" w:rsidP="00751F7D">
      <w:pPr>
        <w:pStyle w:val="BodyText"/>
      </w:pPr>
    </w:p>
    <w:p w14:paraId="292FD981" w14:textId="77777777" w:rsidR="00751F7D" w:rsidRDefault="00751F7D" w:rsidP="00751F7D">
      <w:pPr>
        <w:pStyle w:val="Heading10"/>
      </w:pPr>
      <w:bookmarkStart w:id="22" w:name="_Toc30402573"/>
      <w:r>
        <w:t xml:space="preserve">Gas and </w:t>
      </w:r>
      <w:proofErr w:type="spellStart"/>
      <w:r>
        <w:t>Odour</w:t>
      </w:r>
      <w:bookmarkEnd w:id="22"/>
      <w:proofErr w:type="spellEnd"/>
    </w:p>
    <w:p w14:paraId="2BB7EC1A" w14:textId="77777777" w:rsidR="00751F7D" w:rsidRPr="00C1131B" w:rsidRDefault="00751F7D" w:rsidP="00751F7D">
      <w:pPr>
        <w:pStyle w:val="BodyText"/>
      </w:pPr>
      <w:r w:rsidRPr="00C1131B">
        <w:t>Air swallowing accounts for most gas problems experienced by patients with ostomies. Here are some suggestions for preventing excessive gas</w:t>
      </w:r>
      <w:r>
        <w:t>:</w:t>
      </w:r>
    </w:p>
    <w:p w14:paraId="49E96ACD" w14:textId="77777777" w:rsidR="00751F7D" w:rsidRPr="00932216" w:rsidRDefault="00751F7D" w:rsidP="00751F7D">
      <w:pPr>
        <w:pStyle w:val="ListParagraph"/>
      </w:pPr>
      <w:r w:rsidRPr="00932216">
        <w:t>Avoid talking while eating.</w:t>
      </w:r>
    </w:p>
    <w:p w14:paraId="1AB30DA5" w14:textId="77777777" w:rsidR="00751F7D" w:rsidRPr="00932216" w:rsidRDefault="00751F7D" w:rsidP="00751F7D">
      <w:pPr>
        <w:pStyle w:val="ListParagraph"/>
      </w:pPr>
      <w:r>
        <w:t>Avoid chewing gum.</w:t>
      </w:r>
    </w:p>
    <w:p w14:paraId="621F3E3E" w14:textId="77777777" w:rsidR="00751F7D" w:rsidRPr="00932216" w:rsidRDefault="00751F7D" w:rsidP="00751F7D">
      <w:pPr>
        <w:pStyle w:val="ListParagraph"/>
      </w:pPr>
      <w:r w:rsidRPr="00932216">
        <w:t>Sip rather than gulp</w:t>
      </w:r>
      <w:r>
        <w:t xml:space="preserve"> beverages. Avoid using straws.</w:t>
      </w:r>
    </w:p>
    <w:p w14:paraId="63A3BF6A" w14:textId="77777777" w:rsidR="00751F7D" w:rsidRPr="00932216" w:rsidRDefault="00751F7D" w:rsidP="00751F7D">
      <w:pPr>
        <w:pStyle w:val="ListParagraph"/>
      </w:pPr>
      <w:r w:rsidRPr="00932216">
        <w:t>Do not skip meals - an empty gastro intestinal system generates gas pro</w:t>
      </w:r>
      <w:r>
        <w:t>duction.</w:t>
      </w:r>
    </w:p>
    <w:p w14:paraId="1BF33F1E" w14:textId="77777777" w:rsidR="00751F7D" w:rsidRPr="00932216" w:rsidRDefault="00751F7D" w:rsidP="00751F7D">
      <w:pPr>
        <w:pStyle w:val="ListParagraph"/>
      </w:pPr>
      <w:r w:rsidRPr="00932216">
        <w:t xml:space="preserve">Some foods may cause an increase in gas production in some individuals. Yogurt, buttermilk, fresh parsley </w:t>
      </w:r>
      <w:proofErr w:type="gramStart"/>
      <w:r w:rsidRPr="00932216">
        <w:t>have</w:t>
      </w:r>
      <w:proofErr w:type="gramEnd"/>
      <w:r w:rsidRPr="00932216">
        <w:t xml:space="preserve"> been reported to decrease gas and odour in some patients with ostomies. Consult your stomal therapist and phy</w:t>
      </w:r>
      <w:r>
        <w:t>sician if the problem persists.</w:t>
      </w:r>
    </w:p>
    <w:p w14:paraId="5DC9342B" w14:textId="77777777" w:rsidR="00751F7D" w:rsidRPr="00C1131B" w:rsidRDefault="00751F7D" w:rsidP="00751F7D">
      <w:pPr>
        <w:pStyle w:val="BodyText"/>
      </w:pPr>
      <w:r w:rsidRPr="00C1131B">
        <w:tab/>
      </w:r>
    </w:p>
    <w:p w14:paraId="0AE34066" w14:textId="77777777" w:rsidR="00751F7D" w:rsidRDefault="00751F7D" w:rsidP="00751F7D">
      <w:pPr>
        <w:pStyle w:val="Heading10"/>
      </w:pPr>
      <w:bookmarkStart w:id="23" w:name="_Toc30402574"/>
      <w:r>
        <w:t>Going Home</w:t>
      </w:r>
      <w:bookmarkEnd w:id="23"/>
    </w:p>
    <w:p w14:paraId="4B2A3650" w14:textId="77777777" w:rsidR="00751F7D" w:rsidRDefault="00751F7D" w:rsidP="00751F7D">
      <w:pPr>
        <w:pStyle w:val="BodyText"/>
      </w:pPr>
      <w:r w:rsidRPr="0026179B">
        <w:t>Before discharge from the hospital, your nurse will make the necessary ar</w:t>
      </w:r>
      <w:r w:rsidRPr="0026179B">
        <w:softHyphen/>
        <w:t xml:space="preserve">rangements for home care follow-up in the community. Your ostomy supplies will be ordered and a list of suppliers in your area will be given to you. Further support and assistance </w:t>
      </w:r>
      <w:proofErr w:type="gramStart"/>
      <w:r w:rsidRPr="0026179B">
        <w:t>is</w:t>
      </w:r>
      <w:proofErr w:type="gramEnd"/>
      <w:r w:rsidRPr="0026179B">
        <w:t xml:space="preserve"> available through the United Ostomy Association and Clinics which are run by </w:t>
      </w:r>
      <w:proofErr w:type="spellStart"/>
      <w:r w:rsidRPr="0026179B">
        <w:t>Enterostomal</w:t>
      </w:r>
      <w:proofErr w:type="spellEnd"/>
      <w:r w:rsidRPr="0026179B">
        <w:t xml:space="preserve"> Therapists. Make a follow-up </w:t>
      </w:r>
      <w:r>
        <w:t>ap</w:t>
      </w:r>
      <w:r>
        <w:softHyphen/>
        <w:t>pointment with your surgeon.</w:t>
      </w:r>
    </w:p>
    <w:p w14:paraId="2D7269D0" w14:textId="77777777" w:rsidR="00751F7D" w:rsidRDefault="00751F7D" w:rsidP="00751F7D">
      <w:r>
        <w:br w:type="page"/>
      </w:r>
    </w:p>
    <w:p w14:paraId="195226BC" w14:textId="77777777" w:rsidR="00751F7D" w:rsidRDefault="00751F7D" w:rsidP="00751F7D">
      <w:pPr>
        <w:pStyle w:val="Heading10"/>
      </w:pPr>
      <w:bookmarkStart w:id="24" w:name="_Toc30402575"/>
      <w:r>
        <w:lastRenderedPageBreak/>
        <w:t>Foods which may cause</w:t>
      </w:r>
      <w:bookmarkEnd w:id="24"/>
    </w:p>
    <w:p w14:paraId="7FA4A96C" w14:textId="77777777" w:rsidR="00751F7D" w:rsidRDefault="00751F7D" w:rsidP="00751F7D">
      <w:pPr>
        <w:pStyle w:val="BodyText"/>
      </w:pPr>
    </w:p>
    <w:p w14:paraId="6B049E1A" w14:textId="77777777" w:rsidR="00751F7D" w:rsidRDefault="00751F7D" w:rsidP="00751F7D">
      <w:pPr>
        <w:pStyle w:val="Heading20"/>
      </w:pPr>
      <w:bookmarkStart w:id="25" w:name="_Toc30402576"/>
      <w:r>
        <w:t>Blockage</w:t>
      </w:r>
      <w:bookmarkEnd w:id="25"/>
    </w:p>
    <w:p w14:paraId="2B322DAE" w14:textId="77777777" w:rsidR="00751F7D" w:rsidRDefault="00751F7D" w:rsidP="00751F7D">
      <w:pPr>
        <w:pStyle w:val="ListParagraph"/>
      </w:pPr>
      <w:r>
        <w:t>Corn</w:t>
      </w:r>
    </w:p>
    <w:p w14:paraId="3F0F24C8" w14:textId="77777777" w:rsidR="00751F7D" w:rsidRDefault="00751F7D" w:rsidP="00751F7D">
      <w:pPr>
        <w:pStyle w:val="ListParagraph"/>
      </w:pPr>
      <w:r>
        <w:t>Celery</w:t>
      </w:r>
    </w:p>
    <w:p w14:paraId="4302EBD1" w14:textId="77777777" w:rsidR="00751F7D" w:rsidRDefault="00751F7D" w:rsidP="00751F7D">
      <w:pPr>
        <w:pStyle w:val="ListParagraph"/>
      </w:pPr>
      <w:r>
        <w:t>Popcorn</w:t>
      </w:r>
    </w:p>
    <w:p w14:paraId="621D7EA0" w14:textId="77777777" w:rsidR="00751F7D" w:rsidRDefault="00751F7D" w:rsidP="00751F7D">
      <w:pPr>
        <w:pStyle w:val="ListParagraph"/>
      </w:pPr>
      <w:r>
        <w:t>Nuts</w:t>
      </w:r>
    </w:p>
    <w:p w14:paraId="208FA7D4" w14:textId="77777777" w:rsidR="00751F7D" w:rsidRDefault="00751F7D" w:rsidP="00751F7D">
      <w:pPr>
        <w:pStyle w:val="ListParagraph"/>
      </w:pPr>
      <w:r>
        <w:t>Bean Sprouts</w:t>
      </w:r>
    </w:p>
    <w:p w14:paraId="4226327A" w14:textId="77777777" w:rsidR="00751F7D" w:rsidRDefault="00751F7D" w:rsidP="00751F7D">
      <w:pPr>
        <w:pStyle w:val="ListParagraph"/>
      </w:pPr>
      <w:r>
        <w:t>Bran</w:t>
      </w:r>
    </w:p>
    <w:p w14:paraId="4E6B5094" w14:textId="77777777" w:rsidR="00751F7D" w:rsidRDefault="00751F7D" w:rsidP="00751F7D">
      <w:pPr>
        <w:pStyle w:val="BodyText"/>
      </w:pPr>
    </w:p>
    <w:p w14:paraId="05FF2AF1" w14:textId="77777777" w:rsidR="00751F7D" w:rsidRDefault="00751F7D" w:rsidP="00751F7D">
      <w:pPr>
        <w:pStyle w:val="Heading20"/>
      </w:pPr>
      <w:bookmarkStart w:id="26" w:name="_Toc30402577"/>
      <w:r>
        <w:t>Water Drainage</w:t>
      </w:r>
      <w:bookmarkEnd w:id="26"/>
    </w:p>
    <w:p w14:paraId="291F059E" w14:textId="77777777" w:rsidR="00751F7D" w:rsidRDefault="00751F7D" w:rsidP="00751F7D">
      <w:pPr>
        <w:pStyle w:val="ListParagraph"/>
      </w:pPr>
      <w:r>
        <w:t>Beans</w:t>
      </w:r>
    </w:p>
    <w:p w14:paraId="26273C5E" w14:textId="77777777" w:rsidR="00751F7D" w:rsidRDefault="00751F7D" w:rsidP="00751F7D">
      <w:pPr>
        <w:pStyle w:val="ListParagraph"/>
      </w:pPr>
      <w:r>
        <w:t>Broccoli</w:t>
      </w:r>
    </w:p>
    <w:p w14:paraId="4A439DF1" w14:textId="77777777" w:rsidR="00751F7D" w:rsidRDefault="00751F7D" w:rsidP="00751F7D">
      <w:pPr>
        <w:pStyle w:val="ListParagraph"/>
      </w:pPr>
      <w:r>
        <w:t>Spinach</w:t>
      </w:r>
    </w:p>
    <w:p w14:paraId="1F0EFE72" w14:textId="77777777" w:rsidR="00751F7D" w:rsidRDefault="00751F7D" w:rsidP="00751F7D">
      <w:pPr>
        <w:pStyle w:val="ListParagraph"/>
      </w:pPr>
      <w:r>
        <w:t>Highly Spiced Foods</w:t>
      </w:r>
    </w:p>
    <w:p w14:paraId="1D44115D" w14:textId="77777777" w:rsidR="00751F7D" w:rsidRDefault="00751F7D" w:rsidP="00751F7D">
      <w:pPr>
        <w:pStyle w:val="ListParagraph"/>
      </w:pPr>
      <w:r>
        <w:t>Raw Fruits</w:t>
      </w:r>
    </w:p>
    <w:p w14:paraId="575AEE3B" w14:textId="77777777" w:rsidR="00751F7D" w:rsidRDefault="00751F7D" w:rsidP="00751F7D">
      <w:pPr>
        <w:pStyle w:val="BodyText"/>
      </w:pPr>
    </w:p>
    <w:p w14:paraId="56723848" w14:textId="77777777" w:rsidR="00751F7D" w:rsidRDefault="00751F7D" w:rsidP="00751F7D">
      <w:pPr>
        <w:pStyle w:val="Heading20"/>
      </w:pPr>
      <w:bookmarkStart w:id="27" w:name="_Toc30402578"/>
      <w:proofErr w:type="spellStart"/>
      <w:r>
        <w:t>Odour</w:t>
      </w:r>
      <w:bookmarkEnd w:id="27"/>
      <w:proofErr w:type="spellEnd"/>
    </w:p>
    <w:p w14:paraId="76E5FCBE" w14:textId="77777777" w:rsidR="00751F7D" w:rsidRDefault="00751F7D" w:rsidP="00751F7D">
      <w:pPr>
        <w:pStyle w:val="ListParagraph"/>
      </w:pPr>
      <w:r>
        <w:t>Dried Beans</w:t>
      </w:r>
    </w:p>
    <w:p w14:paraId="701DF603" w14:textId="77777777" w:rsidR="00751F7D" w:rsidRDefault="00751F7D" w:rsidP="00751F7D">
      <w:pPr>
        <w:pStyle w:val="ListParagraph"/>
      </w:pPr>
      <w:r>
        <w:t>Onions</w:t>
      </w:r>
    </w:p>
    <w:p w14:paraId="4873CDFF" w14:textId="77777777" w:rsidR="00751F7D" w:rsidRDefault="00751F7D" w:rsidP="00751F7D">
      <w:pPr>
        <w:pStyle w:val="ListParagraph"/>
      </w:pPr>
      <w:r>
        <w:t>Cabbage</w:t>
      </w:r>
    </w:p>
    <w:p w14:paraId="1DB281B0" w14:textId="77777777" w:rsidR="00751F7D" w:rsidRDefault="00751F7D" w:rsidP="00751F7D">
      <w:pPr>
        <w:pStyle w:val="ListParagraph"/>
      </w:pPr>
      <w:r>
        <w:t>Eggs</w:t>
      </w:r>
    </w:p>
    <w:p w14:paraId="6425EC71" w14:textId="77777777" w:rsidR="00751F7D" w:rsidRDefault="00751F7D" w:rsidP="00751F7D">
      <w:pPr>
        <w:pStyle w:val="ListParagraph"/>
      </w:pPr>
      <w:r>
        <w:t>Fish</w:t>
      </w:r>
    </w:p>
    <w:p w14:paraId="1DEC8B09" w14:textId="77777777" w:rsidR="00751F7D" w:rsidRDefault="00751F7D" w:rsidP="00751F7D">
      <w:pPr>
        <w:pStyle w:val="ListParagraph"/>
      </w:pPr>
      <w:r>
        <w:t>Asparagus</w:t>
      </w:r>
    </w:p>
    <w:p w14:paraId="169EA5E6" w14:textId="77777777" w:rsidR="00751F7D" w:rsidRDefault="00751F7D" w:rsidP="00751F7D">
      <w:pPr>
        <w:pStyle w:val="ListParagraph"/>
      </w:pPr>
      <w:r>
        <w:t>Carbonated Drink</w:t>
      </w:r>
    </w:p>
    <w:p w14:paraId="5F4F22EC" w14:textId="77777777" w:rsidR="00751F7D" w:rsidRDefault="00751F7D" w:rsidP="00751F7D">
      <w:pPr>
        <w:pStyle w:val="ListParagraph"/>
      </w:pPr>
      <w:r>
        <w:t>Beer</w:t>
      </w:r>
    </w:p>
    <w:p w14:paraId="79FBA4AD" w14:textId="77777777" w:rsidR="00751F7D" w:rsidRDefault="00751F7D" w:rsidP="00751F7D">
      <w:pPr>
        <w:pStyle w:val="ListParagraph"/>
      </w:pPr>
      <w:r>
        <w:t>Melon</w:t>
      </w:r>
    </w:p>
    <w:p w14:paraId="45E98519" w14:textId="77777777" w:rsidR="00751F7D" w:rsidRDefault="00751F7D" w:rsidP="00751F7D">
      <w:pPr>
        <w:pStyle w:val="ListParagraph"/>
      </w:pPr>
      <w:r>
        <w:t>Bran</w:t>
      </w:r>
    </w:p>
    <w:p w14:paraId="2AA3DA7D" w14:textId="77777777" w:rsidR="00751F7D" w:rsidRDefault="00751F7D" w:rsidP="00751F7D">
      <w:pPr>
        <w:pStyle w:val="BodyText"/>
      </w:pPr>
    </w:p>
    <w:p w14:paraId="6B01AF0C" w14:textId="77777777" w:rsidR="00751F7D" w:rsidRDefault="00751F7D" w:rsidP="00751F7D">
      <w:pPr>
        <w:pStyle w:val="Heading10"/>
      </w:pPr>
      <w:bookmarkStart w:id="28" w:name="_Toc30402579"/>
      <w:r>
        <w:t>Going Home</w:t>
      </w:r>
      <w:bookmarkEnd w:id="28"/>
    </w:p>
    <w:p w14:paraId="3AA53DB2" w14:textId="77777777" w:rsidR="00751F7D" w:rsidRPr="00857F72" w:rsidRDefault="00751F7D" w:rsidP="00751F7D">
      <w:pPr>
        <w:pStyle w:val="BodyText"/>
      </w:pPr>
      <w:r w:rsidRPr="00857F72">
        <w:t>Before discharge from the hospital, your nurse will make the necessary ar</w:t>
      </w:r>
      <w:r w:rsidRPr="00857F72">
        <w:softHyphen/>
        <w:t xml:space="preserve">rangements for home care follow-up in the community. Your ostomy supplies will be ordered and a list of suppliers in your area will be given to you. Further support and assistance </w:t>
      </w:r>
      <w:proofErr w:type="gramStart"/>
      <w:r w:rsidRPr="00857F72">
        <w:t>is</w:t>
      </w:r>
      <w:proofErr w:type="gramEnd"/>
      <w:r w:rsidRPr="00857F72">
        <w:t xml:space="preserve"> available through the United Ostomy Association and Clinics which are run by </w:t>
      </w:r>
      <w:proofErr w:type="spellStart"/>
      <w:r w:rsidRPr="00857F72">
        <w:t>Enterostomal</w:t>
      </w:r>
      <w:proofErr w:type="spellEnd"/>
      <w:r w:rsidRPr="00857F72">
        <w:t xml:space="preserve"> Therapists. Make a follow-up </w:t>
      </w:r>
      <w:r>
        <w:t>ap</w:t>
      </w:r>
      <w:r>
        <w:softHyphen/>
        <w:t>pointment with your surgeon.</w:t>
      </w:r>
    </w:p>
    <w:p w14:paraId="703CA383" w14:textId="77777777" w:rsidR="00751F7D" w:rsidRPr="00857F72" w:rsidRDefault="00751F7D" w:rsidP="00751F7D">
      <w:pPr>
        <w:pStyle w:val="BodyText"/>
      </w:pPr>
      <w:r w:rsidRPr="00857F72">
        <w:br w:type="page"/>
      </w:r>
    </w:p>
    <w:p w14:paraId="6159CE3A" w14:textId="77777777" w:rsidR="00751F7D" w:rsidRPr="00243E15" w:rsidRDefault="00751F7D" w:rsidP="00751F7D">
      <w:pPr>
        <w:pStyle w:val="Heading10"/>
      </w:pPr>
      <w:bookmarkStart w:id="29" w:name="_Toc30402580"/>
      <w:r>
        <w:lastRenderedPageBreak/>
        <w:t>Financial Resources</w:t>
      </w:r>
      <w:bookmarkEnd w:id="29"/>
    </w:p>
    <w:p w14:paraId="4D4967CD" w14:textId="77777777" w:rsidR="00751F7D" w:rsidRPr="00243E15" w:rsidRDefault="00751F7D" w:rsidP="00751F7D">
      <w:pPr>
        <w:pStyle w:val="NumberedList"/>
        <w:numPr>
          <w:ilvl w:val="0"/>
          <w:numId w:val="47"/>
        </w:numPr>
      </w:pPr>
      <w:r w:rsidRPr="00243E15">
        <w:t>Some financial assistance may be</w:t>
      </w:r>
      <w:r>
        <w:t xml:space="preserve"> available from the following:</w:t>
      </w:r>
    </w:p>
    <w:p w14:paraId="1420106C" w14:textId="77777777" w:rsidR="00751F7D" w:rsidRPr="00243E15" w:rsidRDefault="00751F7D" w:rsidP="00751F7D">
      <w:pPr>
        <w:pStyle w:val="NumberedList"/>
        <w:numPr>
          <w:ilvl w:val="0"/>
          <w:numId w:val="47"/>
        </w:numPr>
      </w:pPr>
      <w:r>
        <w:t>Extended Health Care Plans</w:t>
      </w:r>
    </w:p>
    <w:p w14:paraId="2D22B6C2" w14:textId="77777777" w:rsidR="00751F7D" w:rsidRPr="00243E15" w:rsidRDefault="00751F7D" w:rsidP="00751F7D">
      <w:pPr>
        <w:pStyle w:val="NumberedList"/>
        <w:numPr>
          <w:ilvl w:val="0"/>
          <w:numId w:val="47"/>
        </w:numPr>
      </w:pPr>
      <w:r>
        <w:t>Provincial Medical Plans</w:t>
      </w:r>
    </w:p>
    <w:p w14:paraId="27C9FACF" w14:textId="77777777" w:rsidR="00751F7D" w:rsidRPr="00243E15" w:rsidRDefault="00751F7D" w:rsidP="00751F7D">
      <w:pPr>
        <w:pStyle w:val="NumberedList"/>
        <w:numPr>
          <w:ilvl w:val="0"/>
          <w:numId w:val="47"/>
        </w:numPr>
      </w:pPr>
      <w:r>
        <w:t>Disability Pension Recipients</w:t>
      </w:r>
    </w:p>
    <w:p w14:paraId="0AA791DF" w14:textId="77777777" w:rsidR="00751F7D" w:rsidRPr="00243E15" w:rsidRDefault="00751F7D" w:rsidP="00751F7D">
      <w:pPr>
        <w:pStyle w:val="NumberedList"/>
        <w:numPr>
          <w:ilvl w:val="0"/>
          <w:numId w:val="47"/>
        </w:numPr>
      </w:pPr>
      <w:r>
        <w:t>Veterans</w:t>
      </w:r>
    </w:p>
    <w:p w14:paraId="5993D41A" w14:textId="77777777" w:rsidR="00751F7D" w:rsidRPr="00243E15" w:rsidRDefault="00751F7D" w:rsidP="00751F7D">
      <w:pPr>
        <w:pStyle w:val="NumberedList"/>
        <w:numPr>
          <w:ilvl w:val="0"/>
          <w:numId w:val="47"/>
        </w:numPr>
      </w:pPr>
      <w:r w:rsidRPr="00243E15">
        <w:t>Canadian Cancer Society may offer financial assistance if th</w:t>
      </w:r>
      <w:r>
        <w:t>e ostomy is a result of cancer</w:t>
      </w:r>
    </w:p>
    <w:p w14:paraId="173CDD36" w14:textId="77777777" w:rsidR="00751F7D" w:rsidRPr="00243E15" w:rsidRDefault="00751F7D" w:rsidP="00751F7D">
      <w:pPr>
        <w:pStyle w:val="NumberedList"/>
        <w:numPr>
          <w:ilvl w:val="0"/>
          <w:numId w:val="47"/>
        </w:numPr>
      </w:pPr>
      <w:r w:rsidRPr="00243E15">
        <w:t>Some local Unit</w:t>
      </w:r>
      <w:r>
        <w:t>ed Ostomy Association Chapters</w:t>
      </w:r>
    </w:p>
    <w:p w14:paraId="14FF2C73" w14:textId="77777777" w:rsidR="00751F7D" w:rsidRDefault="00751F7D" w:rsidP="00751F7D">
      <w:pPr>
        <w:pStyle w:val="NumberedList"/>
        <w:numPr>
          <w:ilvl w:val="0"/>
          <w:numId w:val="47"/>
        </w:numPr>
      </w:pPr>
      <w:r w:rsidRPr="00243E15">
        <w:t>Othe</w:t>
      </w:r>
      <w:r>
        <w:t>r local community associations</w:t>
      </w:r>
    </w:p>
    <w:p w14:paraId="1C58E45D" w14:textId="77777777" w:rsidR="00751F7D" w:rsidRDefault="00751F7D" w:rsidP="00751F7D">
      <w:pPr>
        <w:pStyle w:val="BodyText"/>
      </w:pPr>
    </w:p>
    <w:p w14:paraId="193D7A30" w14:textId="77777777" w:rsidR="00751F7D" w:rsidRDefault="00751F7D" w:rsidP="00751F7D">
      <w:pPr>
        <w:pStyle w:val="Heading10"/>
      </w:pPr>
      <w:bookmarkStart w:id="30" w:name="_Toc30402581"/>
      <w:r>
        <w:t>Glossary</w:t>
      </w:r>
      <w:bookmarkEnd w:id="30"/>
    </w:p>
    <w:p w14:paraId="668531F7" w14:textId="77777777" w:rsidR="00751F7D" w:rsidRDefault="00751F7D" w:rsidP="00751F7D">
      <w:pPr>
        <w:pStyle w:val="BodyText"/>
      </w:pPr>
    </w:p>
    <w:p w14:paraId="1EDAC938" w14:textId="77777777" w:rsidR="00751F7D" w:rsidRDefault="00751F7D" w:rsidP="00751F7D">
      <w:pPr>
        <w:pStyle w:val="Heading20"/>
      </w:pPr>
      <w:bookmarkStart w:id="31" w:name="_Toc30402582"/>
      <w:r>
        <w:t>Appliance</w:t>
      </w:r>
      <w:bookmarkEnd w:id="31"/>
    </w:p>
    <w:p w14:paraId="4A661FD1" w14:textId="77777777" w:rsidR="00751F7D" w:rsidRDefault="00751F7D" w:rsidP="00751F7D">
      <w:pPr>
        <w:pStyle w:val="BodyText"/>
      </w:pPr>
      <w:r>
        <w:t>Pouch or device used to collect drainage from ostomy stomas. This may or may not be reusable.</w:t>
      </w:r>
    </w:p>
    <w:p w14:paraId="4ADF70CA" w14:textId="77777777" w:rsidR="00751F7D" w:rsidRDefault="00751F7D" w:rsidP="00751F7D">
      <w:pPr>
        <w:pStyle w:val="BodyText"/>
      </w:pPr>
    </w:p>
    <w:p w14:paraId="78F6C361" w14:textId="77777777" w:rsidR="00751F7D" w:rsidRDefault="00751F7D" w:rsidP="00751F7D">
      <w:pPr>
        <w:pStyle w:val="Heading20"/>
      </w:pPr>
      <w:bookmarkStart w:id="32" w:name="_Toc30402583"/>
      <w:r>
        <w:t>Colon</w:t>
      </w:r>
      <w:bookmarkEnd w:id="32"/>
    </w:p>
    <w:p w14:paraId="2DB263D0" w14:textId="77777777" w:rsidR="00751F7D" w:rsidRDefault="00751F7D" w:rsidP="00751F7D">
      <w:pPr>
        <w:pStyle w:val="BodyText"/>
      </w:pPr>
      <w:r>
        <w:t>The large bowel or large intestine.</w:t>
      </w:r>
    </w:p>
    <w:p w14:paraId="2FABFAE7" w14:textId="77777777" w:rsidR="00751F7D" w:rsidRDefault="00751F7D" w:rsidP="00751F7D">
      <w:pPr>
        <w:pStyle w:val="BodyText"/>
      </w:pPr>
    </w:p>
    <w:p w14:paraId="73C54FAC" w14:textId="77777777" w:rsidR="00751F7D" w:rsidRDefault="00751F7D" w:rsidP="00751F7D">
      <w:pPr>
        <w:pStyle w:val="Heading20"/>
      </w:pPr>
      <w:bookmarkStart w:id="33" w:name="_Toc30402584"/>
      <w:r>
        <w:t>Drainage</w:t>
      </w:r>
      <w:bookmarkEnd w:id="33"/>
    </w:p>
    <w:p w14:paraId="738E7EEE" w14:textId="77777777" w:rsidR="00751F7D" w:rsidRDefault="00751F7D" w:rsidP="00751F7D">
      <w:pPr>
        <w:pStyle w:val="BodyText"/>
      </w:pPr>
      <w:r>
        <w:t>The waste matter that is left after food has been digested.</w:t>
      </w:r>
    </w:p>
    <w:p w14:paraId="3CA85DA2" w14:textId="77777777" w:rsidR="00751F7D" w:rsidRDefault="00751F7D" w:rsidP="00751F7D">
      <w:pPr>
        <w:pStyle w:val="BodyText"/>
      </w:pPr>
    </w:p>
    <w:p w14:paraId="221CDC5B" w14:textId="77777777" w:rsidR="00751F7D" w:rsidRDefault="00751F7D" w:rsidP="00751F7D">
      <w:pPr>
        <w:pStyle w:val="Heading20"/>
      </w:pPr>
      <w:bookmarkStart w:id="34" w:name="_Toc30402585"/>
      <w:proofErr w:type="spellStart"/>
      <w:r>
        <w:t>Fibre</w:t>
      </w:r>
      <w:bookmarkEnd w:id="34"/>
      <w:proofErr w:type="spellEnd"/>
    </w:p>
    <w:p w14:paraId="483E53FE" w14:textId="77777777" w:rsidR="00751F7D" w:rsidRDefault="00751F7D" w:rsidP="00751F7D">
      <w:pPr>
        <w:pStyle w:val="BodyText"/>
      </w:pPr>
      <w:r>
        <w:t>Roughage found in some foods and accumulates in the bowel, stimulating the bowel to empty.</w:t>
      </w:r>
    </w:p>
    <w:p w14:paraId="1A291550" w14:textId="77777777" w:rsidR="00751F7D" w:rsidRDefault="00751F7D" w:rsidP="00751F7D">
      <w:pPr>
        <w:pStyle w:val="BodyText"/>
      </w:pPr>
    </w:p>
    <w:p w14:paraId="35234FF7" w14:textId="77777777" w:rsidR="00751F7D" w:rsidRDefault="00751F7D" w:rsidP="00751F7D">
      <w:pPr>
        <w:pStyle w:val="Heading20"/>
      </w:pPr>
      <w:bookmarkStart w:id="35" w:name="_Toc30402586"/>
      <w:r>
        <w:t>Skin Barrier</w:t>
      </w:r>
      <w:bookmarkEnd w:id="35"/>
    </w:p>
    <w:p w14:paraId="26BF8F86" w14:textId="77777777" w:rsidR="00751F7D" w:rsidRDefault="00751F7D" w:rsidP="00751F7D">
      <w:pPr>
        <w:pStyle w:val="BodyText"/>
      </w:pPr>
      <w:r>
        <w:t>Collective term used to describe any of several types of barriers which protect skin against contact with ostomy drainage.</w:t>
      </w:r>
    </w:p>
    <w:p w14:paraId="1DF1C486" w14:textId="77777777" w:rsidR="00751F7D" w:rsidRDefault="00751F7D" w:rsidP="00751F7D">
      <w:pPr>
        <w:pStyle w:val="BodyText"/>
      </w:pPr>
    </w:p>
    <w:p w14:paraId="5F0D0F09" w14:textId="77777777" w:rsidR="00751F7D" w:rsidRDefault="00751F7D" w:rsidP="00751F7D">
      <w:pPr>
        <w:pStyle w:val="Heading20"/>
      </w:pPr>
      <w:bookmarkStart w:id="36" w:name="_Toc30402587"/>
      <w:r>
        <w:t>Stoma</w:t>
      </w:r>
      <w:bookmarkEnd w:id="36"/>
    </w:p>
    <w:p w14:paraId="1306BB9E" w14:textId="77777777" w:rsidR="00751F7D" w:rsidRDefault="00751F7D" w:rsidP="00751F7D">
      <w:pPr>
        <w:pStyle w:val="BodyText"/>
      </w:pPr>
      <w:r>
        <w:t xml:space="preserve">The open (or end) portion of the intestine (bowel) which is retained outside the body on the abdomen. They are red and </w:t>
      </w:r>
      <w:proofErr w:type="spellStart"/>
      <w:r>
        <w:t>mucousy</w:t>
      </w:r>
      <w:proofErr w:type="spellEnd"/>
      <w:r>
        <w:t xml:space="preserve"> in appearance. May protrude or be flush with skin.</w:t>
      </w:r>
    </w:p>
    <w:p w14:paraId="04584CBB" w14:textId="77777777" w:rsidR="00751F7D" w:rsidRDefault="00751F7D" w:rsidP="00751F7D">
      <w:pPr>
        <w:pStyle w:val="BodyText"/>
      </w:pPr>
    </w:p>
    <w:p w14:paraId="4A845B7A" w14:textId="77777777" w:rsidR="00751F7D" w:rsidRDefault="00751F7D" w:rsidP="00751F7D">
      <w:pPr>
        <w:pStyle w:val="Heading20"/>
      </w:pPr>
      <w:bookmarkStart w:id="37" w:name="_Toc30402588"/>
      <w:r>
        <w:t>Stoma Therapist</w:t>
      </w:r>
      <w:bookmarkEnd w:id="37"/>
    </w:p>
    <w:p w14:paraId="52B64457" w14:textId="77777777" w:rsidR="00751F7D" w:rsidRPr="00751F7D" w:rsidRDefault="00751F7D" w:rsidP="00751F7D">
      <w:pPr>
        <w:pStyle w:val="BodyText"/>
      </w:pPr>
      <w:r>
        <w:t>This is a nurse who has taken additional training in the care of patients with a stoma.</w:t>
      </w:r>
    </w:p>
    <w:sectPr w:rsidR="00751F7D" w:rsidRPr="00751F7D" w:rsidSect="00DC4DA8">
      <w:footerReference w:type="default" r:id="rId8"/>
      <w:headerReference w:type="first" r:id="rId9"/>
      <w:footerReference w:type="first" r:id="rId10"/>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3F354" w14:textId="77777777" w:rsidR="00751F7D" w:rsidRDefault="00751F7D" w:rsidP="00E413BD">
      <w:r>
        <w:separator/>
      </w:r>
    </w:p>
  </w:endnote>
  <w:endnote w:type="continuationSeparator" w:id="0">
    <w:p w14:paraId="7004B16D" w14:textId="77777777" w:rsidR="00751F7D" w:rsidRDefault="00751F7D"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10808"/>
      <w:docPartObj>
        <w:docPartGallery w:val="Page Numbers (Bottom of Page)"/>
        <w:docPartUnique/>
      </w:docPartObj>
    </w:sdtPr>
    <w:sdtEndPr/>
    <w:sdtContent>
      <w:p w14:paraId="4643C172" w14:textId="77777777" w:rsidR="001F262F" w:rsidRDefault="001F262F"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sidR="00474479">
          <w:rPr>
            <w:b/>
            <w:noProof/>
            <w:sz w:val="32"/>
            <w:szCs w:val="32"/>
          </w:rPr>
          <w:t>41</w:t>
        </w:r>
        <w:r w:rsidRPr="001F262F">
          <w:rPr>
            <w:b/>
            <w:sz w:val="32"/>
            <w:szCs w:val="32"/>
          </w:rPr>
          <w:fldChar w:fldCharType="end"/>
        </w:r>
      </w:p>
    </w:sdtContent>
  </w:sdt>
  <w:p w14:paraId="30611D7D" w14:textId="77777777" w:rsidR="00D11039" w:rsidRDefault="00D11039"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EF5C8" w14:textId="77777777" w:rsidR="00D11039" w:rsidRDefault="00D11039" w:rsidP="00BC7616">
    <w:pPr>
      <w:pStyle w:val="FormNumber"/>
      <w:tabs>
        <w:tab w:val="left" w:pos="9990"/>
        <w:tab w:val="left" w:pos="10170"/>
      </w:tabs>
      <w:ind w:left="-360" w:right="720"/>
    </w:pPr>
    <w:r>
      <w:rPr>
        <w:noProof/>
        <w:lang w:val="en-CA" w:eastAsia="en-CA"/>
      </w:rPr>
      <w:drawing>
        <wp:inline distT="0" distB="0" distL="0" distR="0" wp14:anchorId="3EF67C38" wp14:editId="11084491">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4D47E567" w14:textId="77777777" w:rsidR="00D11039" w:rsidRDefault="00D11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14EA3" w14:textId="77777777" w:rsidR="00751F7D" w:rsidRDefault="00751F7D" w:rsidP="00E413BD">
      <w:r>
        <w:separator/>
      </w:r>
    </w:p>
  </w:footnote>
  <w:footnote w:type="continuationSeparator" w:id="0">
    <w:p w14:paraId="129C4CCB" w14:textId="77777777" w:rsidR="00751F7D" w:rsidRDefault="00751F7D"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4BC2" w14:textId="77777777" w:rsidR="00D11039" w:rsidRDefault="00D11039" w:rsidP="00E413BD">
    <w:pPr>
      <w:pStyle w:val="Header"/>
    </w:pPr>
    <w:r>
      <w:rPr>
        <w:noProof/>
        <w:lang w:val="en-CA" w:eastAsia="en-CA"/>
      </w:rPr>
      <w:drawing>
        <wp:inline distT="0" distB="0" distL="0" distR="0" wp14:anchorId="4FBB758B" wp14:editId="65992392">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2B870A5"/>
    <w:multiLevelType w:val="hybridMultilevel"/>
    <w:tmpl w:val="89D8A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D64FD9"/>
    <w:multiLevelType w:val="hybridMultilevel"/>
    <w:tmpl w:val="1A2C6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FA3104"/>
    <w:multiLevelType w:val="hybridMultilevel"/>
    <w:tmpl w:val="608C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D953B4"/>
    <w:multiLevelType w:val="hybridMultilevel"/>
    <w:tmpl w:val="DD688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DC28E8"/>
    <w:multiLevelType w:val="hybridMultilevel"/>
    <w:tmpl w:val="26109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B06AB5"/>
    <w:multiLevelType w:val="hybridMultilevel"/>
    <w:tmpl w:val="F9607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93C61"/>
    <w:multiLevelType w:val="hybridMultilevel"/>
    <w:tmpl w:val="3DA41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76B92"/>
    <w:multiLevelType w:val="hybridMultilevel"/>
    <w:tmpl w:val="FB406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8A7D0D"/>
    <w:multiLevelType w:val="hybridMultilevel"/>
    <w:tmpl w:val="397E12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385DD4"/>
    <w:multiLevelType w:val="hybridMultilevel"/>
    <w:tmpl w:val="9B9C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830147"/>
    <w:multiLevelType w:val="hybridMultilevel"/>
    <w:tmpl w:val="56C8A382"/>
    <w:lvl w:ilvl="0" w:tplc="10090001">
      <w:start w:val="1"/>
      <w:numFmt w:val="bullet"/>
      <w:lvlText w:val=""/>
      <w:lvlJc w:val="left"/>
      <w:pPr>
        <w:ind w:left="753" w:hanging="360"/>
      </w:pPr>
      <w:rPr>
        <w:rFonts w:ascii="Symbol" w:hAnsi="Symbol" w:hint="default"/>
      </w:rPr>
    </w:lvl>
    <w:lvl w:ilvl="1" w:tplc="10090003" w:tentative="1">
      <w:start w:val="1"/>
      <w:numFmt w:val="bullet"/>
      <w:lvlText w:val="o"/>
      <w:lvlJc w:val="left"/>
      <w:pPr>
        <w:ind w:left="1473" w:hanging="360"/>
      </w:pPr>
      <w:rPr>
        <w:rFonts w:ascii="Courier New" w:hAnsi="Courier New" w:cs="Courier New" w:hint="default"/>
      </w:rPr>
    </w:lvl>
    <w:lvl w:ilvl="2" w:tplc="10090005" w:tentative="1">
      <w:start w:val="1"/>
      <w:numFmt w:val="bullet"/>
      <w:lvlText w:val=""/>
      <w:lvlJc w:val="left"/>
      <w:pPr>
        <w:ind w:left="2193" w:hanging="360"/>
      </w:pPr>
      <w:rPr>
        <w:rFonts w:ascii="Wingdings" w:hAnsi="Wingdings" w:hint="default"/>
      </w:rPr>
    </w:lvl>
    <w:lvl w:ilvl="3" w:tplc="10090001" w:tentative="1">
      <w:start w:val="1"/>
      <w:numFmt w:val="bullet"/>
      <w:lvlText w:val=""/>
      <w:lvlJc w:val="left"/>
      <w:pPr>
        <w:ind w:left="2913" w:hanging="360"/>
      </w:pPr>
      <w:rPr>
        <w:rFonts w:ascii="Symbol" w:hAnsi="Symbol" w:hint="default"/>
      </w:rPr>
    </w:lvl>
    <w:lvl w:ilvl="4" w:tplc="10090003" w:tentative="1">
      <w:start w:val="1"/>
      <w:numFmt w:val="bullet"/>
      <w:lvlText w:val="o"/>
      <w:lvlJc w:val="left"/>
      <w:pPr>
        <w:ind w:left="3633" w:hanging="360"/>
      </w:pPr>
      <w:rPr>
        <w:rFonts w:ascii="Courier New" w:hAnsi="Courier New" w:cs="Courier New" w:hint="default"/>
      </w:rPr>
    </w:lvl>
    <w:lvl w:ilvl="5" w:tplc="10090005" w:tentative="1">
      <w:start w:val="1"/>
      <w:numFmt w:val="bullet"/>
      <w:lvlText w:val=""/>
      <w:lvlJc w:val="left"/>
      <w:pPr>
        <w:ind w:left="4353" w:hanging="360"/>
      </w:pPr>
      <w:rPr>
        <w:rFonts w:ascii="Wingdings" w:hAnsi="Wingdings" w:hint="default"/>
      </w:rPr>
    </w:lvl>
    <w:lvl w:ilvl="6" w:tplc="10090001" w:tentative="1">
      <w:start w:val="1"/>
      <w:numFmt w:val="bullet"/>
      <w:lvlText w:val=""/>
      <w:lvlJc w:val="left"/>
      <w:pPr>
        <w:ind w:left="5073" w:hanging="360"/>
      </w:pPr>
      <w:rPr>
        <w:rFonts w:ascii="Symbol" w:hAnsi="Symbol" w:hint="default"/>
      </w:rPr>
    </w:lvl>
    <w:lvl w:ilvl="7" w:tplc="10090003" w:tentative="1">
      <w:start w:val="1"/>
      <w:numFmt w:val="bullet"/>
      <w:lvlText w:val="o"/>
      <w:lvlJc w:val="left"/>
      <w:pPr>
        <w:ind w:left="5793" w:hanging="360"/>
      </w:pPr>
      <w:rPr>
        <w:rFonts w:ascii="Courier New" w:hAnsi="Courier New" w:cs="Courier New" w:hint="default"/>
      </w:rPr>
    </w:lvl>
    <w:lvl w:ilvl="8" w:tplc="10090005" w:tentative="1">
      <w:start w:val="1"/>
      <w:numFmt w:val="bullet"/>
      <w:lvlText w:val=""/>
      <w:lvlJc w:val="left"/>
      <w:pPr>
        <w:ind w:left="6513" w:hanging="360"/>
      </w:pPr>
      <w:rPr>
        <w:rFonts w:ascii="Wingdings" w:hAnsi="Wingdings" w:hint="default"/>
      </w:rPr>
    </w:lvl>
  </w:abstractNum>
  <w:abstractNum w:abstractNumId="13" w15:restartNumberingAfterBreak="0">
    <w:nsid w:val="25AE3293"/>
    <w:multiLevelType w:val="hybridMultilevel"/>
    <w:tmpl w:val="D898F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CC0FE0"/>
    <w:multiLevelType w:val="hybridMultilevel"/>
    <w:tmpl w:val="857EC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1E0233"/>
    <w:multiLevelType w:val="hybridMultilevel"/>
    <w:tmpl w:val="17FC6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2A7747"/>
    <w:multiLevelType w:val="hybridMultilevel"/>
    <w:tmpl w:val="5BE82FC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2D223123"/>
    <w:multiLevelType w:val="hybridMultilevel"/>
    <w:tmpl w:val="9072CF0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D3C05A9"/>
    <w:multiLevelType w:val="hybridMultilevel"/>
    <w:tmpl w:val="881040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582A9B"/>
    <w:multiLevelType w:val="hybridMultilevel"/>
    <w:tmpl w:val="935A4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050635"/>
    <w:multiLevelType w:val="hybridMultilevel"/>
    <w:tmpl w:val="A6908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D90E44"/>
    <w:multiLevelType w:val="hybridMultilevel"/>
    <w:tmpl w:val="19681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B213F6"/>
    <w:multiLevelType w:val="hybridMultilevel"/>
    <w:tmpl w:val="E93AF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E20CF2"/>
    <w:multiLevelType w:val="hybridMultilevel"/>
    <w:tmpl w:val="7E200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9E0DD4"/>
    <w:multiLevelType w:val="hybridMultilevel"/>
    <w:tmpl w:val="5F944F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CF7257"/>
    <w:multiLevelType w:val="hybridMultilevel"/>
    <w:tmpl w:val="6E2AB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C42911"/>
    <w:multiLevelType w:val="hybridMultilevel"/>
    <w:tmpl w:val="3A2AA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7D62868"/>
    <w:multiLevelType w:val="hybridMultilevel"/>
    <w:tmpl w:val="E006E81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29" w15:restartNumberingAfterBreak="0">
    <w:nsid w:val="48774BDC"/>
    <w:multiLevelType w:val="hybridMultilevel"/>
    <w:tmpl w:val="45204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8B33999"/>
    <w:multiLevelType w:val="hybridMultilevel"/>
    <w:tmpl w:val="AB6CC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4A5A9C"/>
    <w:multiLevelType w:val="hybridMultilevel"/>
    <w:tmpl w:val="B40CA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B5F3ACC"/>
    <w:multiLevelType w:val="hybridMultilevel"/>
    <w:tmpl w:val="D8909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0F5E5F"/>
    <w:multiLevelType w:val="hybridMultilevel"/>
    <w:tmpl w:val="7E96BC34"/>
    <w:lvl w:ilvl="0" w:tplc="D69CE0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C2508"/>
    <w:multiLevelType w:val="hybridMultilevel"/>
    <w:tmpl w:val="D452D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BE40499"/>
    <w:multiLevelType w:val="hybridMultilevel"/>
    <w:tmpl w:val="1A56BA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F9151F"/>
    <w:multiLevelType w:val="hybridMultilevel"/>
    <w:tmpl w:val="D4765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217596"/>
    <w:multiLevelType w:val="hybridMultilevel"/>
    <w:tmpl w:val="A4781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56328E"/>
    <w:multiLevelType w:val="hybridMultilevel"/>
    <w:tmpl w:val="7C460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EA90A8B"/>
    <w:multiLevelType w:val="hybridMultilevel"/>
    <w:tmpl w:val="7528E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5F5047D"/>
    <w:multiLevelType w:val="hybridMultilevel"/>
    <w:tmpl w:val="B406C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F1A55F9"/>
    <w:multiLevelType w:val="hybridMultilevel"/>
    <w:tmpl w:val="112E6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8"/>
  </w:num>
  <w:num w:numId="4">
    <w:abstractNumId w:val="27"/>
  </w:num>
  <w:num w:numId="5">
    <w:abstractNumId w:val="12"/>
  </w:num>
  <w:num w:numId="6">
    <w:abstractNumId w:val="1"/>
  </w:num>
  <w:num w:numId="7">
    <w:abstractNumId w:val="35"/>
  </w:num>
  <w:num w:numId="8">
    <w:abstractNumId w:val="4"/>
  </w:num>
  <w:num w:numId="9">
    <w:abstractNumId w:val="28"/>
  </w:num>
  <w:num w:numId="10">
    <w:abstractNumId w:val="34"/>
  </w:num>
  <w:num w:numId="11">
    <w:abstractNumId w:val="16"/>
  </w:num>
  <w:num w:numId="12">
    <w:abstractNumId w:val="17"/>
  </w:num>
  <w:num w:numId="13">
    <w:abstractNumId w:val="21"/>
  </w:num>
  <w:num w:numId="14">
    <w:abstractNumId w:val="40"/>
  </w:num>
  <w:num w:numId="15">
    <w:abstractNumId w:val="33"/>
  </w:num>
  <w:num w:numId="16">
    <w:abstractNumId w:val="13"/>
  </w:num>
  <w:num w:numId="17">
    <w:abstractNumId w:val="30"/>
  </w:num>
  <w:num w:numId="18">
    <w:abstractNumId w:val="15"/>
  </w:num>
  <w:num w:numId="19">
    <w:abstractNumId w:val="25"/>
  </w:num>
  <w:num w:numId="20">
    <w:abstractNumId w:val="36"/>
  </w:num>
  <w:num w:numId="21">
    <w:abstractNumId w:val="6"/>
  </w:num>
  <w:num w:numId="22">
    <w:abstractNumId w:val="23"/>
  </w:num>
  <w:num w:numId="23">
    <w:abstractNumId w:val="39"/>
  </w:num>
  <w:num w:numId="24">
    <w:abstractNumId w:val="22"/>
  </w:num>
  <w:num w:numId="25">
    <w:abstractNumId w:val="18"/>
  </w:num>
  <w:num w:numId="26">
    <w:abstractNumId w:val="7"/>
  </w:num>
  <w:num w:numId="27">
    <w:abstractNumId w:val="9"/>
  </w:num>
  <w:num w:numId="28">
    <w:abstractNumId w:val="24"/>
  </w:num>
  <w:num w:numId="29">
    <w:abstractNumId w:val="37"/>
  </w:num>
  <w:num w:numId="30">
    <w:abstractNumId w:val="19"/>
  </w:num>
  <w:num w:numId="31">
    <w:abstractNumId w:val="2"/>
  </w:num>
  <w:num w:numId="32">
    <w:abstractNumId w:val="41"/>
  </w:num>
  <w:num w:numId="33">
    <w:abstractNumId w:val="26"/>
  </w:num>
  <w:num w:numId="34">
    <w:abstractNumId w:val="14"/>
  </w:num>
  <w:num w:numId="35">
    <w:abstractNumId w:val="32"/>
  </w:num>
  <w:num w:numId="36">
    <w:abstractNumId w:val="3"/>
  </w:num>
  <w:num w:numId="37">
    <w:abstractNumId w:val="29"/>
  </w:num>
  <w:num w:numId="38">
    <w:abstractNumId w:val="5"/>
  </w:num>
  <w:num w:numId="39">
    <w:abstractNumId w:val="10"/>
  </w:num>
  <w:num w:numId="40">
    <w:abstractNumId w:val="11"/>
  </w:num>
  <w:num w:numId="41">
    <w:abstractNumId w:val="42"/>
  </w:num>
  <w:num w:numId="42">
    <w:abstractNumId w:val="20"/>
  </w:num>
  <w:num w:numId="43">
    <w:abstractNumId w:val="31"/>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F7D"/>
    <w:rsid w:val="000029E7"/>
    <w:rsid w:val="00004075"/>
    <w:rsid w:val="00025347"/>
    <w:rsid w:val="0003308B"/>
    <w:rsid w:val="00034926"/>
    <w:rsid w:val="000366D8"/>
    <w:rsid w:val="00036DC0"/>
    <w:rsid w:val="00056502"/>
    <w:rsid w:val="0005699F"/>
    <w:rsid w:val="0006020E"/>
    <w:rsid w:val="00064462"/>
    <w:rsid w:val="00066376"/>
    <w:rsid w:val="00084529"/>
    <w:rsid w:val="000D066E"/>
    <w:rsid w:val="000D668F"/>
    <w:rsid w:val="000E16E8"/>
    <w:rsid w:val="000F2E6A"/>
    <w:rsid w:val="000F4051"/>
    <w:rsid w:val="000F6FCF"/>
    <w:rsid w:val="00124BCD"/>
    <w:rsid w:val="00135719"/>
    <w:rsid w:val="00147089"/>
    <w:rsid w:val="001525EE"/>
    <w:rsid w:val="001570BA"/>
    <w:rsid w:val="00160AE3"/>
    <w:rsid w:val="001704BF"/>
    <w:rsid w:val="00175A3F"/>
    <w:rsid w:val="00175AD0"/>
    <w:rsid w:val="00176805"/>
    <w:rsid w:val="001779C0"/>
    <w:rsid w:val="00182BFF"/>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4DAD"/>
    <w:rsid w:val="00210205"/>
    <w:rsid w:val="00210487"/>
    <w:rsid w:val="00236B2A"/>
    <w:rsid w:val="00252134"/>
    <w:rsid w:val="002578D9"/>
    <w:rsid w:val="00263D4E"/>
    <w:rsid w:val="002726E2"/>
    <w:rsid w:val="00276623"/>
    <w:rsid w:val="00287C46"/>
    <w:rsid w:val="00297531"/>
    <w:rsid w:val="002A0201"/>
    <w:rsid w:val="002A4711"/>
    <w:rsid w:val="00303966"/>
    <w:rsid w:val="00313AB6"/>
    <w:rsid w:val="00313DBF"/>
    <w:rsid w:val="00321EA3"/>
    <w:rsid w:val="003332F4"/>
    <w:rsid w:val="003424B6"/>
    <w:rsid w:val="00343C14"/>
    <w:rsid w:val="00356DF9"/>
    <w:rsid w:val="003577E3"/>
    <w:rsid w:val="00365498"/>
    <w:rsid w:val="00374F73"/>
    <w:rsid w:val="003904CF"/>
    <w:rsid w:val="0039126D"/>
    <w:rsid w:val="003917E4"/>
    <w:rsid w:val="00392565"/>
    <w:rsid w:val="00392E41"/>
    <w:rsid w:val="003A1409"/>
    <w:rsid w:val="003D668B"/>
    <w:rsid w:val="003E1284"/>
    <w:rsid w:val="003E2C72"/>
    <w:rsid w:val="003F0881"/>
    <w:rsid w:val="003F488F"/>
    <w:rsid w:val="003F63EF"/>
    <w:rsid w:val="004038A4"/>
    <w:rsid w:val="00405B6D"/>
    <w:rsid w:val="00412581"/>
    <w:rsid w:val="00422C22"/>
    <w:rsid w:val="00425F9A"/>
    <w:rsid w:val="00426BA0"/>
    <w:rsid w:val="00443307"/>
    <w:rsid w:val="004500A2"/>
    <w:rsid w:val="00454FBC"/>
    <w:rsid w:val="004568C9"/>
    <w:rsid w:val="0046415B"/>
    <w:rsid w:val="004706E5"/>
    <w:rsid w:val="00474479"/>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5044F"/>
    <w:rsid w:val="00554C90"/>
    <w:rsid w:val="00563A10"/>
    <w:rsid w:val="00575D01"/>
    <w:rsid w:val="00581C71"/>
    <w:rsid w:val="005837A4"/>
    <w:rsid w:val="00584C26"/>
    <w:rsid w:val="00584DD4"/>
    <w:rsid w:val="00592426"/>
    <w:rsid w:val="005B1243"/>
    <w:rsid w:val="005B3156"/>
    <w:rsid w:val="005D25E2"/>
    <w:rsid w:val="005D549F"/>
    <w:rsid w:val="005D6909"/>
    <w:rsid w:val="005F316A"/>
    <w:rsid w:val="006111C6"/>
    <w:rsid w:val="00613933"/>
    <w:rsid w:val="00620BB0"/>
    <w:rsid w:val="00653F83"/>
    <w:rsid w:val="006542A3"/>
    <w:rsid w:val="0065684E"/>
    <w:rsid w:val="00656F1F"/>
    <w:rsid w:val="006755F9"/>
    <w:rsid w:val="00681152"/>
    <w:rsid w:val="006C3037"/>
    <w:rsid w:val="006D4305"/>
    <w:rsid w:val="006D5C6F"/>
    <w:rsid w:val="00704725"/>
    <w:rsid w:val="00721CC4"/>
    <w:rsid w:val="00730D49"/>
    <w:rsid w:val="00734E63"/>
    <w:rsid w:val="007360E0"/>
    <w:rsid w:val="007376D6"/>
    <w:rsid w:val="00746FF5"/>
    <w:rsid w:val="00751F7D"/>
    <w:rsid w:val="00766764"/>
    <w:rsid w:val="0077108F"/>
    <w:rsid w:val="0077180E"/>
    <w:rsid w:val="00777AAE"/>
    <w:rsid w:val="00786116"/>
    <w:rsid w:val="00790FF9"/>
    <w:rsid w:val="00792CFB"/>
    <w:rsid w:val="007A4FAC"/>
    <w:rsid w:val="007A6CCD"/>
    <w:rsid w:val="007A7923"/>
    <w:rsid w:val="007B07C3"/>
    <w:rsid w:val="007C70F5"/>
    <w:rsid w:val="007E25E6"/>
    <w:rsid w:val="007E39A0"/>
    <w:rsid w:val="007F3F5E"/>
    <w:rsid w:val="008010CD"/>
    <w:rsid w:val="0081025B"/>
    <w:rsid w:val="00821288"/>
    <w:rsid w:val="0082669B"/>
    <w:rsid w:val="00827F94"/>
    <w:rsid w:val="00834DB2"/>
    <w:rsid w:val="00851D0C"/>
    <w:rsid w:val="00863A9B"/>
    <w:rsid w:val="00875D55"/>
    <w:rsid w:val="008765D1"/>
    <w:rsid w:val="00880E0F"/>
    <w:rsid w:val="0089094B"/>
    <w:rsid w:val="008A226D"/>
    <w:rsid w:val="008A2653"/>
    <w:rsid w:val="008B4530"/>
    <w:rsid w:val="008B6C1D"/>
    <w:rsid w:val="008E2449"/>
    <w:rsid w:val="008E7328"/>
    <w:rsid w:val="008F5ECC"/>
    <w:rsid w:val="008F6B26"/>
    <w:rsid w:val="008F7553"/>
    <w:rsid w:val="0090160A"/>
    <w:rsid w:val="009050F4"/>
    <w:rsid w:val="0091022C"/>
    <w:rsid w:val="00931E89"/>
    <w:rsid w:val="00937BCA"/>
    <w:rsid w:val="00944C6B"/>
    <w:rsid w:val="00947C47"/>
    <w:rsid w:val="009637F6"/>
    <w:rsid w:val="00965A3C"/>
    <w:rsid w:val="00966E1B"/>
    <w:rsid w:val="00975726"/>
    <w:rsid w:val="009766FB"/>
    <w:rsid w:val="00996948"/>
    <w:rsid w:val="00997C5E"/>
    <w:rsid w:val="009B2EB2"/>
    <w:rsid w:val="009B7848"/>
    <w:rsid w:val="009D7FAA"/>
    <w:rsid w:val="009E635C"/>
    <w:rsid w:val="009E70E6"/>
    <w:rsid w:val="009F32F3"/>
    <w:rsid w:val="009F7F45"/>
    <w:rsid w:val="00A00670"/>
    <w:rsid w:val="00A11B01"/>
    <w:rsid w:val="00A17844"/>
    <w:rsid w:val="00A32A73"/>
    <w:rsid w:val="00A4315C"/>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E2C36"/>
    <w:rsid w:val="00AE3359"/>
    <w:rsid w:val="00AF2A48"/>
    <w:rsid w:val="00AF7A2C"/>
    <w:rsid w:val="00B048D8"/>
    <w:rsid w:val="00B05DC1"/>
    <w:rsid w:val="00B07169"/>
    <w:rsid w:val="00B11008"/>
    <w:rsid w:val="00B20041"/>
    <w:rsid w:val="00B26CD6"/>
    <w:rsid w:val="00B36193"/>
    <w:rsid w:val="00B37A20"/>
    <w:rsid w:val="00B426F8"/>
    <w:rsid w:val="00B4316F"/>
    <w:rsid w:val="00B43B9F"/>
    <w:rsid w:val="00B57043"/>
    <w:rsid w:val="00B6261E"/>
    <w:rsid w:val="00B9736E"/>
    <w:rsid w:val="00BA6393"/>
    <w:rsid w:val="00BB1117"/>
    <w:rsid w:val="00BB1121"/>
    <w:rsid w:val="00BB16E8"/>
    <w:rsid w:val="00BC7616"/>
    <w:rsid w:val="00BD38D6"/>
    <w:rsid w:val="00BE2545"/>
    <w:rsid w:val="00BF038A"/>
    <w:rsid w:val="00C162F6"/>
    <w:rsid w:val="00C34B70"/>
    <w:rsid w:val="00C65E57"/>
    <w:rsid w:val="00C73220"/>
    <w:rsid w:val="00C743C7"/>
    <w:rsid w:val="00C75332"/>
    <w:rsid w:val="00C7722A"/>
    <w:rsid w:val="00C772A3"/>
    <w:rsid w:val="00CA2134"/>
    <w:rsid w:val="00CA4D46"/>
    <w:rsid w:val="00CA6385"/>
    <w:rsid w:val="00CA6FAE"/>
    <w:rsid w:val="00CA77E1"/>
    <w:rsid w:val="00CD0678"/>
    <w:rsid w:val="00CF4E70"/>
    <w:rsid w:val="00D11039"/>
    <w:rsid w:val="00D12248"/>
    <w:rsid w:val="00D1294F"/>
    <w:rsid w:val="00D16A0E"/>
    <w:rsid w:val="00D175DA"/>
    <w:rsid w:val="00D27216"/>
    <w:rsid w:val="00D42175"/>
    <w:rsid w:val="00D42D99"/>
    <w:rsid w:val="00D47402"/>
    <w:rsid w:val="00D51AD1"/>
    <w:rsid w:val="00D54C15"/>
    <w:rsid w:val="00D61C31"/>
    <w:rsid w:val="00D966EE"/>
    <w:rsid w:val="00DB01F3"/>
    <w:rsid w:val="00DB4BB4"/>
    <w:rsid w:val="00DC07EB"/>
    <w:rsid w:val="00DC4DA8"/>
    <w:rsid w:val="00DE0ABE"/>
    <w:rsid w:val="00DE154E"/>
    <w:rsid w:val="00DE2333"/>
    <w:rsid w:val="00DF05A4"/>
    <w:rsid w:val="00DF0CF4"/>
    <w:rsid w:val="00DF79EA"/>
    <w:rsid w:val="00E14104"/>
    <w:rsid w:val="00E20B35"/>
    <w:rsid w:val="00E22138"/>
    <w:rsid w:val="00E33983"/>
    <w:rsid w:val="00E33F3D"/>
    <w:rsid w:val="00E3747C"/>
    <w:rsid w:val="00E413BD"/>
    <w:rsid w:val="00E42254"/>
    <w:rsid w:val="00E47042"/>
    <w:rsid w:val="00E540D1"/>
    <w:rsid w:val="00E570C2"/>
    <w:rsid w:val="00E75E2D"/>
    <w:rsid w:val="00E7710C"/>
    <w:rsid w:val="00E85298"/>
    <w:rsid w:val="00E859C2"/>
    <w:rsid w:val="00E96CE3"/>
    <w:rsid w:val="00EA1D4C"/>
    <w:rsid w:val="00EA7D15"/>
    <w:rsid w:val="00EC4CC8"/>
    <w:rsid w:val="00EE091C"/>
    <w:rsid w:val="00EF5588"/>
    <w:rsid w:val="00F073D3"/>
    <w:rsid w:val="00F25318"/>
    <w:rsid w:val="00F30C61"/>
    <w:rsid w:val="00F3269C"/>
    <w:rsid w:val="00F3336E"/>
    <w:rsid w:val="00F51821"/>
    <w:rsid w:val="00F65022"/>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8B78FA"/>
  <w15:docId w15:val="{86CBD073-77F8-4F9E-98CB-E77FC215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TOC4">
    <w:name w:val="toc 4"/>
    <w:basedOn w:val="Normal"/>
    <w:next w:val="Normal"/>
    <w:autoRedefine/>
    <w:uiPriority w:val="39"/>
    <w:unhideWhenUsed/>
    <w:rsid w:val="00210205"/>
    <w:pPr>
      <w:spacing w:after="100" w:line="259" w:lineRule="auto"/>
      <w:ind w:left="660"/>
    </w:pPr>
    <w:rPr>
      <w:rFonts w:asciiTheme="minorHAnsi" w:eastAsiaTheme="minorEastAsia" w:hAnsiTheme="minorHAnsi" w:cstheme="minorBidi"/>
      <w:sz w:val="22"/>
      <w:szCs w:val="22"/>
      <w:lang w:val="en-CA" w:eastAsia="en-CA"/>
    </w:rPr>
  </w:style>
  <w:style w:type="paragraph" w:styleId="TOC5">
    <w:name w:val="toc 5"/>
    <w:basedOn w:val="Normal"/>
    <w:next w:val="Normal"/>
    <w:autoRedefine/>
    <w:uiPriority w:val="39"/>
    <w:unhideWhenUsed/>
    <w:rsid w:val="00210205"/>
    <w:pPr>
      <w:spacing w:after="100" w:line="259" w:lineRule="auto"/>
      <w:ind w:left="880"/>
    </w:pPr>
    <w:rPr>
      <w:rFonts w:asciiTheme="minorHAnsi" w:eastAsiaTheme="minorEastAsia" w:hAnsiTheme="minorHAnsi" w:cstheme="minorBidi"/>
      <w:sz w:val="22"/>
      <w:szCs w:val="22"/>
      <w:lang w:val="en-CA" w:eastAsia="en-CA"/>
    </w:rPr>
  </w:style>
  <w:style w:type="paragraph" w:styleId="TOC6">
    <w:name w:val="toc 6"/>
    <w:basedOn w:val="Normal"/>
    <w:next w:val="Normal"/>
    <w:autoRedefine/>
    <w:uiPriority w:val="39"/>
    <w:unhideWhenUsed/>
    <w:rsid w:val="00210205"/>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210205"/>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210205"/>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210205"/>
    <w:pPr>
      <w:spacing w:after="100" w:line="259" w:lineRule="auto"/>
      <w:ind w:left="176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AODA_STYLESET_BOOK_FORMAT_2020_01_15</Template>
  <TotalTime>5</TotalTime>
  <Pages>15</Pages>
  <Words>2809</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18720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Illestomy</dc:title>
  <dc:creator>MIS</dc:creator>
  <cp:lastModifiedBy>Spence, Kelly</cp:lastModifiedBy>
  <cp:revision>3</cp:revision>
  <cp:lastPrinted>2020-01-23T21:08:00Z</cp:lastPrinted>
  <dcterms:created xsi:type="dcterms:W3CDTF">2020-01-21T15:42:00Z</dcterms:created>
  <dcterms:modified xsi:type="dcterms:W3CDTF">2020-01-23T21:08:00Z</dcterms:modified>
</cp:coreProperties>
</file>