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EFEBA" w14:textId="7B86C2D1" w:rsidR="00766764" w:rsidRPr="00FD0613" w:rsidRDefault="00FB7DB3" w:rsidP="00626359">
      <w:pPr>
        <w:pStyle w:val="BookTitle1"/>
        <w:rPr>
          <w:sz w:val="72"/>
          <w:szCs w:val="72"/>
        </w:rPr>
      </w:pPr>
      <w:bookmarkStart w:id="0" w:name="_Hlk30084088"/>
      <w:bookmarkEnd w:id="0"/>
      <w:r>
        <w:br/>
      </w:r>
      <w:r>
        <w:br/>
      </w:r>
      <w:r>
        <w:br/>
      </w:r>
      <w:r>
        <w:br/>
      </w:r>
      <w:r w:rsidR="00626359" w:rsidRPr="00FD0613">
        <w:rPr>
          <w:sz w:val="72"/>
          <w:szCs w:val="72"/>
        </w:rPr>
        <w:t>Total Knee Replacement</w:t>
      </w:r>
    </w:p>
    <w:p w14:paraId="0F1EF778" w14:textId="77777777" w:rsidR="00FB7DB3" w:rsidRPr="000E181E" w:rsidRDefault="00FB7DB3" w:rsidP="00FB7DB3"/>
    <w:p w14:paraId="32087E87" w14:textId="7BECC90D" w:rsidR="00FB7DB3" w:rsidRDefault="00FB7DB3" w:rsidP="00FB7DB3">
      <w:pPr>
        <w:pStyle w:val="BOOKTITLE2"/>
        <w:rPr>
          <w:sz w:val="56"/>
          <w:szCs w:val="56"/>
        </w:rPr>
      </w:pPr>
      <w:r w:rsidRPr="00FD0613">
        <w:rPr>
          <w:sz w:val="56"/>
          <w:szCs w:val="56"/>
        </w:rPr>
        <w:t>Patient Information Booklet</w:t>
      </w:r>
    </w:p>
    <w:p w14:paraId="45EA051D" w14:textId="3DD2FA15" w:rsidR="00FD0613" w:rsidRDefault="00FD0613" w:rsidP="00FB7DB3">
      <w:pPr>
        <w:pStyle w:val="BOOKTITLE2"/>
        <w:rPr>
          <w:sz w:val="56"/>
          <w:szCs w:val="56"/>
        </w:rPr>
      </w:pPr>
    </w:p>
    <w:p w14:paraId="61D0DB95" w14:textId="77777777" w:rsidR="00FD0613" w:rsidRPr="00FD0613" w:rsidRDefault="00FD0613" w:rsidP="00FB7DB3">
      <w:pPr>
        <w:pStyle w:val="BOOKTITLE2"/>
        <w:rPr>
          <w:sz w:val="56"/>
          <w:szCs w:val="56"/>
        </w:rPr>
      </w:pPr>
    </w:p>
    <w:p w14:paraId="0AEAC2E9" w14:textId="77777777" w:rsidR="00FB7DB3" w:rsidRDefault="00FB7DB3" w:rsidP="002D29B1"/>
    <w:p w14:paraId="2C6CE54F" w14:textId="77777777" w:rsidR="00FB7DB3" w:rsidRDefault="00FB7DB3" w:rsidP="002D29B1"/>
    <w:p w14:paraId="68A5D134" w14:textId="77777777" w:rsidR="00FB7DB3" w:rsidRDefault="00FB7DB3" w:rsidP="002D29B1"/>
    <w:p w14:paraId="3C579900" w14:textId="77777777" w:rsidR="00FB7DB3" w:rsidRPr="00773879" w:rsidRDefault="00FB7DB3" w:rsidP="00FB7DB3">
      <w:pPr>
        <w:pStyle w:val="BOOKTITLE3"/>
      </w:pPr>
      <w:r w:rsidRPr="00773879">
        <w:t xml:space="preserve">For Information Call </w:t>
      </w:r>
    </w:p>
    <w:p w14:paraId="07955811" w14:textId="77777777" w:rsidR="00FB7DB3" w:rsidRPr="00773879" w:rsidRDefault="00FB7DB3" w:rsidP="00FB7DB3">
      <w:pPr>
        <w:pStyle w:val="BOOKTITLE3"/>
      </w:pPr>
      <w:r w:rsidRPr="00773879">
        <w:t>613-721-2000 extension 2920</w:t>
      </w:r>
    </w:p>
    <w:p w14:paraId="07602719" w14:textId="77777777" w:rsidR="00FB7DB3" w:rsidRPr="00773879" w:rsidRDefault="00FB7DB3" w:rsidP="00FB7DB3">
      <w:pPr>
        <w:pStyle w:val="BOOKTITLE3"/>
      </w:pPr>
      <w:r w:rsidRPr="00773879">
        <w:t xml:space="preserve">Between 8:00 a.m. and 4:00 p.m. </w:t>
      </w:r>
    </w:p>
    <w:p w14:paraId="0EC88FED" w14:textId="77777777" w:rsidR="00FB7DB3" w:rsidRPr="00773879" w:rsidRDefault="00FB7DB3" w:rsidP="00FB7DB3">
      <w:pPr>
        <w:pStyle w:val="BOOKTITLE3"/>
      </w:pPr>
      <w:r w:rsidRPr="00773879">
        <w:t>Monday to Friday</w:t>
      </w:r>
    </w:p>
    <w:p w14:paraId="3F462029" w14:textId="77777777" w:rsidR="00FB7DB3" w:rsidRDefault="00FB7DB3" w:rsidP="002D29B1"/>
    <w:p w14:paraId="004C8D0E" w14:textId="77777777" w:rsidR="00BB16E8" w:rsidRDefault="00BB16E8" w:rsidP="002D29B1"/>
    <w:p w14:paraId="13CC027E" w14:textId="77777777" w:rsidR="00BB16E8" w:rsidRDefault="00BB16E8" w:rsidP="002D29B1"/>
    <w:p w14:paraId="14885C4B" w14:textId="77777777" w:rsidR="00BB16E8" w:rsidRDefault="00BB16E8" w:rsidP="002D29B1"/>
    <w:p w14:paraId="4E4953C9" w14:textId="77777777" w:rsidR="00BB16E8" w:rsidRDefault="00BB16E8" w:rsidP="002D29B1"/>
    <w:p w14:paraId="6E202E4C" w14:textId="28EC356C" w:rsidR="00BB16E8" w:rsidRDefault="00BB16E8" w:rsidP="002D29B1"/>
    <w:p w14:paraId="08CA3C4A" w14:textId="5177A45F" w:rsidR="00FD0613" w:rsidRDefault="00FD0613" w:rsidP="002D29B1"/>
    <w:p w14:paraId="75E9A0E8" w14:textId="1ECEE0AA" w:rsidR="00FD0613" w:rsidRDefault="00FD0613" w:rsidP="002D29B1"/>
    <w:p w14:paraId="018DA152" w14:textId="317265D0" w:rsidR="00FD0613" w:rsidRDefault="00FD0613" w:rsidP="002D29B1"/>
    <w:p w14:paraId="0CB897B0" w14:textId="209FDF9E" w:rsidR="00FD0613" w:rsidRDefault="00FD0613" w:rsidP="002D29B1"/>
    <w:p w14:paraId="305273B9" w14:textId="662E4EB1" w:rsidR="00FD0613" w:rsidRDefault="00FD0613" w:rsidP="002D29B1"/>
    <w:p w14:paraId="198DD3A0" w14:textId="77777777" w:rsidR="00FD0613" w:rsidRDefault="00FD0613" w:rsidP="002D29B1"/>
    <w:p w14:paraId="3EB251D1" w14:textId="77777777" w:rsidR="00FD0613" w:rsidRDefault="00FD0613" w:rsidP="00FD0613">
      <w:pPr>
        <w:pStyle w:val="BOOKTITLE2"/>
      </w:pPr>
    </w:p>
    <w:p w14:paraId="29E82C7C" w14:textId="7553BFA6" w:rsidR="00FD0613" w:rsidRDefault="00FD0613" w:rsidP="00FD0613">
      <w:pPr>
        <w:pStyle w:val="BOOKTITLE2"/>
        <w:tabs>
          <w:tab w:val="clear" w:pos="284"/>
        </w:tabs>
        <w:ind w:left="0" w:firstLine="0"/>
      </w:pPr>
      <w:r w:rsidRPr="00535E07">
        <w:t>Please bring this book to your admission to the Hospita</w:t>
      </w:r>
      <w:r>
        <w:t>l and to all of your appointments</w:t>
      </w:r>
    </w:p>
    <w:p w14:paraId="639D1BAF" w14:textId="15187356" w:rsidR="0069622C" w:rsidRDefault="0069622C"/>
    <w:p w14:paraId="660D5E51" w14:textId="77777777" w:rsidR="00FD0613" w:rsidRPr="002D29B1" w:rsidRDefault="00FD0613"/>
    <w:p w14:paraId="1D3BEF01" w14:textId="77777777" w:rsidR="003F256C" w:rsidRPr="004B640D" w:rsidRDefault="003F256C" w:rsidP="003F256C">
      <w:pPr>
        <w:pStyle w:val="BodyText"/>
      </w:pPr>
      <w:r w:rsidRPr="004B640D">
        <w:t>For information call</w:t>
      </w:r>
    </w:p>
    <w:p w14:paraId="1F4CB875" w14:textId="77777777" w:rsidR="003F256C" w:rsidRPr="004B640D" w:rsidRDefault="003F256C" w:rsidP="003F256C">
      <w:pPr>
        <w:pStyle w:val="BodyText"/>
      </w:pPr>
    </w:p>
    <w:p w14:paraId="5D4D11BB" w14:textId="77777777" w:rsidR="003F256C" w:rsidRPr="004B640D" w:rsidRDefault="003F256C" w:rsidP="00FD0613">
      <w:pPr>
        <w:pStyle w:val="BodyText"/>
        <w:spacing w:after="0"/>
      </w:pPr>
      <w:r w:rsidRPr="00FD0613">
        <w:rPr>
          <w:u w:val="single"/>
        </w:rPr>
        <w:t>Before your surgery</w:t>
      </w:r>
      <w:r w:rsidRPr="004B640D">
        <w:t>:</w:t>
      </w:r>
    </w:p>
    <w:p w14:paraId="70AE19BC" w14:textId="77777777" w:rsidR="003F256C" w:rsidRPr="004B640D" w:rsidRDefault="003F256C" w:rsidP="003F256C">
      <w:pPr>
        <w:pStyle w:val="BodyText"/>
      </w:pPr>
      <w:r w:rsidRPr="004B640D">
        <w:t>Contact your surgeon’s office or Pre-Operative Assessment Clinic 613-721</w:t>
      </w:r>
      <w:r>
        <w:t>-</w:t>
      </w:r>
      <w:r w:rsidRPr="004B640D">
        <w:t>2000 ext. 2920 between 8:00 a.m. to 4:00 p.m. Monday to Friday</w:t>
      </w:r>
    </w:p>
    <w:p w14:paraId="621E233A" w14:textId="77777777" w:rsidR="003F256C" w:rsidRPr="004B640D" w:rsidRDefault="003F256C" w:rsidP="003F256C">
      <w:pPr>
        <w:pStyle w:val="BodyText"/>
      </w:pPr>
    </w:p>
    <w:p w14:paraId="393A517F" w14:textId="77777777" w:rsidR="003F256C" w:rsidRPr="00FD0613" w:rsidRDefault="003F256C" w:rsidP="00FD0613">
      <w:pPr>
        <w:pStyle w:val="BodyText"/>
        <w:spacing w:after="0"/>
        <w:rPr>
          <w:u w:val="single"/>
        </w:rPr>
      </w:pPr>
      <w:r w:rsidRPr="00FD0613">
        <w:rPr>
          <w:u w:val="single"/>
        </w:rPr>
        <w:t>After your surgery:</w:t>
      </w:r>
    </w:p>
    <w:p w14:paraId="0D553E6C" w14:textId="77777777" w:rsidR="003F256C" w:rsidRPr="004B640D" w:rsidRDefault="003F256C" w:rsidP="003F256C">
      <w:pPr>
        <w:pStyle w:val="BodyText"/>
      </w:pPr>
      <w:r>
        <w:t>C</w:t>
      </w:r>
      <w:r w:rsidRPr="004B640D">
        <w:t>ontact your surgeon’s office</w:t>
      </w:r>
    </w:p>
    <w:p w14:paraId="1A485B13" w14:textId="77777777" w:rsidR="003F256C" w:rsidRDefault="003F256C" w:rsidP="003F256C">
      <w:pPr>
        <w:pStyle w:val="BodyText"/>
      </w:pPr>
    </w:p>
    <w:p w14:paraId="64DAB753" w14:textId="77777777" w:rsidR="003F256C" w:rsidRDefault="003F256C" w:rsidP="003F256C">
      <w:pPr>
        <w:pStyle w:val="BodyText"/>
      </w:pPr>
    </w:p>
    <w:p w14:paraId="35B7D9AC" w14:textId="77777777" w:rsidR="003F256C" w:rsidRDefault="003F256C" w:rsidP="003F256C">
      <w:pPr>
        <w:pStyle w:val="BodyText"/>
        <w:rPr>
          <w:bCs/>
        </w:rPr>
      </w:pPr>
      <w:r w:rsidRPr="00CA52A0">
        <w:rPr>
          <w:bCs/>
        </w:rPr>
        <w:t xml:space="preserve">The information contained in this booklet is not specific medical advice, nor a substitute for medical advice. For your safety, it is advised that you speak with your </w:t>
      </w:r>
      <w:r>
        <w:rPr>
          <w:bCs/>
        </w:rPr>
        <w:t>d</w:t>
      </w:r>
      <w:r w:rsidRPr="00CA52A0">
        <w:rPr>
          <w:bCs/>
        </w:rPr>
        <w:t>octor and healthcare team about your particular healthcare needs.</w:t>
      </w:r>
    </w:p>
    <w:p w14:paraId="69267240" w14:textId="77777777" w:rsidR="003F256C" w:rsidRDefault="003F256C" w:rsidP="003F256C">
      <w:pPr>
        <w:pStyle w:val="BodyText"/>
      </w:pPr>
    </w:p>
    <w:p w14:paraId="02F9E821" w14:textId="77777777" w:rsidR="003F256C" w:rsidRDefault="003F256C" w:rsidP="003F256C">
      <w:pPr>
        <w:pStyle w:val="BodyText"/>
      </w:pPr>
    </w:p>
    <w:p w14:paraId="484AFC86" w14:textId="77777777" w:rsidR="003F256C" w:rsidRDefault="003F256C" w:rsidP="003F256C">
      <w:pPr>
        <w:pStyle w:val="BodyText"/>
      </w:pPr>
    </w:p>
    <w:p w14:paraId="7FC685E8" w14:textId="77777777" w:rsidR="003F256C" w:rsidRDefault="003F256C" w:rsidP="003F256C">
      <w:pPr>
        <w:pStyle w:val="BodyText"/>
      </w:pPr>
    </w:p>
    <w:p w14:paraId="7E0C1555" w14:textId="77777777" w:rsidR="003F256C" w:rsidRDefault="003F256C" w:rsidP="003F256C">
      <w:pPr>
        <w:pStyle w:val="BodyText"/>
      </w:pPr>
    </w:p>
    <w:p w14:paraId="309B480E" w14:textId="77777777" w:rsidR="003F256C" w:rsidRDefault="003F256C" w:rsidP="003F256C">
      <w:pPr>
        <w:pStyle w:val="BodyText"/>
      </w:pPr>
    </w:p>
    <w:p w14:paraId="50280366" w14:textId="77777777" w:rsidR="003F256C" w:rsidRDefault="003F256C" w:rsidP="003F256C">
      <w:pPr>
        <w:pStyle w:val="BodyText"/>
      </w:pPr>
    </w:p>
    <w:p w14:paraId="2A173061" w14:textId="77777777" w:rsidR="003F256C" w:rsidRDefault="003F256C" w:rsidP="003F256C">
      <w:pPr>
        <w:pStyle w:val="BodyText"/>
      </w:pPr>
    </w:p>
    <w:p w14:paraId="56A7C849" w14:textId="77777777" w:rsidR="003F256C" w:rsidRDefault="003F256C" w:rsidP="003F256C">
      <w:pPr>
        <w:pStyle w:val="BodyText"/>
      </w:pPr>
    </w:p>
    <w:p w14:paraId="7DBB8A8F" w14:textId="77777777" w:rsidR="003F256C" w:rsidRDefault="003F256C" w:rsidP="003F256C">
      <w:pPr>
        <w:pStyle w:val="BodyText"/>
      </w:pPr>
    </w:p>
    <w:p w14:paraId="1EBF7B53" w14:textId="77777777" w:rsidR="003F256C" w:rsidRDefault="003F256C" w:rsidP="003F256C">
      <w:pPr>
        <w:pStyle w:val="BodyText"/>
      </w:pPr>
    </w:p>
    <w:p w14:paraId="32EADDDE" w14:textId="77777777" w:rsidR="003F256C" w:rsidRDefault="003F256C" w:rsidP="003F256C">
      <w:pPr>
        <w:pStyle w:val="BodyText"/>
      </w:pPr>
    </w:p>
    <w:p w14:paraId="774E68C2" w14:textId="77777777" w:rsidR="003F256C" w:rsidRDefault="003F256C" w:rsidP="003F256C">
      <w:pPr>
        <w:pStyle w:val="BodyText"/>
      </w:pPr>
    </w:p>
    <w:p w14:paraId="1615D5E3" w14:textId="77777777" w:rsidR="003F256C" w:rsidRDefault="003F256C" w:rsidP="003F256C">
      <w:pPr>
        <w:pStyle w:val="BodyText"/>
      </w:pPr>
    </w:p>
    <w:p w14:paraId="5EBB1F3C" w14:textId="77777777" w:rsidR="003F256C" w:rsidRDefault="003F256C" w:rsidP="003F256C">
      <w:pPr>
        <w:pStyle w:val="BodyText"/>
      </w:pPr>
    </w:p>
    <w:p w14:paraId="4BAA1C5C" w14:textId="77777777" w:rsidR="003F256C" w:rsidRDefault="003F256C" w:rsidP="003F256C">
      <w:pPr>
        <w:pStyle w:val="BodyText"/>
      </w:pPr>
      <w:r>
        <w:t>Acknowledgements:</w:t>
      </w:r>
    </w:p>
    <w:p w14:paraId="580ECDE9" w14:textId="77777777" w:rsidR="003F256C" w:rsidRDefault="003F256C" w:rsidP="003F256C">
      <w:pPr>
        <w:pStyle w:val="BodyText"/>
      </w:pPr>
      <w:r>
        <w:t>This booklet was developed with assistance from OASIS (Osteoarthritis Service Integration Systems) at Vancouver Coastal Health</w:t>
      </w:r>
    </w:p>
    <w:p w14:paraId="4AFE5157" w14:textId="77777777" w:rsidR="003F256C" w:rsidRPr="002D29B1" w:rsidRDefault="003F256C">
      <w:r w:rsidRPr="002D29B1">
        <w:br w:type="page"/>
      </w:r>
    </w:p>
    <w:p w14:paraId="19834D73" w14:textId="77777777" w:rsidR="005B1243" w:rsidRPr="00AD7924" w:rsidRDefault="005B1243" w:rsidP="00FD0613">
      <w:pPr>
        <w:pStyle w:val="BodyText"/>
        <w:jc w:val="center"/>
        <w:rPr>
          <w:rStyle w:val="Strong"/>
        </w:rPr>
      </w:pPr>
      <w:r w:rsidRPr="00AD7924">
        <w:rPr>
          <w:rStyle w:val="Strong"/>
        </w:rPr>
        <w:lastRenderedPageBreak/>
        <w:t>Table of Contents</w:t>
      </w:r>
    </w:p>
    <w:p w14:paraId="42C8E7A3" w14:textId="2A27854F" w:rsidR="00C80182" w:rsidRDefault="00581C71">
      <w:pPr>
        <w:pStyle w:val="TOC1"/>
        <w:tabs>
          <w:tab w:val="right" w:leader="dot" w:pos="10160"/>
        </w:tabs>
        <w:rPr>
          <w:rFonts w:asciiTheme="minorHAnsi" w:hAnsiTheme="minorHAnsi"/>
          <w:b w:val="0"/>
          <w:noProof/>
          <w:sz w:val="22"/>
          <w:lang w:val="en-CA" w:eastAsia="en-CA" w:bidi="ar-SA"/>
        </w:rPr>
      </w:pPr>
      <w:r>
        <w:rPr>
          <w:b w:val="0"/>
          <w:bCs/>
        </w:rPr>
        <w:fldChar w:fldCharType="begin"/>
      </w:r>
      <w:r w:rsidR="00210205">
        <w:rPr>
          <w:b w:val="0"/>
          <w:bCs/>
        </w:rPr>
        <w:instrText xml:space="preserve"> TOC \h \z \t "Heading_1,1,Heading_2,2,Style1,1,Title,1" </w:instrText>
      </w:r>
      <w:r>
        <w:rPr>
          <w:b w:val="0"/>
          <w:bCs/>
        </w:rPr>
        <w:fldChar w:fldCharType="separate"/>
      </w:r>
      <w:hyperlink w:anchor="_Toc82504066" w:history="1">
        <w:r w:rsidR="00C80182" w:rsidRPr="003726A9">
          <w:rPr>
            <w:rStyle w:val="Hyperlink"/>
            <w:noProof/>
          </w:rPr>
          <w:t>Welcome to Queensway Carleton Hospital</w:t>
        </w:r>
        <w:r w:rsidR="00C80182">
          <w:rPr>
            <w:noProof/>
            <w:webHidden/>
          </w:rPr>
          <w:tab/>
        </w:r>
        <w:r w:rsidR="00C80182">
          <w:rPr>
            <w:noProof/>
            <w:webHidden/>
          </w:rPr>
          <w:fldChar w:fldCharType="begin"/>
        </w:r>
        <w:r w:rsidR="00C80182">
          <w:rPr>
            <w:noProof/>
            <w:webHidden/>
          </w:rPr>
          <w:instrText xml:space="preserve"> PAGEREF _Toc82504066 \h </w:instrText>
        </w:r>
        <w:r w:rsidR="00C80182">
          <w:rPr>
            <w:noProof/>
            <w:webHidden/>
          </w:rPr>
        </w:r>
        <w:r w:rsidR="00C80182">
          <w:rPr>
            <w:noProof/>
            <w:webHidden/>
          </w:rPr>
          <w:fldChar w:fldCharType="separate"/>
        </w:r>
        <w:r w:rsidR="00A16032">
          <w:rPr>
            <w:noProof/>
            <w:webHidden/>
          </w:rPr>
          <w:t>5</w:t>
        </w:r>
        <w:r w:rsidR="00C80182">
          <w:rPr>
            <w:noProof/>
            <w:webHidden/>
          </w:rPr>
          <w:fldChar w:fldCharType="end"/>
        </w:r>
      </w:hyperlink>
    </w:p>
    <w:p w14:paraId="306B4037" w14:textId="3C9CB805" w:rsidR="00C80182" w:rsidRDefault="00EC4BA0">
      <w:pPr>
        <w:pStyle w:val="TOC1"/>
        <w:tabs>
          <w:tab w:val="right" w:leader="dot" w:pos="10160"/>
        </w:tabs>
        <w:rPr>
          <w:rFonts w:asciiTheme="minorHAnsi" w:hAnsiTheme="minorHAnsi"/>
          <w:b w:val="0"/>
          <w:noProof/>
          <w:sz w:val="22"/>
          <w:lang w:val="en-CA" w:eastAsia="en-CA" w:bidi="ar-SA"/>
        </w:rPr>
      </w:pPr>
      <w:hyperlink w:anchor="_Toc82504067" w:history="1">
        <w:r w:rsidR="00C80182" w:rsidRPr="003726A9">
          <w:rPr>
            <w:rStyle w:val="Hyperlink"/>
            <w:noProof/>
          </w:rPr>
          <w:t>Knee Anatomy &amp; Knee Replacement Surgery</w:t>
        </w:r>
        <w:r w:rsidR="00C80182">
          <w:rPr>
            <w:noProof/>
            <w:webHidden/>
          </w:rPr>
          <w:tab/>
        </w:r>
        <w:r w:rsidR="00C80182">
          <w:rPr>
            <w:noProof/>
            <w:webHidden/>
          </w:rPr>
          <w:fldChar w:fldCharType="begin"/>
        </w:r>
        <w:r w:rsidR="00C80182">
          <w:rPr>
            <w:noProof/>
            <w:webHidden/>
          </w:rPr>
          <w:instrText xml:space="preserve"> PAGEREF _Toc82504067 \h </w:instrText>
        </w:r>
        <w:r w:rsidR="00C80182">
          <w:rPr>
            <w:noProof/>
            <w:webHidden/>
          </w:rPr>
        </w:r>
        <w:r w:rsidR="00C80182">
          <w:rPr>
            <w:noProof/>
            <w:webHidden/>
          </w:rPr>
          <w:fldChar w:fldCharType="separate"/>
        </w:r>
        <w:r w:rsidR="00A16032">
          <w:rPr>
            <w:noProof/>
            <w:webHidden/>
          </w:rPr>
          <w:t>5</w:t>
        </w:r>
        <w:r w:rsidR="00C80182">
          <w:rPr>
            <w:noProof/>
            <w:webHidden/>
          </w:rPr>
          <w:fldChar w:fldCharType="end"/>
        </w:r>
      </w:hyperlink>
    </w:p>
    <w:p w14:paraId="1D8B5C51" w14:textId="7268DFB8" w:rsidR="00C80182" w:rsidRDefault="00EC4BA0">
      <w:pPr>
        <w:pStyle w:val="TOC2"/>
        <w:tabs>
          <w:tab w:val="right" w:leader="dot" w:pos="10160"/>
        </w:tabs>
        <w:rPr>
          <w:rFonts w:asciiTheme="minorHAnsi" w:hAnsiTheme="minorHAnsi"/>
          <w:noProof/>
          <w:sz w:val="22"/>
          <w:lang w:val="en-CA" w:eastAsia="en-CA"/>
        </w:rPr>
      </w:pPr>
      <w:hyperlink w:anchor="_Toc82504068" w:history="1">
        <w:r w:rsidR="00C80182" w:rsidRPr="003726A9">
          <w:rPr>
            <w:rStyle w:val="Hyperlink"/>
            <w:noProof/>
          </w:rPr>
          <w:t>Knee Anatomy</w:t>
        </w:r>
        <w:r w:rsidR="00C80182">
          <w:rPr>
            <w:noProof/>
            <w:webHidden/>
          </w:rPr>
          <w:tab/>
        </w:r>
        <w:r w:rsidR="00C80182">
          <w:rPr>
            <w:noProof/>
            <w:webHidden/>
          </w:rPr>
          <w:fldChar w:fldCharType="begin"/>
        </w:r>
        <w:r w:rsidR="00C80182">
          <w:rPr>
            <w:noProof/>
            <w:webHidden/>
          </w:rPr>
          <w:instrText xml:space="preserve"> PAGEREF _Toc82504068 \h </w:instrText>
        </w:r>
        <w:r w:rsidR="00C80182">
          <w:rPr>
            <w:noProof/>
            <w:webHidden/>
          </w:rPr>
        </w:r>
        <w:r w:rsidR="00C80182">
          <w:rPr>
            <w:noProof/>
            <w:webHidden/>
          </w:rPr>
          <w:fldChar w:fldCharType="separate"/>
        </w:r>
        <w:r w:rsidR="00A16032">
          <w:rPr>
            <w:noProof/>
            <w:webHidden/>
          </w:rPr>
          <w:t>5</w:t>
        </w:r>
        <w:r w:rsidR="00C80182">
          <w:rPr>
            <w:noProof/>
            <w:webHidden/>
          </w:rPr>
          <w:fldChar w:fldCharType="end"/>
        </w:r>
      </w:hyperlink>
    </w:p>
    <w:p w14:paraId="06615D35" w14:textId="5B8898ED" w:rsidR="00C80182" w:rsidRDefault="00EC4BA0">
      <w:pPr>
        <w:pStyle w:val="TOC2"/>
        <w:tabs>
          <w:tab w:val="right" w:leader="dot" w:pos="10160"/>
        </w:tabs>
        <w:rPr>
          <w:rFonts w:asciiTheme="minorHAnsi" w:hAnsiTheme="minorHAnsi"/>
          <w:noProof/>
          <w:sz w:val="22"/>
          <w:lang w:val="en-CA" w:eastAsia="en-CA"/>
        </w:rPr>
      </w:pPr>
      <w:hyperlink w:anchor="_Toc82504069" w:history="1">
        <w:r w:rsidR="00C80182" w:rsidRPr="003726A9">
          <w:rPr>
            <w:rStyle w:val="Hyperlink"/>
            <w:noProof/>
          </w:rPr>
          <w:t>Knee Disease</w:t>
        </w:r>
        <w:r w:rsidR="00C80182">
          <w:rPr>
            <w:noProof/>
            <w:webHidden/>
          </w:rPr>
          <w:tab/>
        </w:r>
        <w:r w:rsidR="00C80182">
          <w:rPr>
            <w:noProof/>
            <w:webHidden/>
          </w:rPr>
          <w:fldChar w:fldCharType="begin"/>
        </w:r>
        <w:r w:rsidR="00C80182">
          <w:rPr>
            <w:noProof/>
            <w:webHidden/>
          </w:rPr>
          <w:instrText xml:space="preserve"> PAGEREF _Toc82504069 \h </w:instrText>
        </w:r>
        <w:r w:rsidR="00C80182">
          <w:rPr>
            <w:noProof/>
            <w:webHidden/>
          </w:rPr>
        </w:r>
        <w:r w:rsidR="00C80182">
          <w:rPr>
            <w:noProof/>
            <w:webHidden/>
          </w:rPr>
          <w:fldChar w:fldCharType="separate"/>
        </w:r>
        <w:r w:rsidR="00A16032">
          <w:rPr>
            <w:noProof/>
            <w:webHidden/>
          </w:rPr>
          <w:t>5</w:t>
        </w:r>
        <w:r w:rsidR="00C80182">
          <w:rPr>
            <w:noProof/>
            <w:webHidden/>
          </w:rPr>
          <w:fldChar w:fldCharType="end"/>
        </w:r>
      </w:hyperlink>
    </w:p>
    <w:p w14:paraId="60415C32" w14:textId="7DCE947A" w:rsidR="00C80182" w:rsidRDefault="00EC4BA0">
      <w:pPr>
        <w:pStyle w:val="TOC2"/>
        <w:tabs>
          <w:tab w:val="right" w:leader="dot" w:pos="10160"/>
        </w:tabs>
        <w:rPr>
          <w:rFonts w:asciiTheme="minorHAnsi" w:hAnsiTheme="minorHAnsi"/>
          <w:noProof/>
          <w:sz w:val="22"/>
          <w:lang w:val="en-CA" w:eastAsia="en-CA"/>
        </w:rPr>
      </w:pPr>
      <w:hyperlink w:anchor="_Toc82504070" w:history="1">
        <w:r w:rsidR="00C80182" w:rsidRPr="003726A9">
          <w:rPr>
            <w:rStyle w:val="Hyperlink"/>
            <w:noProof/>
          </w:rPr>
          <w:t>Total Knee Replacement Surgery</w:t>
        </w:r>
        <w:r w:rsidR="00C80182">
          <w:rPr>
            <w:noProof/>
            <w:webHidden/>
          </w:rPr>
          <w:tab/>
        </w:r>
        <w:r w:rsidR="00C80182">
          <w:rPr>
            <w:noProof/>
            <w:webHidden/>
          </w:rPr>
          <w:fldChar w:fldCharType="begin"/>
        </w:r>
        <w:r w:rsidR="00C80182">
          <w:rPr>
            <w:noProof/>
            <w:webHidden/>
          </w:rPr>
          <w:instrText xml:space="preserve"> PAGEREF _Toc82504070 \h </w:instrText>
        </w:r>
        <w:r w:rsidR="00C80182">
          <w:rPr>
            <w:noProof/>
            <w:webHidden/>
          </w:rPr>
        </w:r>
        <w:r w:rsidR="00C80182">
          <w:rPr>
            <w:noProof/>
            <w:webHidden/>
          </w:rPr>
          <w:fldChar w:fldCharType="separate"/>
        </w:r>
        <w:r w:rsidR="00A16032">
          <w:rPr>
            <w:noProof/>
            <w:webHidden/>
          </w:rPr>
          <w:t>6</w:t>
        </w:r>
        <w:r w:rsidR="00C80182">
          <w:rPr>
            <w:noProof/>
            <w:webHidden/>
          </w:rPr>
          <w:fldChar w:fldCharType="end"/>
        </w:r>
      </w:hyperlink>
    </w:p>
    <w:p w14:paraId="467ACEDE" w14:textId="155231A4" w:rsidR="00C80182" w:rsidRDefault="00EC4BA0">
      <w:pPr>
        <w:pStyle w:val="TOC2"/>
        <w:tabs>
          <w:tab w:val="right" w:leader="dot" w:pos="10160"/>
        </w:tabs>
        <w:rPr>
          <w:rFonts w:asciiTheme="minorHAnsi" w:hAnsiTheme="minorHAnsi"/>
          <w:noProof/>
          <w:sz w:val="22"/>
          <w:lang w:val="en-CA" w:eastAsia="en-CA"/>
        </w:rPr>
      </w:pPr>
      <w:hyperlink w:anchor="_Toc82504071" w:history="1">
        <w:r w:rsidR="00C80182" w:rsidRPr="003726A9">
          <w:rPr>
            <w:rStyle w:val="Hyperlink"/>
            <w:noProof/>
          </w:rPr>
          <w:t>Bilateral (Both) Knee Replacement Surgery</w:t>
        </w:r>
        <w:r w:rsidR="00C80182">
          <w:rPr>
            <w:noProof/>
            <w:webHidden/>
          </w:rPr>
          <w:tab/>
        </w:r>
        <w:r w:rsidR="00C80182">
          <w:rPr>
            <w:noProof/>
            <w:webHidden/>
          </w:rPr>
          <w:fldChar w:fldCharType="begin"/>
        </w:r>
        <w:r w:rsidR="00C80182">
          <w:rPr>
            <w:noProof/>
            <w:webHidden/>
          </w:rPr>
          <w:instrText xml:space="preserve"> PAGEREF _Toc82504071 \h </w:instrText>
        </w:r>
        <w:r w:rsidR="00C80182">
          <w:rPr>
            <w:noProof/>
            <w:webHidden/>
          </w:rPr>
        </w:r>
        <w:r w:rsidR="00C80182">
          <w:rPr>
            <w:noProof/>
            <w:webHidden/>
          </w:rPr>
          <w:fldChar w:fldCharType="separate"/>
        </w:r>
        <w:r w:rsidR="00A16032">
          <w:rPr>
            <w:noProof/>
            <w:webHidden/>
          </w:rPr>
          <w:t>6</w:t>
        </w:r>
        <w:r w:rsidR="00C80182">
          <w:rPr>
            <w:noProof/>
            <w:webHidden/>
          </w:rPr>
          <w:fldChar w:fldCharType="end"/>
        </w:r>
      </w:hyperlink>
    </w:p>
    <w:p w14:paraId="705EF948" w14:textId="61372559" w:rsidR="00C80182" w:rsidRDefault="00EC4BA0">
      <w:pPr>
        <w:pStyle w:val="TOC2"/>
        <w:tabs>
          <w:tab w:val="right" w:leader="dot" w:pos="10160"/>
        </w:tabs>
        <w:rPr>
          <w:rFonts w:asciiTheme="minorHAnsi" w:hAnsiTheme="minorHAnsi"/>
          <w:noProof/>
          <w:sz w:val="22"/>
          <w:lang w:val="en-CA" w:eastAsia="en-CA"/>
        </w:rPr>
      </w:pPr>
      <w:hyperlink w:anchor="_Toc82504072" w:history="1">
        <w:r w:rsidR="00C80182" w:rsidRPr="003726A9">
          <w:rPr>
            <w:rStyle w:val="Hyperlink"/>
            <w:noProof/>
          </w:rPr>
          <w:t>Unicompartmental (Partial or Oxford) Knee Replacement Surgery</w:t>
        </w:r>
        <w:r w:rsidR="00C80182">
          <w:rPr>
            <w:noProof/>
            <w:webHidden/>
          </w:rPr>
          <w:tab/>
        </w:r>
        <w:r w:rsidR="00C80182">
          <w:rPr>
            <w:noProof/>
            <w:webHidden/>
          </w:rPr>
          <w:fldChar w:fldCharType="begin"/>
        </w:r>
        <w:r w:rsidR="00C80182">
          <w:rPr>
            <w:noProof/>
            <w:webHidden/>
          </w:rPr>
          <w:instrText xml:space="preserve"> PAGEREF _Toc82504072 \h </w:instrText>
        </w:r>
        <w:r w:rsidR="00C80182">
          <w:rPr>
            <w:noProof/>
            <w:webHidden/>
          </w:rPr>
        </w:r>
        <w:r w:rsidR="00C80182">
          <w:rPr>
            <w:noProof/>
            <w:webHidden/>
          </w:rPr>
          <w:fldChar w:fldCharType="separate"/>
        </w:r>
        <w:r w:rsidR="00A16032">
          <w:rPr>
            <w:noProof/>
            <w:webHidden/>
          </w:rPr>
          <w:t>6</w:t>
        </w:r>
        <w:r w:rsidR="00C80182">
          <w:rPr>
            <w:noProof/>
            <w:webHidden/>
          </w:rPr>
          <w:fldChar w:fldCharType="end"/>
        </w:r>
      </w:hyperlink>
    </w:p>
    <w:p w14:paraId="068E28CF" w14:textId="0B97D0D1" w:rsidR="00C80182" w:rsidRDefault="00EC4BA0">
      <w:pPr>
        <w:pStyle w:val="TOC2"/>
        <w:tabs>
          <w:tab w:val="right" w:leader="dot" w:pos="10160"/>
        </w:tabs>
        <w:rPr>
          <w:rFonts w:asciiTheme="minorHAnsi" w:hAnsiTheme="minorHAnsi"/>
          <w:noProof/>
          <w:sz w:val="22"/>
          <w:lang w:val="en-CA" w:eastAsia="en-CA"/>
        </w:rPr>
      </w:pPr>
      <w:hyperlink w:anchor="_Toc82504073" w:history="1">
        <w:r w:rsidR="00C80182" w:rsidRPr="003726A9">
          <w:rPr>
            <w:rStyle w:val="Hyperlink"/>
            <w:noProof/>
          </w:rPr>
          <w:t xml:space="preserve">Knee </w:t>
        </w:r>
        <w:r w:rsidR="00C80182" w:rsidRPr="00FD0613">
          <w:rPr>
            <w:rStyle w:val="Hyperlink"/>
            <w:rFonts w:ascii="Arial" w:hAnsi="Arial" w:cs="Arial"/>
            <w:noProof/>
            <w:sz w:val="28"/>
            <w:szCs w:val="28"/>
          </w:rPr>
          <w:t>Revision</w:t>
        </w:r>
        <w:r w:rsidR="00C80182" w:rsidRPr="003726A9">
          <w:rPr>
            <w:rStyle w:val="Hyperlink"/>
            <w:noProof/>
          </w:rPr>
          <w:t xml:space="preserve"> (Repeat) Surgery</w:t>
        </w:r>
        <w:r w:rsidR="00C80182">
          <w:rPr>
            <w:noProof/>
            <w:webHidden/>
          </w:rPr>
          <w:tab/>
        </w:r>
        <w:r w:rsidR="00C80182">
          <w:rPr>
            <w:noProof/>
            <w:webHidden/>
          </w:rPr>
          <w:fldChar w:fldCharType="begin"/>
        </w:r>
        <w:r w:rsidR="00C80182">
          <w:rPr>
            <w:noProof/>
            <w:webHidden/>
          </w:rPr>
          <w:instrText xml:space="preserve"> PAGEREF _Toc82504073 \h </w:instrText>
        </w:r>
        <w:r w:rsidR="00C80182">
          <w:rPr>
            <w:noProof/>
            <w:webHidden/>
          </w:rPr>
        </w:r>
        <w:r w:rsidR="00C80182">
          <w:rPr>
            <w:noProof/>
            <w:webHidden/>
          </w:rPr>
          <w:fldChar w:fldCharType="separate"/>
        </w:r>
        <w:r w:rsidR="00A16032">
          <w:rPr>
            <w:noProof/>
            <w:webHidden/>
          </w:rPr>
          <w:t>6</w:t>
        </w:r>
        <w:r w:rsidR="00C80182">
          <w:rPr>
            <w:noProof/>
            <w:webHidden/>
          </w:rPr>
          <w:fldChar w:fldCharType="end"/>
        </w:r>
      </w:hyperlink>
    </w:p>
    <w:p w14:paraId="16C0452C" w14:textId="1D9A12C4" w:rsidR="00C80182" w:rsidRDefault="00EC4BA0">
      <w:pPr>
        <w:pStyle w:val="TOC1"/>
        <w:tabs>
          <w:tab w:val="right" w:leader="dot" w:pos="10160"/>
        </w:tabs>
        <w:rPr>
          <w:rFonts w:asciiTheme="minorHAnsi" w:hAnsiTheme="minorHAnsi"/>
          <w:b w:val="0"/>
          <w:noProof/>
          <w:sz w:val="22"/>
          <w:lang w:val="en-CA" w:eastAsia="en-CA" w:bidi="ar-SA"/>
        </w:rPr>
      </w:pPr>
      <w:hyperlink w:anchor="_Toc82504074" w:history="1">
        <w:r w:rsidR="00C80182" w:rsidRPr="003726A9">
          <w:rPr>
            <w:rStyle w:val="Hyperlink"/>
            <w:noProof/>
          </w:rPr>
          <w:t>Preparing for your Knee Replacement Surgery</w:t>
        </w:r>
        <w:r w:rsidR="00C80182">
          <w:rPr>
            <w:noProof/>
            <w:webHidden/>
          </w:rPr>
          <w:tab/>
        </w:r>
        <w:r w:rsidR="00C80182">
          <w:rPr>
            <w:noProof/>
            <w:webHidden/>
          </w:rPr>
          <w:fldChar w:fldCharType="begin"/>
        </w:r>
        <w:r w:rsidR="00C80182">
          <w:rPr>
            <w:noProof/>
            <w:webHidden/>
          </w:rPr>
          <w:instrText xml:space="preserve"> PAGEREF _Toc82504074 \h </w:instrText>
        </w:r>
        <w:r w:rsidR="00C80182">
          <w:rPr>
            <w:noProof/>
            <w:webHidden/>
          </w:rPr>
        </w:r>
        <w:r w:rsidR="00C80182">
          <w:rPr>
            <w:noProof/>
            <w:webHidden/>
          </w:rPr>
          <w:fldChar w:fldCharType="separate"/>
        </w:r>
        <w:r w:rsidR="00A16032">
          <w:rPr>
            <w:noProof/>
            <w:webHidden/>
          </w:rPr>
          <w:t>7</w:t>
        </w:r>
        <w:r w:rsidR="00C80182">
          <w:rPr>
            <w:noProof/>
            <w:webHidden/>
          </w:rPr>
          <w:fldChar w:fldCharType="end"/>
        </w:r>
      </w:hyperlink>
    </w:p>
    <w:p w14:paraId="692A76C2" w14:textId="58B83CEA" w:rsidR="00C80182" w:rsidRDefault="00EC4BA0">
      <w:pPr>
        <w:pStyle w:val="TOC2"/>
        <w:tabs>
          <w:tab w:val="right" w:leader="dot" w:pos="10160"/>
        </w:tabs>
        <w:rPr>
          <w:rFonts w:asciiTheme="minorHAnsi" w:hAnsiTheme="minorHAnsi"/>
          <w:noProof/>
          <w:sz w:val="22"/>
          <w:lang w:val="en-CA" w:eastAsia="en-CA"/>
        </w:rPr>
      </w:pPr>
      <w:hyperlink w:anchor="_Toc82504075" w:history="1">
        <w:r w:rsidR="00C80182" w:rsidRPr="003726A9">
          <w:rPr>
            <w:rStyle w:val="Hyperlink"/>
            <w:noProof/>
          </w:rPr>
          <w:t>QCH’s Pre-habilitation Program</w:t>
        </w:r>
        <w:r w:rsidR="00C80182">
          <w:rPr>
            <w:noProof/>
            <w:webHidden/>
          </w:rPr>
          <w:tab/>
        </w:r>
        <w:r w:rsidR="00C80182">
          <w:rPr>
            <w:noProof/>
            <w:webHidden/>
          </w:rPr>
          <w:fldChar w:fldCharType="begin"/>
        </w:r>
        <w:r w:rsidR="00C80182">
          <w:rPr>
            <w:noProof/>
            <w:webHidden/>
          </w:rPr>
          <w:instrText xml:space="preserve"> PAGEREF _Toc82504075 \h </w:instrText>
        </w:r>
        <w:r w:rsidR="00C80182">
          <w:rPr>
            <w:noProof/>
            <w:webHidden/>
          </w:rPr>
        </w:r>
        <w:r w:rsidR="00C80182">
          <w:rPr>
            <w:noProof/>
            <w:webHidden/>
          </w:rPr>
          <w:fldChar w:fldCharType="separate"/>
        </w:r>
        <w:r w:rsidR="00A16032">
          <w:rPr>
            <w:noProof/>
            <w:webHidden/>
          </w:rPr>
          <w:t>7</w:t>
        </w:r>
        <w:r w:rsidR="00C80182">
          <w:rPr>
            <w:noProof/>
            <w:webHidden/>
          </w:rPr>
          <w:fldChar w:fldCharType="end"/>
        </w:r>
      </w:hyperlink>
    </w:p>
    <w:p w14:paraId="1D1ADF26" w14:textId="3022203C" w:rsidR="00C80182" w:rsidRDefault="00EC4BA0">
      <w:pPr>
        <w:pStyle w:val="TOC2"/>
        <w:tabs>
          <w:tab w:val="right" w:leader="dot" w:pos="10160"/>
        </w:tabs>
        <w:rPr>
          <w:rFonts w:asciiTheme="minorHAnsi" w:hAnsiTheme="minorHAnsi"/>
          <w:noProof/>
          <w:sz w:val="22"/>
          <w:lang w:val="en-CA" w:eastAsia="en-CA"/>
        </w:rPr>
      </w:pPr>
      <w:hyperlink w:anchor="_Toc82504076" w:history="1">
        <w:r w:rsidR="00C80182" w:rsidRPr="003726A9">
          <w:rPr>
            <w:rStyle w:val="Hyperlink"/>
            <w:noProof/>
          </w:rPr>
          <w:t>Pre-Operative Assessment Clinic</w:t>
        </w:r>
        <w:r w:rsidR="00C80182">
          <w:rPr>
            <w:noProof/>
            <w:webHidden/>
          </w:rPr>
          <w:tab/>
        </w:r>
        <w:r w:rsidR="00C80182">
          <w:rPr>
            <w:noProof/>
            <w:webHidden/>
          </w:rPr>
          <w:fldChar w:fldCharType="begin"/>
        </w:r>
        <w:r w:rsidR="00C80182">
          <w:rPr>
            <w:noProof/>
            <w:webHidden/>
          </w:rPr>
          <w:instrText xml:space="preserve"> PAGEREF _Toc82504076 \h </w:instrText>
        </w:r>
        <w:r w:rsidR="00C80182">
          <w:rPr>
            <w:noProof/>
            <w:webHidden/>
          </w:rPr>
        </w:r>
        <w:r w:rsidR="00C80182">
          <w:rPr>
            <w:noProof/>
            <w:webHidden/>
          </w:rPr>
          <w:fldChar w:fldCharType="separate"/>
        </w:r>
        <w:r w:rsidR="00A16032">
          <w:rPr>
            <w:noProof/>
            <w:webHidden/>
          </w:rPr>
          <w:t>7</w:t>
        </w:r>
        <w:r w:rsidR="00C80182">
          <w:rPr>
            <w:noProof/>
            <w:webHidden/>
          </w:rPr>
          <w:fldChar w:fldCharType="end"/>
        </w:r>
      </w:hyperlink>
    </w:p>
    <w:p w14:paraId="2AEF7326" w14:textId="534283BA" w:rsidR="00C80182" w:rsidRDefault="00EC4BA0">
      <w:pPr>
        <w:pStyle w:val="TOC2"/>
        <w:tabs>
          <w:tab w:val="right" w:leader="dot" w:pos="10160"/>
        </w:tabs>
        <w:rPr>
          <w:rFonts w:asciiTheme="minorHAnsi" w:hAnsiTheme="minorHAnsi"/>
          <w:noProof/>
          <w:sz w:val="22"/>
          <w:lang w:val="en-CA" w:eastAsia="en-CA"/>
        </w:rPr>
      </w:pPr>
      <w:hyperlink w:anchor="_Toc82504077" w:history="1">
        <w:r w:rsidR="00C80182" w:rsidRPr="003726A9">
          <w:rPr>
            <w:rStyle w:val="Hyperlink"/>
            <w:noProof/>
          </w:rPr>
          <w:t>When is my pre-operative appointment?</w:t>
        </w:r>
        <w:r w:rsidR="00C80182">
          <w:rPr>
            <w:noProof/>
            <w:webHidden/>
          </w:rPr>
          <w:tab/>
        </w:r>
        <w:r w:rsidR="00C80182">
          <w:rPr>
            <w:noProof/>
            <w:webHidden/>
          </w:rPr>
          <w:fldChar w:fldCharType="begin"/>
        </w:r>
        <w:r w:rsidR="00C80182">
          <w:rPr>
            <w:noProof/>
            <w:webHidden/>
          </w:rPr>
          <w:instrText xml:space="preserve"> PAGEREF _Toc82504077 \h </w:instrText>
        </w:r>
        <w:r w:rsidR="00C80182">
          <w:rPr>
            <w:noProof/>
            <w:webHidden/>
          </w:rPr>
        </w:r>
        <w:r w:rsidR="00C80182">
          <w:rPr>
            <w:noProof/>
            <w:webHidden/>
          </w:rPr>
          <w:fldChar w:fldCharType="separate"/>
        </w:r>
        <w:r w:rsidR="00A16032">
          <w:rPr>
            <w:noProof/>
            <w:webHidden/>
          </w:rPr>
          <w:t>9</w:t>
        </w:r>
        <w:r w:rsidR="00C80182">
          <w:rPr>
            <w:noProof/>
            <w:webHidden/>
          </w:rPr>
          <w:fldChar w:fldCharType="end"/>
        </w:r>
      </w:hyperlink>
    </w:p>
    <w:p w14:paraId="3F213114" w14:textId="38DD53A8" w:rsidR="00C80182" w:rsidRDefault="00EC4BA0">
      <w:pPr>
        <w:pStyle w:val="TOC2"/>
        <w:tabs>
          <w:tab w:val="right" w:leader="dot" w:pos="10160"/>
        </w:tabs>
        <w:rPr>
          <w:rFonts w:asciiTheme="minorHAnsi" w:hAnsiTheme="minorHAnsi"/>
          <w:noProof/>
          <w:sz w:val="22"/>
          <w:lang w:val="en-CA" w:eastAsia="en-CA"/>
        </w:rPr>
      </w:pPr>
      <w:hyperlink w:anchor="_Toc82504078" w:history="1">
        <w:r w:rsidR="00C80182" w:rsidRPr="003726A9">
          <w:rPr>
            <w:rStyle w:val="Hyperlink"/>
            <w:noProof/>
          </w:rPr>
          <w:t>Antibiotic Resistant Bacteria</w:t>
        </w:r>
        <w:r w:rsidR="00C80182">
          <w:rPr>
            <w:noProof/>
            <w:webHidden/>
          </w:rPr>
          <w:tab/>
        </w:r>
        <w:r w:rsidR="00C80182">
          <w:rPr>
            <w:noProof/>
            <w:webHidden/>
          </w:rPr>
          <w:fldChar w:fldCharType="begin"/>
        </w:r>
        <w:r w:rsidR="00C80182">
          <w:rPr>
            <w:noProof/>
            <w:webHidden/>
          </w:rPr>
          <w:instrText xml:space="preserve"> PAGEREF _Toc82504078 \h </w:instrText>
        </w:r>
        <w:r w:rsidR="00C80182">
          <w:rPr>
            <w:noProof/>
            <w:webHidden/>
          </w:rPr>
        </w:r>
        <w:r w:rsidR="00C80182">
          <w:rPr>
            <w:noProof/>
            <w:webHidden/>
          </w:rPr>
          <w:fldChar w:fldCharType="separate"/>
        </w:r>
        <w:r w:rsidR="00A16032">
          <w:rPr>
            <w:noProof/>
            <w:webHidden/>
          </w:rPr>
          <w:t>9</w:t>
        </w:r>
        <w:r w:rsidR="00C80182">
          <w:rPr>
            <w:noProof/>
            <w:webHidden/>
          </w:rPr>
          <w:fldChar w:fldCharType="end"/>
        </w:r>
      </w:hyperlink>
    </w:p>
    <w:p w14:paraId="77648F8C" w14:textId="7A265B8D" w:rsidR="00C80182" w:rsidRDefault="00EC4BA0">
      <w:pPr>
        <w:pStyle w:val="TOC2"/>
        <w:tabs>
          <w:tab w:val="right" w:leader="dot" w:pos="10160"/>
        </w:tabs>
        <w:rPr>
          <w:rFonts w:asciiTheme="minorHAnsi" w:hAnsiTheme="minorHAnsi"/>
          <w:noProof/>
          <w:sz w:val="22"/>
          <w:lang w:val="en-CA" w:eastAsia="en-CA"/>
        </w:rPr>
      </w:pPr>
      <w:hyperlink w:anchor="_Toc82504079" w:history="1">
        <w:r w:rsidR="00C80182" w:rsidRPr="003726A9">
          <w:rPr>
            <w:rStyle w:val="Hyperlink"/>
            <w:noProof/>
          </w:rPr>
          <w:t>Equipment List</w:t>
        </w:r>
        <w:r w:rsidR="00C80182">
          <w:rPr>
            <w:noProof/>
            <w:webHidden/>
          </w:rPr>
          <w:tab/>
        </w:r>
        <w:r w:rsidR="00C80182">
          <w:rPr>
            <w:noProof/>
            <w:webHidden/>
          </w:rPr>
          <w:fldChar w:fldCharType="begin"/>
        </w:r>
        <w:r w:rsidR="00C80182">
          <w:rPr>
            <w:noProof/>
            <w:webHidden/>
          </w:rPr>
          <w:instrText xml:space="preserve"> PAGEREF _Toc82504079 \h </w:instrText>
        </w:r>
        <w:r w:rsidR="00C80182">
          <w:rPr>
            <w:noProof/>
            <w:webHidden/>
          </w:rPr>
        </w:r>
        <w:r w:rsidR="00C80182">
          <w:rPr>
            <w:noProof/>
            <w:webHidden/>
          </w:rPr>
          <w:fldChar w:fldCharType="separate"/>
        </w:r>
        <w:r w:rsidR="00A16032">
          <w:rPr>
            <w:noProof/>
            <w:webHidden/>
          </w:rPr>
          <w:t>10</w:t>
        </w:r>
        <w:r w:rsidR="00C80182">
          <w:rPr>
            <w:noProof/>
            <w:webHidden/>
          </w:rPr>
          <w:fldChar w:fldCharType="end"/>
        </w:r>
      </w:hyperlink>
    </w:p>
    <w:p w14:paraId="67E3F268" w14:textId="3CE93C1D" w:rsidR="00C80182" w:rsidRDefault="00EC4BA0">
      <w:pPr>
        <w:pStyle w:val="TOC2"/>
        <w:tabs>
          <w:tab w:val="right" w:leader="dot" w:pos="10160"/>
        </w:tabs>
        <w:rPr>
          <w:rFonts w:asciiTheme="minorHAnsi" w:hAnsiTheme="minorHAnsi"/>
          <w:noProof/>
          <w:sz w:val="22"/>
          <w:lang w:val="en-CA" w:eastAsia="en-CA"/>
        </w:rPr>
      </w:pPr>
      <w:hyperlink w:anchor="_Toc82504080" w:history="1">
        <w:r w:rsidR="00C80182" w:rsidRPr="003726A9">
          <w:rPr>
            <w:rStyle w:val="Hyperlink"/>
            <w:noProof/>
          </w:rPr>
          <w:t>Will I need to see a social worker</w:t>
        </w:r>
        <w:r w:rsidR="00C80182">
          <w:rPr>
            <w:noProof/>
            <w:webHidden/>
          </w:rPr>
          <w:tab/>
        </w:r>
        <w:r w:rsidR="00C80182">
          <w:rPr>
            <w:noProof/>
            <w:webHidden/>
          </w:rPr>
          <w:fldChar w:fldCharType="begin"/>
        </w:r>
        <w:r w:rsidR="00C80182">
          <w:rPr>
            <w:noProof/>
            <w:webHidden/>
          </w:rPr>
          <w:instrText xml:space="preserve"> PAGEREF _Toc82504080 \h </w:instrText>
        </w:r>
        <w:r w:rsidR="00C80182">
          <w:rPr>
            <w:noProof/>
            <w:webHidden/>
          </w:rPr>
        </w:r>
        <w:r w:rsidR="00C80182">
          <w:rPr>
            <w:noProof/>
            <w:webHidden/>
          </w:rPr>
          <w:fldChar w:fldCharType="separate"/>
        </w:r>
        <w:r w:rsidR="00A16032">
          <w:rPr>
            <w:noProof/>
            <w:webHidden/>
          </w:rPr>
          <w:t>11</w:t>
        </w:r>
        <w:r w:rsidR="00C80182">
          <w:rPr>
            <w:noProof/>
            <w:webHidden/>
          </w:rPr>
          <w:fldChar w:fldCharType="end"/>
        </w:r>
      </w:hyperlink>
    </w:p>
    <w:p w14:paraId="2ED7660F" w14:textId="706C4DD6" w:rsidR="00C80182" w:rsidRDefault="00EC4BA0">
      <w:pPr>
        <w:pStyle w:val="TOC2"/>
        <w:tabs>
          <w:tab w:val="right" w:leader="dot" w:pos="10160"/>
        </w:tabs>
        <w:rPr>
          <w:rFonts w:asciiTheme="minorHAnsi" w:hAnsiTheme="minorHAnsi"/>
          <w:noProof/>
          <w:sz w:val="22"/>
          <w:lang w:val="en-CA" w:eastAsia="en-CA"/>
        </w:rPr>
      </w:pPr>
      <w:hyperlink w:anchor="_Toc82504081" w:history="1">
        <w:r w:rsidR="00C80182" w:rsidRPr="003726A9">
          <w:rPr>
            <w:rStyle w:val="Hyperlink"/>
            <w:noProof/>
          </w:rPr>
          <w:t>Health tips before surgery</w:t>
        </w:r>
        <w:r w:rsidR="00C80182">
          <w:rPr>
            <w:noProof/>
            <w:webHidden/>
          </w:rPr>
          <w:tab/>
        </w:r>
        <w:r w:rsidR="00C80182">
          <w:rPr>
            <w:noProof/>
            <w:webHidden/>
          </w:rPr>
          <w:fldChar w:fldCharType="begin"/>
        </w:r>
        <w:r w:rsidR="00C80182">
          <w:rPr>
            <w:noProof/>
            <w:webHidden/>
          </w:rPr>
          <w:instrText xml:space="preserve"> PAGEREF _Toc82504081 \h </w:instrText>
        </w:r>
        <w:r w:rsidR="00C80182">
          <w:rPr>
            <w:noProof/>
            <w:webHidden/>
          </w:rPr>
        </w:r>
        <w:r w:rsidR="00C80182">
          <w:rPr>
            <w:noProof/>
            <w:webHidden/>
          </w:rPr>
          <w:fldChar w:fldCharType="separate"/>
        </w:r>
        <w:r w:rsidR="00A16032">
          <w:rPr>
            <w:noProof/>
            <w:webHidden/>
          </w:rPr>
          <w:t>11</w:t>
        </w:r>
        <w:r w:rsidR="00C80182">
          <w:rPr>
            <w:noProof/>
            <w:webHidden/>
          </w:rPr>
          <w:fldChar w:fldCharType="end"/>
        </w:r>
      </w:hyperlink>
    </w:p>
    <w:p w14:paraId="187324F8" w14:textId="4FBAFF8A" w:rsidR="00C80182" w:rsidRDefault="00EC4BA0">
      <w:pPr>
        <w:pStyle w:val="TOC2"/>
        <w:tabs>
          <w:tab w:val="right" w:leader="dot" w:pos="10160"/>
        </w:tabs>
        <w:rPr>
          <w:rFonts w:asciiTheme="minorHAnsi" w:hAnsiTheme="minorHAnsi"/>
          <w:noProof/>
          <w:sz w:val="22"/>
          <w:lang w:val="en-CA" w:eastAsia="en-CA"/>
        </w:rPr>
      </w:pPr>
      <w:hyperlink w:anchor="_Toc82504082" w:history="1">
        <w:r w:rsidR="00C80182" w:rsidRPr="003726A9">
          <w:rPr>
            <w:rStyle w:val="Hyperlink"/>
            <w:noProof/>
          </w:rPr>
          <w:t>Pre-surgery home set-up</w:t>
        </w:r>
        <w:r w:rsidR="00C80182">
          <w:rPr>
            <w:noProof/>
            <w:webHidden/>
          </w:rPr>
          <w:tab/>
        </w:r>
        <w:r w:rsidR="00C80182">
          <w:rPr>
            <w:noProof/>
            <w:webHidden/>
          </w:rPr>
          <w:fldChar w:fldCharType="begin"/>
        </w:r>
        <w:r w:rsidR="00C80182">
          <w:rPr>
            <w:noProof/>
            <w:webHidden/>
          </w:rPr>
          <w:instrText xml:space="preserve"> PAGEREF _Toc82504082 \h </w:instrText>
        </w:r>
        <w:r w:rsidR="00C80182">
          <w:rPr>
            <w:noProof/>
            <w:webHidden/>
          </w:rPr>
        </w:r>
        <w:r w:rsidR="00C80182">
          <w:rPr>
            <w:noProof/>
            <w:webHidden/>
          </w:rPr>
          <w:fldChar w:fldCharType="separate"/>
        </w:r>
        <w:r w:rsidR="00A16032">
          <w:rPr>
            <w:noProof/>
            <w:webHidden/>
          </w:rPr>
          <w:t>12</w:t>
        </w:r>
        <w:r w:rsidR="00C80182">
          <w:rPr>
            <w:noProof/>
            <w:webHidden/>
          </w:rPr>
          <w:fldChar w:fldCharType="end"/>
        </w:r>
      </w:hyperlink>
    </w:p>
    <w:p w14:paraId="145DF791" w14:textId="5E0946F7" w:rsidR="00C80182" w:rsidRDefault="00EC4BA0">
      <w:pPr>
        <w:pStyle w:val="TOC2"/>
        <w:tabs>
          <w:tab w:val="right" w:leader="dot" w:pos="10160"/>
        </w:tabs>
        <w:rPr>
          <w:rFonts w:asciiTheme="minorHAnsi" w:hAnsiTheme="minorHAnsi"/>
          <w:noProof/>
          <w:sz w:val="22"/>
          <w:lang w:val="en-CA" w:eastAsia="en-CA"/>
        </w:rPr>
      </w:pPr>
      <w:hyperlink w:anchor="_Toc82504083" w:history="1">
        <w:r w:rsidR="00C80182" w:rsidRPr="003726A9">
          <w:rPr>
            <w:rStyle w:val="Hyperlink"/>
            <w:noProof/>
          </w:rPr>
          <w:t>Exercise</w:t>
        </w:r>
        <w:r w:rsidR="00C80182">
          <w:rPr>
            <w:noProof/>
            <w:webHidden/>
          </w:rPr>
          <w:tab/>
        </w:r>
        <w:r w:rsidR="00C80182">
          <w:rPr>
            <w:noProof/>
            <w:webHidden/>
          </w:rPr>
          <w:fldChar w:fldCharType="begin"/>
        </w:r>
        <w:r w:rsidR="00C80182">
          <w:rPr>
            <w:noProof/>
            <w:webHidden/>
          </w:rPr>
          <w:instrText xml:space="preserve"> PAGEREF _Toc82504083 \h </w:instrText>
        </w:r>
        <w:r w:rsidR="00C80182">
          <w:rPr>
            <w:noProof/>
            <w:webHidden/>
          </w:rPr>
        </w:r>
        <w:r w:rsidR="00C80182">
          <w:rPr>
            <w:noProof/>
            <w:webHidden/>
          </w:rPr>
          <w:fldChar w:fldCharType="separate"/>
        </w:r>
        <w:r w:rsidR="00A16032">
          <w:rPr>
            <w:noProof/>
            <w:webHidden/>
          </w:rPr>
          <w:t>14</w:t>
        </w:r>
        <w:r w:rsidR="00C80182">
          <w:rPr>
            <w:noProof/>
            <w:webHidden/>
          </w:rPr>
          <w:fldChar w:fldCharType="end"/>
        </w:r>
      </w:hyperlink>
    </w:p>
    <w:p w14:paraId="73EF355D" w14:textId="789AE570" w:rsidR="00C80182" w:rsidRDefault="00EC4BA0">
      <w:pPr>
        <w:pStyle w:val="TOC1"/>
        <w:tabs>
          <w:tab w:val="right" w:leader="dot" w:pos="10160"/>
        </w:tabs>
        <w:rPr>
          <w:rFonts w:asciiTheme="minorHAnsi" w:hAnsiTheme="minorHAnsi"/>
          <w:b w:val="0"/>
          <w:noProof/>
          <w:sz w:val="22"/>
          <w:lang w:val="en-CA" w:eastAsia="en-CA" w:bidi="ar-SA"/>
        </w:rPr>
      </w:pPr>
      <w:hyperlink w:anchor="_Toc82504084" w:history="1">
        <w:r w:rsidR="00C80182" w:rsidRPr="003726A9">
          <w:rPr>
            <w:rStyle w:val="Hyperlink"/>
            <w:noProof/>
          </w:rPr>
          <w:t>Final check list: One day before surgery</w:t>
        </w:r>
        <w:r w:rsidR="00C80182">
          <w:rPr>
            <w:noProof/>
            <w:webHidden/>
          </w:rPr>
          <w:tab/>
        </w:r>
        <w:r w:rsidR="00C80182">
          <w:rPr>
            <w:noProof/>
            <w:webHidden/>
          </w:rPr>
          <w:fldChar w:fldCharType="begin"/>
        </w:r>
        <w:r w:rsidR="00C80182">
          <w:rPr>
            <w:noProof/>
            <w:webHidden/>
          </w:rPr>
          <w:instrText xml:space="preserve"> PAGEREF _Toc82504084 \h </w:instrText>
        </w:r>
        <w:r w:rsidR="00C80182">
          <w:rPr>
            <w:noProof/>
            <w:webHidden/>
          </w:rPr>
        </w:r>
        <w:r w:rsidR="00C80182">
          <w:rPr>
            <w:noProof/>
            <w:webHidden/>
          </w:rPr>
          <w:fldChar w:fldCharType="separate"/>
        </w:r>
        <w:r w:rsidR="00A16032">
          <w:rPr>
            <w:noProof/>
            <w:webHidden/>
          </w:rPr>
          <w:t>15</w:t>
        </w:r>
        <w:r w:rsidR="00C80182">
          <w:rPr>
            <w:noProof/>
            <w:webHidden/>
          </w:rPr>
          <w:fldChar w:fldCharType="end"/>
        </w:r>
      </w:hyperlink>
    </w:p>
    <w:p w14:paraId="3ADF19C3" w14:textId="49AE9C53" w:rsidR="00C80182" w:rsidRDefault="00EC4BA0">
      <w:pPr>
        <w:pStyle w:val="TOC1"/>
        <w:tabs>
          <w:tab w:val="right" w:leader="dot" w:pos="10160"/>
        </w:tabs>
        <w:rPr>
          <w:rFonts w:asciiTheme="minorHAnsi" w:hAnsiTheme="minorHAnsi"/>
          <w:b w:val="0"/>
          <w:noProof/>
          <w:sz w:val="22"/>
          <w:lang w:val="en-CA" w:eastAsia="en-CA" w:bidi="ar-SA"/>
        </w:rPr>
      </w:pPr>
      <w:hyperlink w:anchor="_Toc82504085" w:history="1">
        <w:r w:rsidR="00C80182" w:rsidRPr="003726A9">
          <w:rPr>
            <w:rStyle w:val="Hyperlink"/>
            <w:noProof/>
          </w:rPr>
          <w:t>Preparation for surgery</w:t>
        </w:r>
        <w:r w:rsidR="00C80182">
          <w:rPr>
            <w:noProof/>
            <w:webHidden/>
          </w:rPr>
          <w:tab/>
        </w:r>
        <w:r w:rsidR="00C80182">
          <w:rPr>
            <w:noProof/>
            <w:webHidden/>
          </w:rPr>
          <w:fldChar w:fldCharType="begin"/>
        </w:r>
        <w:r w:rsidR="00C80182">
          <w:rPr>
            <w:noProof/>
            <w:webHidden/>
          </w:rPr>
          <w:instrText xml:space="preserve"> PAGEREF _Toc82504085 \h </w:instrText>
        </w:r>
        <w:r w:rsidR="00C80182">
          <w:rPr>
            <w:noProof/>
            <w:webHidden/>
          </w:rPr>
        </w:r>
        <w:r w:rsidR="00C80182">
          <w:rPr>
            <w:noProof/>
            <w:webHidden/>
          </w:rPr>
          <w:fldChar w:fldCharType="separate"/>
        </w:r>
        <w:r w:rsidR="00A16032">
          <w:rPr>
            <w:noProof/>
            <w:webHidden/>
          </w:rPr>
          <w:t>16</w:t>
        </w:r>
        <w:r w:rsidR="00C80182">
          <w:rPr>
            <w:noProof/>
            <w:webHidden/>
          </w:rPr>
          <w:fldChar w:fldCharType="end"/>
        </w:r>
      </w:hyperlink>
    </w:p>
    <w:p w14:paraId="1BEC13C0" w14:textId="08D8A015" w:rsidR="00C80182" w:rsidRDefault="00EC4BA0">
      <w:pPr>
        <w:pStyle w:val="TOC1"/>
        <w:tabs>
          <w:tab w:val="right" w:leader="dot" w:pos="10160"/>
        </w:tabs>
        <w:rPr>
          <w:rFonts w:asciiTheme="minorHAnsi" w:hAnsiTheme="minorHAnsi"/>
          <w:b w:val="0"/>
          <w:noProof/>
          <w:sz w:val="22"/>
          <w:lang w:val="en-CA" w:eastAsia="en-CA" w:bidi="ar-SA"/>
        </w:rPr>
      </w:pPr>
      <w:hyperlink w:anchor="_Toc82504086" w:history="1">
        <w:r w:rsidR="00C80182" w:rsidRPr="003726A9">
          <w:rPr>
            <w:rStyle w:val="Hyperlink"/>
            <w:noProof/>
          </w:rPr>
          <w:t>What should I bring to the hospital?</w:t>
        </w:r>
        <w:r w:rsidR="00C80182">
          <w:rPr>
            <w:noProof/>
            <w:webHidden/>
          </w:rPr>
          <w:tab/>
        </w:r>
        <w:r w:rsidR="00C80182">
          <w:rPr>
            <w:noProof/>
            <w:webHidden/>
          </w:rPr>
          <w:fldChar w:fldCharType="begin"/>
        </w:r>
        <w:r w:rsidR="00C80182">
          <w:rPr>
            <w:noProof/>
            <w:webHidden/>
          </w:rPr>
          <w:instrText xml:space="preserve"> PAGEREF _Toc82504086 \h </w:instrText>
        </w:r>
        <w:r w:rsidR="00C80182">
          <w:rPr>
            <w:noProof/>
            <w:webHidden/>
          </w:rPr>
        </w:r>
        <w:r w:rsidR="00C80182">
          <w:rPr>
            <w:noProof/>
            <w:webHidden/>
          </w:rPr>
          <w:fldChar w:fldCharType="separate"/>
        </w:r>
        <w:r w:rsidR="00A16032">
          <w:rPr>
            <w:noProof/>
            <w:webHidden/>
          </w:rPr>
          <w:t>17</w:t>
        </w:r>
        <w:r w:rsidR="00C80182">
          <w:rPr>
            <w:noProof/>
            <w:webHidden/>
          </w:rPr>
          <w:fldChar w:fldCharType="end"/>
        </w:r>
      </w:hyperlink>
    </w:p>
    <w:p w14:paraId="4ABE7248" w14:textId="2FA79101" w:rsidR="00C80182" w:rsidRDefault="00EC4BA0">
      <w:pPr>
        <w:pStyle w:val="TOC1"/>
        <w:tabs>
          <w:tab w:val="right" w:leader="dot" w:pos="10160"/>
        </w:tabs>
        <w:rPr>
          <w:rFonts w:asciiTheme="minorHAnsi" w:hAnsiTheme="minorHAnsi"/>
          <w:b w:val="0"/>
          <w:noProof/>
          <w:sz w:val="22"/>
          <w:lang w:val="en-CA" w:eastAsia="en-CA" w:bidi="ar-SA"/>
        </w:rPr>
      </w:pPr>
      <w:hyperlink w:anchor="_Toc82504087" w:history="1">
        <w:r w:rsidR="00C80182" w:rsidRPr="003726A9">
          <w:rPr>
            <w:rStyle w:val="Hyperlink"/>
            <w:noProof/>
          </w:rPr>
          <w:t>Day of Surgery</w:t>
        </w:r>
        <w:r w:rsidR="00C80182">
          <w:rPr>
            <w:noProof/>
            <w:webHidden/>
          </w:rPr>
          <w:tab/>
        </w:r>
        <w:r w:rsidR="00C80182">
          <w:rPr>
            <w:noProof/>
            <w:webHidden/>
          </w:rPr>
          <w:fldChar w:fldCharType="begin"/>
        </w:r>
        <w:r w:rsidR="00C80182">
          <w:rPr>
            <w:noProof/>
            <w:webHidden/>
          </w:rPr>
          <w:instrText xml:space="preserve"> PAGEREF _Toc82504087 \h </w:instrText>
        </w:r>
        <w:r w:rsidR="00C80182">
          <w:rPr>
            <w:noProof/>
            <w:webHidden/>
          </w:rPr>
        </w:r>
        <w:r w:rsidR="00C80182">
          <w:rPr>
            <w:noProof/>
            <w:webHidden/>
          </w:rPr>
          <w:fldChar w:fldCharType="separate"/>
        </w:r>
        <w:r w:rsidR="00A16032">
          <w:rPr>
            <w:noProof/>
            <w:webHidden/>
          </w:rPr>
          <w:t>18</w:t>
        </w:r>
        <w:r w:rsidR="00C80182">
          <w:rPr>
            <w:noProof/>
            <w:webHidden/>
          </w:rPr>
          <w:fldChar w:fldCharType="end"/>
        </w:r>
      </w:hyperlink>
    </w:p>
    <w:p w14:paraId="07332394" w14:textId="13EA8BC9" w:rsidR="00C80182" w:rsidRDefault="00EC4BA0">
      <w:pPr>
        <w:pStyle w:val="TOC2"/>
        <w:tabs>
          <w:tab w:val="right" w:leader="dot" w:pos="10160"/>
        </w:tabs>
        <w:rPr>
          <w:rFonts w:asciiTheme="minorHAnsi" w:hAnsiTheme="minorHAnsi"/>
          <w:noProof/>
          <w:sz w:val="22"/>
          <w:lang w:val="en-CA" w:eastAsia="en-CA"/>
        </w:rPr>
      </w:pPr>
      <w:hyperlink w:anchor="_Toc82504088" w:history="1">
        <w:r w:rsidR="00C80182" w:rsidRPr="003726A9">
          <w:rPr>
            <w:rStyle w:val="Hyperlink"/>
            <w:noProof/>
          </w:rPr>
          <w:t>Length of your hospital stay</w:t>
        </w:r>
        <w:r w:rsidR="00C80182">
          <w:rPr>
            <w:noProof/>
            <w:webHidden/>
          </w:rPr>
          <w:tab/>
        </w:r>
        <w:r w:rsidR="00C80182">
          <w:rPr>
            <w:noProof/>
            <w:webHidden/>
          </w:rPr>
          <w:fldChar w:fldCharType="begin"/>
        </w:r>
        <w:r w:rsidR="00C80182">
          <w:rPr>
            <w:noProof/>
            <w:webHidden/>
          </w:rPr>
          <w:instrText xml:space="preserve"> PAGEREF _Toc82504088 \h </w:instrText>
        </w:r>
        <w:r w:rsidR="00C80182">
          <w:rPr>
            <w:noProof/>
            <w:webHidden/>
          </w:rPr>
        </w:r>
        <w:r w:rsidR="00C80182">
          <w:rPr>
            <w:noProof/>
            <w:webHidden/>
          </w:rPr>
          <w:fldChar w:fldCharType="separate"/>
        </w:r>
        <w:r w:rsidR="00A16032">
          <w:rPr>
            <w:noProof/>
            <w:webHidden/>
          </w:rPr>
          <w:t>20</w:t>
        </w:r>
        <w:r w:rsidR="00C80182">
          <w:rPr>
            <w:noProof/>
            <w:webHidden/>
          </w:rPr>
          <w:fldChar w:fldCharType="end"/>
        </w:r>
      </w:hyperlink>
    </w:p>
    <w:p w14:paraId="4FE89C10" w14:textId="280A40F0" w:rsidR="00C80182" w:rsidRDefault="00EC4BA0">
      <w:pPr>
        <w:pStyle w:val="TOC2"/>
        <w:tabs>
          <w:tab w:val="right" w:leader="dot" w:pos="10160"/>
        </w:tabs>
        <w:rPr>
          <w:rFonts w:asciiTheme="minorHAnsi" w:hAnsiTheme="minorHAnsi"/>
          <w:noProof/>
          <w:sz w:val="22"/>
          <w:lang w:val="en-CA" w:eastAsia="en-CA"/>
        </w:rPr>
      </w:pPr>
      <w:hyperlink w:anchor="_Toc82504089" w:history="1">
        <w:r w:rsidR="00C80182" w:rsidRPr="003726A9">
          <w:rPr>
            <w:rStyle w:val="Hyperlink"/>
            <w:noProof/>
          </w:rPr>
          <w:t>Knee Precautions</w:t>
        </w:r>
        <w:r w:rsidR="00C80182">
          <w:rPr>
            <w:noProof/>
            <w:webHidden/>
          </w:rPr>
          <w:tab/>
        </w:r>
        <w:r w:rsidR="00C80182">
          <w:rPr>
            <w:noProof/>
            <w:webHidden/>
          </w:rPr>
          <w:fldChar w:fldCharType="begin"/>
        </w:r>
        <w:r w:rsidR="00C80182">
          <w:rPr>
            <w:noProof/>
            <w:webHidden/>
          </w:rPr>
          <w:instrText xml:space="preserve"> PAGEREF _Toc82504089 \h </w:instrText>
        </w:r>
        <w:r w:rsidR="00C80182">
          <w:rPr>
            <w:noProof/>
            <w:webHidden/>
          </w:rPr>
        </w:r>
        <w:r w:rsidR="00C80182">
          <w:rPr>
            <w:noProof/>
            <w:webHidden/>
          </w:rPr>
          <w:fldChar w:fldCharType="separate"/>
        </w:r>
        <w:r w:rsidR="00A16032">
          <w:rPr>
            <w:noProof/>
            <w:webHidden/>
          </w:rPr>
          <w:t>20</w:t>
        </w:r>
        <w:r w:rsidR="00C80182">
          <w:rPr>
            <w:noProof/>
            <w:webHidden/>
          </w:rPr>
          <w:fldChar w:fldCharType="end"/>
        </w:r>
      </w:hyperlink>
    </w:p>
    <w:p w14:paraId="29B7ED9A" w14:textId="4DB5F707" w:rsidR="00C80182" w:rsidRDefault="00EC4BA0">
      <w:pPr>
        <w:pStyle w:val="TOC2"/>
        <w:tabs>
          <w:tab w:val="right" w:leader="dot" w:pos="10160"/>
        </w:tabs>
        <w:rPr>
          <w:rFonts w:asciiTheme="minorHAnsi" w:hAnsiTheme="minorHAnsi"/>
          <w:noProof/>
          <w:sz w:val="22"/>
          <w:lang w:val="en-CA" w:eastAsia="en-CA"/>
        </w:rPr>
      </w:pPr>
      <w:hyperlink w:anchor="_Toc82504090" w:history="1">
        <w:r w:rsidR="00C80182" w:rsidRPr="003726A9">
          <w:rPr>
            <w:rStyle w:val="Hyperlink"/>
            <w:noProof/>
          </w:rPr>
          <w:t>Pain Management after Surgery</w:t>
        </w:r>
        <w:r w:rsidR="00C80182">
          <w:rPr>
            <w:noProof/>
            <w:webHidden/>
          </w:rPr>
          <w:tab/>
        </w:r>
        <w:r w:rsidR="00C80182">
          <w:rPr>
            <w:noProof/>
            <w:webHidden/>
          </w:rPr>
          <w:fldChar w:fldCharType="begin"/>
        </w:r>
        <w:r w:rsidR="00C80182">
          <w:rPr>
            <w:noProof/>
            <w:webHidden/>
          </w:rPr>
          <w:instrText xml:space="preserve"> PAGEREF _Toc82504090 \h </w:instrText>
        </w:r>
        <w:r w:rsidR="00C80182">
          <w:rPr>
            <w:noProof/>
            <w:webHidden/>
          </w:rPr>
        </w:r>
        <w:r w:rsidR="00C80182">
          <w:rPr>
            <w:noProof/>
            <w:webHidden/>
          </w:rPr>
          <w:fldChar w:fldCharType="separate"/>
        </w:r>
        <w:r w:rsidR="00A16032">
          <w:rPr>
            <w:noProof/>
            <w:webHidden/>
          </w:rPr>
          <w:t>20</w:t>
        </w:r>
        <w:r w:rsidR="00C80182">
          <w:rPr>
            <w:noProof/>
            <w:webHidden/>
          </w:rPr>
          <w:fldChar w:fldCharType="end"/>
        </w:r>
      </w:hyperlink>
    </w:p>
    <w:p w14:paraId="1022F3FB" w14:textId="13300325" w:rsidR="00C80182" w:rsidRDefault="00EC4BA0">
      <w:pPr>
        <w:pStyle w:val="TOC2"/>
        <w:tabs>
          <w:tab w:val="right" w:leader="dot" w:pos="10160"/>
        </w:tabs>
        <w:rPr>
          <w:rFonts w:asciiTheme="minorHAnsi" w:hAnsiTheme="minorHAnsi"/>
          <w:noProof/>
          <w:sz w:val="22"/>
          <w:lang w:val="en-CA" w:eastAsia="en-CA"/>
        </w:rPr>
      </w:pPr>
      <w:hyperlink w:anchor="_Toc82504091" w:history="1">
        <w:r w:rsidR="00C80182" w:rsidRPr="003726A9">
          <w:rPr>
            <w:rStyle w:val="Hyperlink"/>
            <w:noProof/>
          </w:rPr>
          <w:t>Anticoagulant medications</w:t>
        </w:r>
        <w:r w:rsidR="00C80182">
          <w:rPr>
            <w:noProof/>
            <w:webHidden/>
          </w:rPr>
          <w:tab/>
        </w:r>
        <w:r w:rsidR="00C80182">
          <w:rPr>
            <w:noProof/>
            <w:webHidden/>
          </w:rPr>
          <w:fldChar w:fldCharType="begin"/>
        </w:r>
        <w:r w:rsidR="00C80182">
          <w:rPr>
            <w:noProof/>
            <w:webHidden/>
          </w:rPr>
          <w:instrText xml:space="preserve"> PAGEREF _Toc82504091 \h </w:instrText>
        </w:r>
        <w:r w:rsidR="00C80182">
          <w:rPr>
            <w:noProof/>
            <w:webHidden/>
          </w:rPr>
        </w:r>
        <w:r w:rsidR="00C80182">
          <w:rPr>
            <w:noProof/>
            <w:webHidden/>
          </w:rPr>
          <w:fldChar w:fldCharType="separate"/>
        </w:r>
        <w:r w:rsidR="00A16032">
          <w:rPr>
            <w:noProof/>
            <w:webHidden/>
          </w:rPr>
          <w:t>22</w:t>
        </w:r>
        <w:r w:rsidR="00C80182">
          <w:rPr>
            <w:noProof/>
            <w:webHidden/>
          </w:rPr>
          <w:fldChar w:fldCharType="end"/>
        </w:r>
      </w:hyperlink>
    </w:p>
    <w:p w14:paraId="27F69F27" w14:textId="7483D3E9" w:rsidR="00C80182" w:rsidRDefault="00EC4BA0">
      <w:pPr>
        <w:pStyle w:val="TOC2"/>
        <w:tabs>
          <w:tab w:val="right" w:leader="dot" w:pos="10160"/>
        </w:tabs>
        <w:rPr>
          <w:rFonts w:asciiTheme="minorHAnsi" w:hAnsiTheme="minorHAnsi"/>
          <w:noProof/>
          <w:sz w:val="22"/>
          <w:lang w:val="en-CA" w:eastAsia="en-CA"/>
        </w:rPr>
      </w:pPr>
      <w:hyperlink w:anchor="_Toc82504092" w:history="1">
        <w:r w:rsidR="00C80182" w:rsidRPr="003726A9">
          <w:rPr>
            <w:rStyle w:val="Hyperlink"/>
            <w:noProof/>
          </w:rPr>
          <w:t>Going home</w:t>
        </w:r>
        <w:r w:rsidR="00C80182">
          <w:rPr>
            <w:noProof/>
            <w:webHidden/>
          </w:rPr>
          <w:tab/>
        </w:r>
        <w:r w:rsidR="00C80182">
          <w:rPr>
            <w:noProof/>
            <w:webHidden/>
          </w:rPr>
          <w:fldChar w:fldCharType="begin"/>
        </w:r>
        <w:r w:rsidR="00C80182">
          <w:rPr>
            <w:noProof/>
            <w:webHidden/>
          </w:rPr>
          <w:instrText xml:space="preserve"> PAGEREF _Toc82504092 \h </w:instrText>
        </w:r>
        <w:r w:rsidR="00C80182">
          <w:rPr>
            <w:noProof/>
            <w:webHidden/>
          </w:rPr>
        </w:r>
        <w:r w:rsidR="00C80182">
          <w:rPr>
            <w:noProof/>
            <w:webHidden/>
          </w:rPr>
          <w:fldChar w:fldCharType="separate"/>
        </w:r>
        <w:r w:rsidR="00A16032">
          <w:rPr>
            <w:noProof/>
            <w:webHidden/>
          </w:rPr>
          <w:t>22</w:t>
        </w:r>
        <w:r w:rsidR="00C80182">
          <w:rPr>
            <w:noProof/>
            <w:webHidden/>
          </w:rPr>
          <w:fldChar w:fldCharType="end"/>
        </w:r>
      </w:hyperlink>
    </w:p>
    <w:p w14:paraId="3B447322" w14:textId="4B864CA9" w:rsidR="00C80182" w:rsidRDefault="00EC4BA0">
      <w:pPr>
        <w:pStyle w:val="TOC2"/>
        <w:tabs>
          <w:tab w:val="right" w:leader="dot" w:pos="10160"/>
        </w:tabs>
        <w:rPr>
          <w:rFonts w:asciiTheme="minorHAnsi" w:hAnsiTheme="minorHAnsi"/>
          <w:noProof/>
          <w:sz w:val="22"/>
          <w:lang w:val="en-CA" w:eastAsia="en-CA"/>
        </w:rPr>
      </w:pPr>
      <w:hyperlink w:anchor="_Toc82504093" w:history="1">
        <w:r w:rsidR="00C80182" w:rsidRPr="003726A9">
          <w:rPr>
            <w:rStyle w:val="Hyperlink"/>
            <w:noProof/>
          </w:rPr>
          <w:t>Out-patient physiotherapy</w:t>
        </w:r>
        <w:r w:rsidR="00C80182">
          <w:rPr>
            <w:noProof/>
            <w:webHidden/>
          </w:rPr>
          <w:tab/>
        </w:r>
        <w:r w:rsidR="00C80182">
          <w:rPr>
            <w:noProof/>
            <w:webHidden/>
          </w:rPr>
          <w:fldChar w:fldCharType="begin"/>
        </w:r>
        <w:r w:rsidR="00C80182">
          <w:rPr>
            <w:noProof/>
            <w:webHidden/>
          </w:rPr>
          <w:instrText xml:space="preserve"> PAGEREF _Toc82504093 \h </w:instrText>
        </w:r>
        <w:r w:rsidR="00C80182">
          <w:rPr>
            <w:noProof/>
            <w:webHidden/>
          </w:rPr>
        </w:r>
        <w:r w:rsidR="00C80182">
          <w:rPr>
            <w:noProof/>
            <w:webHidden/>
          </w:rPr>
          <w:fldChar w:fldCharType="separate"/>
        </w:r>
        <w:r w:rsidR="00A16032">
          <w:rPr>
            <w:noProof/>
            <w:webHidden/>
          </w:rPr>
          <w:t>24</w:t>
        </w:r>
        <w:r w:rsidR="00C80182">
          <w:rPr>
            <w:noProof/>
            <w:webHidden/>
          </w:rPr>
          <w:fldChar w:fldCharType="end"/>
        </w:r>
      </w:hyperlink>
    </w:p>
    <w:p w14:paraId="4C01C2A2" w14:textId="05F764C3" w:rsidR="00C80182" w:rsidRDefault="00EC4BA0">
      <w:pPr>
        <w:pStyle w:val="TOC2"/>
        <w:tabs>
          <w:tab w:val="right" w:leader="dot" w:pos="10160"/>
        </w:tabs>
        <w:rPr>
          <w:rFonts w:asciiTheme="minorHAnsi" w:hAnsiTheme="minorHAnsi"/>
          <w:noProof/>
          <w:sz w:val="22"/>
          <w:lang w:val="en-CA" w:eastAsia="en-CA"/>
        </w:rPr>
      </w:pPr>
      <w:hyperlink w:anchor="_Toc82504094" w:history="1">
        <w:r w:rsidR="00C80182" w:rsidRPr="003726A9">
          <w:rPr>
            <w:rStyle w:val="Hyperlink"/>
            <w:noProof/>
          </w:rPr>
          <w:t>Activity guidelines</w:t>
        </w:r>
        <w:r w:rsidR="00C80182">
          <w:rPr>
            <w:noProof/>
            <w:webHidden/>
          </w:rPr>
          <w:tab/>
        </w:r>
        <w:r w:rsidR="00C80182">
          <w:rPr>
            <w:noProof/>
            <w:webHidden/>
          </w:rPr>
          <w:fldChar w:fldCharType="begin"/>
        </w:r>
        <w:r w:rsidR="00C80182">
          <w:rPr>
            <w:noProof/>
            <w:webHidden/>
          </w:rPr>
          <w:instrText xml:space="preserve"> PAGEREF _Toc82504094 \h </w:instrText>
        </w:r>
        <w:r w:rsidR="00C80182">
          <w:rPr>
            <w:noProof/>
            <w:webHidden/>
          </w:rPr>
        </w:r>
        <w:r w:rsidR="00C80182">
          <w:rPr>
            <w:noProof/>
            <w:webHidden/>
          </w:rPr>
          <w:fldChar w:fldCharType="separate"/>
        </w:r>
        <w:r w:rsidR="00A16032">
          <w:rPr>
            <w:noProof/>
            <w:webHidden/>
          </w:rPr>
          <w:t>24</w:t>
        </w:r>
        <w:r w:rsidR="00C80182">
          <w:rPr>
            <w:noProof/>
            <w:webHidden/>
          </w:rPr>
          <w:fldChar w:fldCharType="end"/>
        </w:r>
      </w:hyperlink>
    </w:p>
    <w:p w14:paraId="7A948E2D" w14:textId="5424664A" w:rsidR="00C80182" w:rsidRDefault="00EC4BA0">
      <w:pPr>
        <w:pStyle w:val="TOC2"/>
        <w:tabs>
          <w:tab w:val="right" w:leader="dot" w:pos="10160"/>
        </w:tabs>
        <w:rPr>
          <w:rFonts w:asciiTheme="minorHAnsi" w:hAnsiTheme="minorHAnsi"/>
          <w:noProof/>
          <w:sz w:val="22"/>
          <w:lang w:val="en-CA" w:eastAsia="en-CA"/>
        </w:rPr>
      </w:pPr>
      <w:hyperlink w:anchor="_Toc82504095" w:history="1">
        <w:r w:rsidR="00C80182" w:rsidRPr="003726A9">
          <w:rPr>
            <w:rStyle w:val="Hyperlink"/>
            <w:noProof/>
          </w:rPr>
          <w:t>Sexual activity after knee replacement</w:t>
        </w:r>
        <w:r w:rsidR="00C80182">
          <w:rPr>
            <w:noProof/>
            <w:webHidden/>
          </w:rPr>
          <w:tab/>
        </w:r>
        <w:r w:rsidR="00C80182">
          <w:rPr>
            <w:noProof/>
            <w:webHidden/>
          </w:rPr>
          <w:fldChar w:fldCharType="begin"/>
        </w:r>
        <w:r w:rsidR="00C80182">
          <w:rPr>
            <w:noProof/>
            <w:webHidden/>
          </w:rPr>
          <w:instrText xml:space="preserve"> PAGEREF _Toc82504095 \h </w:instrText>
        </w:r>
        <w:r w:rsidR="00C80182">
          <w:rPr>
            <w:noProof/>
            <w:webHidden/>
          </w:rPr>
        </w:r>
        <w:r w:rsidR="00C80182">
          <w:rPr>
            <w:noProof/>
            <w:webHidden/>
          </w:rPr>
          <w:fldChar w:fldCharType="separate"/>
        </w:r>
        <w:r w:rsidR="00A16032">
          <w:rPr>
            <w:noProof/>
            <w:webHidden/>
          </w:rPr>
          <w:t>27</w:t>
        </w:r>
        <w:r w:rsidR="00C80182">
          <w:rPr>
            <w:noProof/>
            <w:webHidden/>
          </w:rPr>
          <w:fldChar w:fldCharType="end"/>
        </w:r>
      </w:hyperlink>
    </w:p>
    <w:p w14:paraId="301F3F92" w14:textId="5EC0AB95" w:rsidR="00C80182" w:rsidRDefault="00EC4BA0">
      <w:pPr>
        <w:pStyle w:val="TOC1"/>
        <w:tabs>
          <w:tab w:val="right" w:leader="dot" w:pos="10160"/>
        </w:tabs>
        <w:rPr>
          <w:rFonts w:asciiTheme="minorHAnsi" w:hAnsiTheme="minorHAnsi"/>
          <w:b w:val="0"/>
          <w:noProof/>
          <w:sz w:val="22"/>
          <w:lang w:val="en-CA" w:eastAsia="en-CA" w:bidi="ar-SA"/>
        </w:rPr>
      </w:pPr>
      <w:hyperlink w:anchor="_Toc82504096" w:history="1">
        <w:r w:rsidR="00C80182" w:rsidRPr="003726A9">
          <w:rPr>
            <w:rStyle w:val="Hyperlink"/>
            <w:noProof/>
          </w:rPr>
          <w:t>Post-operative Concerns</w:t>
        </w:r>
        <w:r w:rsidR="00C80182">
          <w:rPr>
            <w:noProof/>
            <w:webHidden/>
          </w:rPr>
          <w:tab/>
        </w:r>
        <w:r w:rsidR="00C80182">
          <w:rPr>
            <w:noProof/>
            <w:webHidden/>
          </w:rPr>
          <w:fldChar w:fldCharType="begin"/>
        </w:r>
        <w:r w:rsidR="00C80182">
          <w:rPr>
            <w:noProof/>
            <w:webHidden/>
          </w:rPr>
          <w:instrText xml:space="preserve"> PAGEREF _Toc82504096 \h </w:instrText>
        </w:r>
        <w:r w:rsidR="00C80182">
          <w:rPr>
            <w:noProof/>
            <w:webHidden/>
          </w:rPr>
        </w:r>
        <w:r w:rsidR="00C80182">
          <w:rPr>
            <w:noProof/>
            <w:webHidden/>
          </w:rPr>
          <w:fldChar w:fldCharType="separate"/>
        </w:r>
        <w:r w:rsidR="00A16032">
          <w:rPr>
            <w:noProof/>
            <w:webHidden/>
          </w:rPr>
          <w:t>28</w:t>
        </w:r>
        <w:r w:rsidR="00C80182">
          <w:rPr>
            <w:noProof/>
            <w:webHidden/>
          </w:rPr>
          <w:fldChar w:fldCharType="end"/>
        </w:r>
      </w:hyperlink>
    </w:p>
    <w:p w14:paraId="39D69B2E" w14:textId="6A09AAD1" w:rsidR="00C80182" w:rsidRDefault="00EC4BA0">
      <w:pPr>
        <w:pStyle w:val="TOC2"/>
        <w:tabs>
          <w:tab w:val="right" w:leader="dot" w:pos="10160"/>
        </w:tabs>
        <w:rPr>
          <w:rFonts w:asciiTheme="minorHAnsi" w:hAnsiTheme="minorHAnsi"/>
          <w:noProof/>
          <w:sz w:val="22"/>
          <w:lang w:val="en-CA" w:eastAsia="en-CA"/>
        </w:rPr>
      </w:pPr>
      <w:hyperlink w:anchor="_Toc82504097" w:history="1">
        <w:r w:rsidR="00C80182" w:rsidRPr="003726A9">
          <w:rPr>
            <w:rStyle w:val="Hyperlink"/>
            <w:noProof/>
          </w:rPr>
          <w:t>Complications</w:t>
        </w:r>
        <w:r w:rsidR="00C80182">
          <w:rPr>
            <w:noProof/>
            <w:webHidden/>
          </w:rPr>
          <w:tab/>
        </w:r>
        <w:r w:rsidR="00C80182">
          <w:rPr>
            <w:noProof/>
            <w:webHidden/>
          </w:rPr>
          <w:fldChar w:fldCharType="begin"/>
        </w:r>
        <w:r w:rsidR="00C80182">
          <w:rPr>
            <w:noProof/>
            <w:webHidden/>
          </w:rPr>
          <w:instrText xml:space="preserve"> PAGEREF _Toc82504097 \h </w:instrText>
        </w:r>
        <w:r w:rsidR="00C80182">
          <w:rPr>
            <w:noProof/>
            <w:webHidden/>
          </w:rPr>
        </w:r>
        <w:r w:rsidR="00C80182">
          <w:rPr>
            <w:noProof/>
            <w:webHidden/>
          </w:rPr>
          <w:fldChar w:fldCharType="separate"/>
        </w:r>
        <w:r w:rsidR="00A16032">
          <w:rPr>
            <w:noProof/>
            <w:webHidden/>
          </w:rPr>
          <w:t>28</w:t>
        </w:r>
        <w:r w:rsidR="00C80182">
          <w:rPr>
            <w:noProof/>
            <w:webHidden/>
          </w:rPr>
          <w:fldChar w:fldCharType="end"/>
        </w:r>
      </w:hyperlink>
    </w:p>
    <w:p w14:paraId="790C1710" w14:textId="67E5FED2" w:rsidR="00C80182" w:rsidRDefault="00EC4BA0">
      <w:pPr>
        <w:pStyle w:val="TOC1"/>
        <w:tabs>
          <w:tab w:val="right" w:leader="dot" w:pos="10160"/>
        </w:tabs>
        <w:rPr>
          <w:rFonts w:asciiTheme="minorHAnsi" w:hAnsiTheme="minorHAnsi"/>
          <w:b w:val="0"/>
          <w:noProof/>
          <w:sz w:val="22"/>
          <w:lang w:val="en-CA" w:eastAsia="en-CA" w:bidi="ar-SA"/>
        </w:rPr>
      </w:pPr>
      <w:hyperlink w:anchor="_Toc82504098" w:history="1">
        <w:r w:rsidR="00C80182" w:rsidRPr="003726A9">
          <w:rPr>
            <w:rStyle w:val="Hyperlink"/>
            <w:noProof/>
          </w:rPr>
          <w:t>Appendix 1</w:t>
        </w:r>
        <w:r w:rsidR="00C80182">
          <w:rPr>
            <w:noProof/>
            <w:webHidden/>
          </w:rPr>
          <w:tab/>
        </w:r>
        <w:r w:rsidR="00C80182">
          <w:rPr>
            <w:noProof/>
            <w:webHidden/>
          </w:rPr>
          <w:fldChar w:fldCharType="begin"/>
        </w:r>
        <w:r w:rsidR="00C80182">
          <w:rPr>
            <w:noProof/>
            <w:webHidden/>
          </w:rPr>
          <w:instrText xml:space="preserve"> PAGEREF _Toc82504098 \h </w:instrText>
        </w:r>
        <w:r w:rsidR="00C80182">
          <w:rPr>
            <w:noProof/>
            <w:webHidden/>
          </w:rPr>
        </w:r>
        <w:r w:rsidR="00C80182">
          <w:rPr>
            <w:noProof/>
            <w:webHidden/>
          </w:rPr>
          <w:fldChar w:fldCharType="separate"/>
        </w:r>
        <w:r w:rsidR="00A16032">
          <w:rPr>
            <w:noProof/>
            <w:webHidden/>
          </w:rPr>
          <w:t>32</w:t>
        </w:r>
        <w:r w:rsidR="00C80182">
          <w:rPr>
            <w:noProof/>
            <w:webHidden/>
          </w:rPr>
          <w:fldChar w:fldCharType="end"/>
        </w:r>
      </w:hyperlink>
    </w:p>
    <w:p w14:paraId="5FDDBB78" w14:textId="08B9FA22" w:rsidR="00C80182" w:rsidRDefault="00EC4BA0">
      <w:pPr>
        <w:pStyle w:val="TOC2"/>
        <w:tabs>
          <w:tab w:val="right" w:leader="dot" w:pos="10160"/>
        </w:tabs>
        <w:rPr>
          <w:rFonts w:asciiTheme="minorHAnsi" w:hAnsiTheme="minorHAnsi"/>
          <w:noProof/>
          <w:sz w:val="22"/>
          <w:lang w:val="en-CA" w:eastAsia="en-CA"/>
        </w:rPr>
      </w:pPr>
      <w:hyperlink w:anchor="_Toc82504099" w:history="1">
        <w:r w:rsidR="00C80182" w:rsidRPr="003726A9">
          <w:rPr>
            <w:rStyle w:val="Hyperlink"/>
            <w:noProof/>
          </w:rPr>
          <w:t>Anticoagulant Injections</w:t>
        </w:r>
        <w:r w:rsidR="00C80182">
          <w:rPr>
            <w:noProof/>
            <w:webHidden/>
          </w:rPr>
          <w:tab/>
        </w:r>
        <w:r w:rsidR="00C80182">
          <w:rPr>
            <w:noProof/>
            <w:webHidden/>
          </w:rPr>
          <w:fldChar w:fldCharType="begin"/>
        </w:r>
        <w:r w:rsidR="00C80182">
          <w:rPr>
            <w:noProof/>
            <w:webHidden/>
          </w:rPr>
          <w:instrText xml:space="preserve"> PAGEREF _Toc82504099 \h </w:instrText>
        </w:r>
        <w:r w:rsidR="00C80182">
          <w:rPr>
            <w:noProof/>
            <w:webHidden/>
          </w:rPr>
        </w:r>
        <w:r w:rsidR="00C80182">
          <w:rPr>
            <w:noProof/>
            <w:webHidden/>
          </w:rPr>
          <w:fldChar w:fldCharType="separate"/>
        </w:r>
        <w:r w:rsidR="00A16032">
          <w:rPr>
            <w:noProof/>
            <w:webHidden/>
          </w:rPr>
          <w:t>32</w:t>
        </w:r>
        <w:r w:rsidR="00C80182">
          <w:rPr>
            <w:noProof/>
            <w:webHidden/>
          </w:rPr>
          <w:fldChar w:fldCharType="end"/>
        </w:r>
      </w:hyperlink>
    </w:p>
    <w:p w14:paraId="586DD1C5" w14:textId="721CBFC5" w:rsidR="00C80182" w:rsidRDefault="00EC4BA0">
      <w:pPr>
        <w:pStyle w:val="TOC1"/>
        <w:tabs>
          <w:tab w:val="right" w:leader="dot" w:pos="10160"/>
        </w:tabs>
        <w:rPr>
          <w:rFonts w:asciiTheme="minorHAnsi" w:hAnsiTheme="minorHAnsi"/>
          <w:b w:val="0"/>
          <w:noProof/>
          <w:sz w:val="22"/>
          <w:lang w:val="en-CA" w:eastAsia="en-CA" w:bidi="ar-SA"/>
        </w:rPr>
      </w:pPr>
      <w:hyperlink w:anchor="_Toc82504100" w:history="1">
        <w:r w:rsidR="00C80182" w:rsidRPr="003726A9">
          <w:rPr>
            <w:rStyle w:val="Hyperlink"/>
            <w:noProof/>
          </w:rPr>
          <w:t>Appendix 2</w:t>
        </w:r>
        <w:r w:rsidR="00C80182">
          <w:rPr>
            <w:noProof/>
            <w:webHidden/>
          </w:rPr>
          <w:tab/>
        </w:r>
        <w:r w:rsidR="00C80182">
          <w:rPr>
            <w:noProof/>
            <w:webHidden/>
          </w:rPr>
          <w:fldChar w:fldCharType="begin"/>
        </w:r>
        <w:r w:rsidR="00C80182">
          <w:rPr>
            <w:noProof/>
            <w:webHidden/>
          </w:rPr>
          <w:instrText xml:space="preserve"> PAGEREF _Toc82504100 \h </w:instrText>
        </w:r>
        <w:r w:rsidR="00C80182">
          <w:rPr>
            <w:noProof/>
            <w:webHidden/>
          </w:rPr>
        </w:r>
        <w:r w:rsidR="00C80182">
          <w:rPr>
            <w:noProof/>
            <w:webHidden/>
          </w:rPr>
          <w:fldChar w:fldCharType="separate"/>
        </w:r>
        <w:r w:rsidR="00A16032">
          <w:rPr>
            <w:noProof/>
            <w:webHidden/>
          </w:rPr>
          <w:t>33</w:t>
        </w:r>
        <w:r w:rsidR="00C80182">
          <w:rPr>
            <w:noProof/>
            <w:webHidden/>
          </w:rPr>
          <w:fldChar w:fldCharType="end"/>
        </w:r>
      </w:hyperlink>
    </w:p>
    <w:p w14:paraId="081550FB" w14:textId="5EFFE4AE" w:rsidR="00C80182" w:rsidRDefault="00EC4BA0">
      <w:pPr>
        <w:pStyle w:val="TOC2"/>
        <w:tabs>
          <w:tab w:val="right" w:leader="dot" w:pos="10160"/>
        </w:tabs>
        <w:rPr>
          <w:rFonts w:asciiTheme="minorHAnsi" w:hAnsiTheme="minorHAnsi"/>
          <w:noProof/>
          <w:sz w:val="22"/>
          <w:lang w:val="en-CA" w:eastAsia="en-CA"/>
        </w:rPr>
      </w:pPr>
      <w:hyperlink w:anchor="_Toc82504101" w:history="1">
        <w:r w:rsidR="00C80182" w:rsidRPr="003726A9">
          <w:rPr>
            <w:rStyle w:val="Hyperlink"/>
            <w:noProof/>
          </w:rPr>
          <w:t>Patient Reported Outcome Measures (PROMs)</w:t>
        </w:r>
        <w:r w:rsidR="00C80182">
          <w:rPr>
            <w:noProof/>
            <w:webHidden/>
          </w:rPr>
          <w:tab/>
        </w:r>
        <w:r w:rsidR="00C80182">
          <w:rPr>
            <w:noProof/>
            <w:webHidden/>
          </w:rPr>
          <w:fldChar w:fldCharType="begin"/>
        </w:r>
        <w:r w:rsidR="00C80182">
          <w:rPr>
            <w:noProof/>
            <w:webHidden/>
          </w:rPr>
          <w:instrText xml:space="preserve"> PAGEREF _Toc82504101 \h </w:instrText>
        </w:r>
        <w:r w:rsidR="00C80182">
          <w:rPr>
            <w:noProof/>
            <w:webHidden/>
          </w:rPr>
        </w:r>
        <w:r w:rsidR="00C80182">
          <w:rPr>
            <w:noProof/>
            <w:webHidden/>
          </w:rPr>
          <w:fldChar w:fldCharType="separate"/>
        </w:r>
        <w:r w:rsidR="00A16032">
          <w:rPr>
            <w:noProof/>
            <w:webHidden/>
          </w:rPr>
          <w:t>33</w:t>
        </w:r>
        <w:r w:rsidR="00C80182">
          <w:rPr>
            <w:noProof/>
            <w:webHidden/>
          </w:rPr>
          <w:fldChar w:fldCharType="end"/>
        </w:r>
      </w:hyperlink>
    </w:p>
    <w:p w14:paraId="34D05B91" w14:textId="5262A8BE" w:rsidR="00C80182" w:rsidRDefault="00EC4BA0">
      <w:pPr>
        <w:pStyle w:val="TOC1"/>
        <w:tabs>
          <w:tab w:val="right" w:leader="dot" w:pos="10160"/>
        </w:tabs>
        <w:rPr>
          <w:rFonts w:asciiTheme="minorHAnsi" w:hAnsiTheme="minorHAnsi"/>
          <w:b w:val="0"/>
          <w:noProof/>
          <w:sz w:val="22"/>
          <w:lang w:val="en-CA" w:eastAsia="en-CA" w:bidi="ar-SA"/>
        </w:rPr>
      </w:pPr>
      <w:hyperlink w:anchor="_Toc82504102" w:history="1">
        <w:r w:rsidR="00C80182" w:rsidRPr="003726A9">
          <w:rPr>
            <w:rStyle w:val="Hyperlink"/>
            <w:noProof/>
          </w:rPr>
          <w:t>Appendix 3</w:t>
        </w:r>
        <w:r w:rsidR="00C80182">
          <w:rPr>
            <w:noProof/>
            <w:webHidden/>
          </w:rPr>
          <w:tab/>
        </w:r>
        <w:r w:rsidR="00C80182">
          <w:rPr>
            <w:noProof/>
            <w:webHidden/>
          </w:rPr>
          <w:fldChar w:fldCharType="begin"/>
        </w:r>
        <w:r w:rsidR="00C80182">
          <w:rPr>
            <w:noProof/>
            <w:webHidden/>
          </w:rPr>
          <w:instrText xml:space="preserve"> PAGEREF _Toc82504102 \h </w:instrText>
        </w:r>
        <w:r w:rsidR="00C80182">
          <w:rPr>
            <w:noProof/>
            <w:webHidden/>
          </w:rPr>
        </w:r>
        <w:r w:rsidR="00C80182">
          <w:rPr>
            <w:noProof/>
            <w:webHidden/>
          </w:rPr>
          <w:fldChar w:fldCharType="separate"/>
        </w:r>
        <w:r w:rsidR="00A16032">
          <w:rPr>
            <w:noProof/>
            <w:webHidden/>
          </w:rPr>
          <w:t>35</w:t>
        </w:r>
        <w:r w:rsidR="00C80182">
          <w:rPr>
            <w:noProof/>
            <w:webHidden/>
          </w:rPr>
          <w:fldChar w:fldCharType="end"/>
        </w:r>
      </w:hyperlink>
    </w:p>
    <w:p w14:paraId="38558DDC" w14:textId="40DAD6A3" w:rsidR="00C80182" w:rsidRDefault="00EC4BA0">
      <w:pPr>
        <w:pStyle w:val="TOC2"/>
        <w:tabs>
          <w:tab w:val="right" w:leader="dot" w:pos="10160"/>
        </w:tabs>
        <w:rPr>
          <w:rFonts w:asciiTheme="minorHAnsi" w:hAnsiTheme="minorHAnsi"/>
          <w:noProof/>
          <w:sz w:val="22"/>
          <w:lang w:val="en-CA" w:eastAsia="en-CA"/>
        </w:rPr>
      </w:pPr>
      <w:hyperlink w:anchor="_Toc82504103" w:history="1">
        <w:r w:rsidR="00C80182" w:rsidRPr="003726A9">
          <w:rPr>
            <w:rStyle w:val="Hyperlink"/>
            <w:noProof/>
          </w:rPr>
          <w:t>Knee home exercise program</w:t>
        </w:r>
        <w:r w:rsidR="00C80182">
          <w:rPr>
            <w:noProof/>
            <w:webHidden/>
          </w:rPr>
          <w:tab/>
        </w:r>
        <w:r w:rsidR="00C80182">
          <w:rPr>
            <w:noProof/>
            <w:webHidden/>
          </w:rPr>
          <w:fldChar w:fldCharType="begin"/>
        </w:r>
        <w:r w:rsidR="00C80182">
          <w:rPr>
            <w:noProof/>
            <w:webHidden/>
          </w:rPr>
          <w:instrText xml:space="preserve"> PAGEREF _Toc82504103 \h </w:instrText>
        </w:r>
        <w:r w:rsidR="00C80182">
          <w:rPr>
            <w:noProof/>
            <w:webHidden/>
          </w:rPr>
        </w:r>
        <w:r w:rsidR="00C80182">
          <w:rPr>
            <w:noProof/>
            <w:webHidden/>
          </w:rPr>
          <w:fldChar w:fldCharType="separate"/>
        </w:r>
        <w:r w:rsidR="00A16032">
          <w:rPr>
            <w:noProof/>
            <w:webHidden/>
          </w:rPr>
          <w:t>35</w:t>
        </w:r>
        <w:r w:rsidR="00C80182">
          <w:rPr>
            <w:noProof/>
            <w:webHidden/>
          </w:rPr>
          <w:fldChar w:fldCharType="end"/>
        </w:r>
      </w:hyperlink>
    </w:p>
    <w:p w14:paraId="45301600" w14:textId="27DF1BFF" w:rsidR="00C80182" w:rsidRDefault="00EC4BA0">
      <w:pPr>
        <w:pStyle w:val="TOC1"/>
        <w:tabs>
          <w:tab w:val="right" w:leader="dot" w:pos="10160"/>
        </w:tabs>
        <w:rPr>
          <w:rFonts w:asciiTheme="minorHAnsi" w:hAnsiTheme="minorHAnsi"/>
          <w:b w:val="0"/>
          <w:noProof/>
          <w:sz w:val="22"/>
          <w:lang w:val="en-CA" w:eastAsia="en-CA" w:bidi="ar-SA"/>
        </w:rPr>
      </w:pPr>
      <w:hyperlink w:anchor="_Toc82504104" w:history="1">
        <w:r w:rsidR="00C80182" w:rsidRPr="003726A9">
          <w:rPr>
            <w:rStyle w:val="Hyperlink"/>
            <w:noProof/>
          </w:rPr>
          <w:t>Appendix 4</w:t>
        </w:r>
        <w:r w:rsidR="00C80182">
          <w:rPr>
            <w:noProof/>
            <w:webHidden/>
          </w:rPr>
          <w:tab/>
        </w:r>
        <w:r w:rsidR="00C80182">
          <w:rPr>
            <w:noProof/>
            <w:webHidden/>
          </w:rPr>
          <w:fldChar w:fldCharType="begin"/>
        </w:r>
        <w:r w:rsidR="00C80182">
          <w:rPr>
            <w:noProof/>
            <w:webHidden/>
          </w:rPr>
          <w:instrText xml:space="preserve"> PAGEREF _Toc82504104 \h </w:instrText>
        </w:r>
        <w:r w:rsidR="00C80182">
          <w:rPr>
            <w:noProof/>
            <w:webHidden/>
          </w:rPr>
        </w:r>
        <w:r w:rsidR="00C80182">
          <w:rPr>
            <w:noProof/>
            <w:webHidden/>
          </w:rPr>
          <w:fldChar w:fldCharType="separate"/>
        </w:r>
        <w:r w:rsidR="00A16032">
          <w:rPr>
            <w:noProof/>
            <w:webHidden/>
          </w:rPr>
          <w:t>37</w:t>
        </w:r>
        <w:r w:rsidR="00C80182">
          <w:rPr>
            <w:noProof/>
            <w:webHidden/>
          </w:rPr>
          <w:fldChar w:fldCharType="end"/>
        </w:r>
      </w:hyperlink>
    </w:p>
    <w:p w14:paraId="60C8D91C" w14:textId="0023763F" w:rsidR="00C80182" w:rsidRDefault="00EC4BA0">
      <w:pPr>
        <w:pStyle w:val="TOC2"/>
        <w:tabs>
          <w:tab w:val="right" w:leader="dot" w:pos="10160"/>
        </w:tabs>
        <w:rPr>
          <w:rFonts w:asciiTheme="minorHAnsi" w:hAnsiTheme="minorHAnsi"/>
          <w:noProof/>
          <w:sz w:val="22"/>
          <w:lang w:val="en-CA" w:eastAsia="en-CA"/>
        </w:rPr>
      </w:pPr>
      <w:hyperlink w:anchor="_Toc82504105" w:history="1">
        <w:r w:rsidR="00C80182" w:rsidRPr="003726A9">
          <w:rPr>
            <w:rStyle w:val="Hyperlink"/>
            <w:noProof/>
          </w:rPr>
          <w:t>Guide to using equipment</w:t>
        </w:r>
        <w:r w:rsidR="00C80182">
          <w:rPr>
            <w:noProof/>
            <w:webHidden/>
          </w:rPr>
          <w:tab/>
        </w:r>
        <w:r w:rsidR="00C80182">
          <w:rPr>
            <w:noProof/>
            <w:webHidden/>
          </w:rPr>
          <w:fldChar w:fldCharType="begin"/>
        </w:r>
        <w:r w:rsidR="00C80182">
          <w:rPr>
            <w:noProof/>
            <w:webHidden/>
          </w:rPr>
          <w:instrText xml:space="preserve"> PAGEREF _Toc82504105 \h </w:instrText>
        </w:r>
        <w:r w:rsidR="00C80182">
          <w:rPr>
            <w:noProof/>
            <w:webHidden/>
          </w:rPr>
        </w:r>
        <w:r w:rsidR="00C80182">
          <w:rPr>
            <w:noProof/>
            <w:webHidden/>
          </w:rPr>
          <w:fldChar w:fldCharType="separate"/>
        </w:r>
        <w:r w:rsidR="00A16032">
          <w:rPr>
            <w:noProof/>
            <w:webHidden/>
          </w:rPr>
          <w:t>37</w:t>
        </w:r>
        <w:r w:rsidR="00C80182">
          <w:rPr>
            <w:noProof/>
            <w:webHidden/>
          </w:rPr>
          <w:fldChar w:fldCharType="end"/>
        </w:r>
      </w:hyperlink>
    </w:p>
    <w:p w14:paraId="143E0295" w14:textId="1792E51F" w:rsidR="00C80182" w:rsidRDefault="00EC4BA0">
      <w:pPr>
        <w:pStyle w:val="TOC2"/>
        <w:tabs>
          <w:tab w:val="right" w:leader="dot" w:pos="10160"/>
        </w:tabs>
        <w:rPr>
          <w:rFonts w:asciiTheme="minorHAnsi" w:hAnsiTheme="minorHAnsi"/>
          <w:noProof/>
          <w:sz w:val="22"/>
          <w:lang w:val="en-CA" w:eastAsia="en-CA"/>
        </w:rPr>
      </w:pPr>
      <w:hyperlink w:anchor="_Toc82504106" w:history="1">
        <w:r w:rsidR="00C80182" w:rsidRPr="003726A9">
          <w:rPr>
            <w:rStyle w:val="Hyperlink"/>
            <w:noProof/>
          </w:rPr>
          <w:t>Peri-Care Assist Options</w:t>
        </w:r>
        <w:r w:rsidR="00C80182">
          <w:rPr>
            <w:noProof/>
            <w:webHidden/>
          </w:rPr>
          <w:tab/>
        </w:r>
        <w:r w:rsidR="00C80182">
          <w:rPr>
            <w:noProof/>
            <w:webHidden/>
          </w:rPr>
          <w:fldChar w:fldCharType="begin"/>
        </w:r>
        <w:r w:rsidR="00C80182">
          <w:rPr>
            <w:noProof/>
            <w:webHidden/>
          </w:rPr>
          <w:instrText xml:space="preserve"> PAGEREF _Toc82504106 \h </w:instrText>
        </w:r>
        <w:r w:rsidR="00C80182">
          <w:rPr>
            <w:noProof/>
            <w:webHidden/>
          </w:rPr>
        </w:r>
        <w:r w:rsidR="00C80182">
          <w:rPr>
            <w:noProof/>
            <w:webHidden/>
          </w:rPr>
          <w:fldChar w:fldCharType="separate"/>
        </w:r>
        <w:r w:rsidR="00A16032">
          <w:rPr>
            <w:noProof/>
            <w:webHidden/>
          </w:rPr>
          <w:t>37</w:t>
        </w:r>
        <w:r w:rsidR="00C80182">
          <w:rPr>
            <w:noProof/>
            <w:webHidden/>
          </w:rPr>
          <w:fldChar w:fldCharType="end"/>
        </w:r>
      </w:hyperlink>
    </w:p>
    <w:p w14:paraId="29F5C7D3" w14:textId="2E651288" w:rsidR="00C80182" w:rsidRDefault="00EC4BA0">
      <w:pPr>
        <w:pStyle w:val="TOC2"/>
        <w:tabs>
          <w:tab w:val="right" w:leader="dot" w:pos="10160"/>
        </w:tabs>
        <w:rPr>
          <w:rFonts w:asciiTheme="minorHAnsi" w:hAnsiTheme="minorHAnsi"/>
          <w:noProof/>
          <w:sz w:val="22"/>
          <w:lang w:val="en-CA" w:eastAsia="en-CA"/>
        </w:rPr>
      </w:pPr>
      <w:hyperlink w:anchor="_Toc82504107" w:history="1">
        <w:r w:rsidR="00C80182" w:rsidRPr="003726A9">
          <w:rPr>
            <w:rStyle w:val="Hyperlink"/>
            <w:noProof/>
          </w:rPr>
          <w:t>Occupational Therapy Toolkit</w:t>
        </w:r>
        <w:r w:rsidR="00C80182">
          <w:rPr>
            <w:noProof/>
            <w:webHidden/>
          </w:rPr>
          <w:tab/>
        </w:r>
        <w:r w:rsidR="00C80182">
          <w:rPr>
            <w:noProof/>
            <w:webHidden/>
          </w:rPr>
          <w:fldChar w:fldCharType="begin"/>
        </w:r>
        <w:r w:rsidR="00C80182">
          <w:rPr>
            <w:noProof/>
            <w:webHidden/>
          </w:rPr>
          <w:instrText xml:space="preserve"> PAGEREF _Toc82504107 \h </w:instrText>
        </w:r>
        <w:r w:rsidR="00C80182">
          <w:rPr>
            <w:noProof/>
            <w:webHidden/>
          </w:rPr>
        </w:r>
        <w:r w:rsidR="00C80182">
          <w:rPr>
            <w:noProof/>
            <w:webHidden/>
          </w:rPr>
          <w:fldChar w:fldCharType="separate"/>
        </w:r>
        <w:r w:rsidR="00A16032">
          <w:rPr>
            <w:noProof/>
            <w:webHidden/>
          </w:rPr>
          <w:t>39</w:t>
        </w:r>
        <w:r w:rsidR="00C80182">
          <w:rPr>
            <w:noProof/>
            <w:webHidden/>
          </w:rPr>
          <w:fldChar w:fldCharType="end"/>
        </w:r>
      </w:hyperlink>
    </w:p>
    <w:p w14:paraId="519990EF" w14:textId="1200C66C" w:rsidR="00851D0C" w:rsidRDefault="00581C71" w:rsidP="005B1243">
      <w:r>
        <w:rPr>
          <w:b/>
          <w:bCs/>
        </w:rPr>
        <w:fldChar w:fldCharType="end"/>
      </w:r>
      <w:r w:rsidR="00851D0C">
        <w:br w:type="page"/>
      </w:r>
    </w:p>
    <w:p w14:paraId="0B59FB44" w14:textId="77777777" w:rsidR="000C62A9" w:rsidRPr="00F927E8" w:rsidRDefault="000C62A9" w:rsidP="00A61B7D">
      <w:pPr>
        <w:pStyle w:val="Heading10"/>
        <w:spacing w:after="120"/>
      </w:pPr>
      <w:bookmarkStart w:id="1" w:name="_Toc10638216"/>
      <w:bookmarkStart w:id="2" w:name="_Toc20400995"/>
      <w:bookmarkStart w:id="3" w:name="_Toc82504066"/>
      <w:r w:rsidRPr="00F927E8">
        <w:lastRenderedPageBreak/>
        <w:t>Welcome to Queensway Carleton Hospital</w:t>
      </w:r>
      <w:bookmarkEnd w:id="1"/>
      <w:bookmarkEnd w:id="2"/>
      <w:bookmarkEnd w:id="3"/>
    </w:p>
    <w:p w14:paraId="16091C66" w14:textId="77777777" w:rsidR="000C62A9" w:rsidRPr="000C62A9" w:rsidRDefault="000C62A9" w:rsidP="00341464">
      <w:pPr>
        <w:pStyle w:val="BodyText"/>
        <w:spacing w:after="0"/>
      </w:pPr>
      <w:r w:rsidRPr="000C62A9">
        <w:t>Queensway Carleton Hospital (QCH) is a patient and family-centered hospital providing a broad range of services through the dedicated care of healthcare professionals. We look forward to helping you throughout your hospital stay. Please be sure to ask any questions you may have at any time.</w:t>
      </w:r>
    </w:p>
    <w:p w14:paraId="76932D79" w14:textId="77777777" w:rsidR="000C62A9" w:rsidRPr="000C62A9" w:rsidRDefault="000C62A9" w:rsidP="00341464">
      <w:pPr>
        <w:pStyle w:val="BodyText"/>
        <w:spacing w:after="0"/>
      </w:pPr>
    </w:p>
    <w:p w14:paraId="0744728C" w14:textId="77777777" w:rsidR="000C62A9" w:rsidRPr="000C62A9" w:rsidRDefault="000C62A9" w:rsidP="00341464">
      <w:pPr>
        <w:pStyle w:val="BodyText"/>
        <w:spacing w:after="0"/>
      </w:pPr>
      <w:r w:rsidRPr="000C62A9">
        <w:t>Please refer to our Patient Handbook for more information about QCH and what you need to know as a patient while you are here. This handbook will focus specifically on your upcoming knee replacement surgery.</w:t>
      </w:r>
    </w:p>
    <w:p w14:paraId="67EB1470" w14:textId="77777777" w:rsidR="000C62A9" w:rsidRPr="000C62A9" w:rsidRDefault="000C62A9" w:rsidP="00341464">
      <w:pPr>
        <w:pStyle w:val="BodyText"/>
        <w:spacing w:after="0"/>
      </w:pPr>
    </w:p>
    <w:p w14:paraId="407BF3A4" w14:textId="77777777" w:rsidR="000C62A9" w:rsidRPr="000C62A9" w:rsidRDefault="000C62A9" w:rsidP="0028005B">
      <w:pPr>
        <w:pStyle w:val="BodyText"/>
        <w:spacing w:after="0"/>
      </w:pPr>
      <w:r w:rsidRPr="000C62A9">
        <w:rPr>
          <w:rStyle w:val="Strong"/>
        </w:rPr>
        <w:t>Important</w:t>
      </w:r>
      <w:r w:rsidRPr="000C62A9">
        <w:t>:  If your surgeon or healthcare team gives you different recommendations than what has been provided in this booklet, please follow directions from the surgeon or healthcare team.</w:t>
      </w:r>
    </w:p>
    <w:p w14:paraId="6E3EA415" w14:textId="77777777" w:rsidR="000C62A9" w:rsidRDefault="000C62A9" w:rsidP="0028005B">
      <w:pPr>
        <w:pStyle w:val="BodyText"/>
        <w:spacing w:after="0"/>
      </w:pPr>
    </w:p>
    <w:p w14:paraId="74299ABC" w14:textId="77777777" w:rsidR="00554FDB" w:rsidRDefault="00554FDB" w:rsidP="00554FDB">
      <w:pPr>
        <w:pStyle w:val="Heading10"/>
      </w:pPr>
      <w:bookmarkStart w:id="4" w:name="_Toc10638217"/>
      <w:bookmarkStart w:id="5" w:name="_Toc20400996"/>
      <w:bookmarkStart w:id="6" w:name="_Toc82504067"/>
      <w:r>
        <w:t>Knee Anatomy &amp; Knee Replacement Surgery</w:t>
      </w:r>
      <w:bookmarkEnd w:id="4"/>
      <w:bookmarkEnd w:id="5"/>
      <w:bookmarkEnd w:id="6"/>
    </w:p>
    <w:p w14:paraId="7B2207B8" w14:textId="0B1950EB" w:rsidR="00554FDB" w:rsidRPr="00554FDB" w:rsidRDefault="00554FDB" w:rsidP="00341464">
      <w:pPr>
        <w:pStyle w:val="BodyText"/>
        <w:spacing w:after="0"/>
      </w:pPr>
    </w:p>
    <w:p w14:paraId="638F0D8F" w14:textId="77777777" w:rsidR="00554FDB" w:rsidRPr="00554FDB" w:rsidRDefault="00554FDB" w:rsidP="00F10A8C">
      <w:pPr>
        <w:pStyle w:val="Heading20"/>
      </w:pPr>
      <w:bookmarkStart w:id="7" w:name="_Toc10638218"/>
      <w:bookmarkStart w:id="8" w:name="_Toc20400997"/>
      <w:bookmarkStart w:id="9" w:name="_Toc82504068"/>
      <w:r w:rsidRPr="00554FDB">
        <w:t>Knee Anatomy</w:t>
      </w:r>
      <w:bookmarkEnd w:id="7"/>
      <w:bookmarkEnd w:id="8"/>
      <w:bookmarkEnd w:id="9"/>
    </w:p>
    <w:p w14:paraId="02082090" w14:textId="77777777" w:rsidR="00554FDB" w:rsidRPr="00554FDB" w:rsidRDefault="00554FDB" w:rsidP="00554FDB">
      <w:pPr>
        <w:pStyle w:val="BodyText"/>
      </w:pPr>
      <w:r w:rsidRPr="00554FDB">
        <w:t>The knee joint is where the thigh bone (femur) meets the shin bone (tibia). The knee is a hinge joint that allows you to bend and straighten your leg. The knee cap (patella) is the attachment for muscles that help you straighten your knee.</w:t>
      </w:r>
    </w:p>
    <w:p w14:paraId="6D450A60" w14:textId="77777777" w:rsidR="003537D6" w:rsidRDefault="003537D6" w:rsidP="00341464">
      <w:pPr>
        <w:pStyle w:val="BodyText"/>
        <w:spacing w:after="0"/>
      </w:pPr>
      <w:bookmarkStart w:id="10" w:name="_Toc10638219"/>
      <w:bookmarkStart w:id="11" w:name="_Toc20400998"/>
    </w:p>
    <w:p w14:paraId="0CAC078E" w14:textId="3DB4F718" w:rsidR="00554FDB" w:rsidRPr="00554FDB" w:rsidRDefault="00554FDB" w:rsidP="00F10A8C">
      <w:pPr>
        <w:pStyle w:val="Heading20"/>
      </w:pPr>
      <w:bookmarkStart w:id="12" w:name="_Toc82504069"/>
      <w:r w:rsidRPr="00554FDB">
        <w:t>Knee Disease</w:t>
      </w:r>
      <w:bookmarkEnd w:id="10"/>
      <w:bookmarkEnd w:id="11"/>
      <w:bookmarkEnd w:id="12"/>
    </w:p>
    <w:p w14:paraId="3EAA7DAC" w14:textId="194ADBFE" w:rsidR="00554FDB" w:rsidRPr="00554FDB" w:rsidRDefault="00554FDB" w:rsidP="00554FDB">
      <w:pPr>
        <w:pStyle w:val="BodyText"/>
      </w:pPr>
      <w:r w:rsidRPr="00554FDB">
        <w:t>The most common reason for joint replacement surgery is OSTEOARTHRITIS.  Osteoarthritis results in the breakdown of cartilage on the ends of the bones. Osteoarthritis can cause joint pain and stiffness that may require joint replacement surgery. Other diseases, such as rheumatoid arthritis or injuries can lead to joint damage. Talk to your doctor if you have questions about your joint health.</w:t>
      </w:r>
    </w:p>
    <w:p w14:paraId="2DA3F3F8" w14:textId="0181A81D" w:rsidR="00C77F2E" w:rsidRDefault="00DC2B58" w:rsidP="00554FDB">
      <w:pPr>
        <w:pStyle w:val="BodyText"/>
      </w:pPr>
      <w:r>
        <w:rPr>
          <w:noProof/>
          <w:lang w:val="en-CA" w:eastAsia="en-CA"/>
        </w:rPr>
        <w:drawing>
          <wp:inline distT="0" distB="0" distL="0" distR="0" wp14:anchorId="1DA42EED" wp14:editId="3EA8F4D8">
            <wp:extent cx="2514600" cy="2228850"/>
            <wp:effectExtent l="0" t="0" r="0" b="0"/>
            <wp:docPr id="104" name="Picture 104" descr="Knee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ne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2228850"/>
                    </a:xfrm>
                    <a:prstGeom prst="rect">
                      <a:avLst/>
                    </a:prstGeom>
                    <a:noFill/>
                    <a:ln w="9525">
                      <a:noFill/>
                      <a:miter lim="800000"/>
                      <a:headEnd/>
                      <a:tailEnd/>
                    </a:ln>
                  </pic:spPr>
                </pic:pic>
              </a:graphicData>
            </a:graphic>
          </wp:inline>
        </w:drawing>
      </w:r>
      <w:r>
        <w:rPr>
          <w:noProof/>
          <w:lang w:val="en-CA" w:eastAsia="en-CA"/>
        </w:rPr>
        <w:drawing>
          <wp:inline distT="0" distB="0" distL="0" distR="0" wp14:anchorId="661B1BA7" wp14:editId="3900BB93">
            <wp:extent cx="2560320" cy="2386965"/>
            <wp:effectExtent l="0" t="0" r="0" b="0"/>
            <wp:docPr id="105" name="Picture 105" descr="Osteoarthritic kne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ne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2386965"/>
                    </a:xfrm>
                    <a:prstGeom prst="rect">
                      <a:avLst/>
                    </a:prstGeom>
                    <a:noFill/>
                    <a:ln w="9525">
                      <a:noFill/>
                      <a:miter lim="800000"/>
                      <a:headEnd/>
                      <a:tailEnd/>
                    </a:ln>
                  </pic:spPr>
                </pic:pic>
              </a:graphicData>
            </a:graphic>
          </wp:inline>
        </w:drawing>
      </w:r>
    </w:p>
    <w:p w14:paraId="4CB3EAE6" w14:textId="77777777" w:rsidR="00341464" w:rsidRDefault="00341464" w:rsidP="008929FB">
      <w:pPr>
        <w:pStyle w:val="Heading20"/>
      </w:pPr>
      <w:bookmarkStart w:id="13" w:name="_Toc20400999"/>
    </w:p>
    <w:p w14:paraId="23FDFF60" w14:textId="77777777" w:rsidR="00341464" w:rsidRDefault="00341464" w:rsidP="008929FB">
      <w:pPr>
        <w:pStyle w:val="Heading20"/>
      </w:pPr>
    </w:p>
    <w:p w14:paraId="03BA0E4B" w14:textId="77777777" w:rsidR="00341464" w:rsidRDefault="00341464" w:rsidP="008929FB">
      <w:pPr>
        <w:pStyle w:val="Heading20"/>
      </w:pPr>
    </w:p>
    <w:p w14:paraId="491DF86F" w14:textId="6136851F" w:rsidR="00F10A8C" w:rsidRPr="00F927E8" w:rsidRDefault="00F10A8C" w:rsidP="00341464">
      <w:pPr>
        <w:pStyle w:val="Heading20"/>
        <w:spacing w:after="120"/>
      </w:pPr>
      <w:bookmarkStart w:id="14" w:name="_Toc82504070"/>
      <w:r w:rsidRPr="00F927E8">
        <w:lastRenderedPageBreak/>
        <w:t>Total K</w:t>
      </w:r>
      <w:r>
        <w:t>n</w:t>
      </w:r>
      <w:r w:rsidRPr="00F927E8">
        <w:t>ee Replacement</w:t>
      </w:r>
      <w:r>
        <w:t xml:space="preserve"> Surgery</w:t>
      </w:r>
      <w:bookmarkEnd w:id="13"/>
      <w:bookmarkEnd w:id="14"/>
    </w:p>
    <w:p w14:paraId="1DD08C4C" w14:textId="3CDFDF41" w:rsidR="00F10A8C" w:rsidRPr="009A2124" w:rsidRDefault="00F10A8C" w:rsidP="009A2124">
      <w:pPr>
        <w:pStyle w:val="BodyText"/>
      </w:pPr>
      <w:r w:rsidRPr="009A2124">
        <w:t>Today, most patients who have knee replacement surgery can move their joint better, have less pain and are able to walk more comfortably than they were prior to surgery.</w:t>
      </w:r>
    </w:p>
    <w:p w14:paraId="5E707554" w14:textId="414CC0BE" w:rsidR="00F10A8C" w:rsidRPr="009A2124" w:rsidRDefault="00F10A8C" w:rsidP="0028173F">
      <w:pPr>
        <w:pStyle w:val="BodyText"/>
        <w:spacing w:after="0"/>
      </w:pPr>
      <w:r w:rsidRPr="009A2124">
        <w:t>In total knee replacement surgery, the surgeon replaces the worn out joint with an artificial joint (prosthesis). This surgery takes about two hours to perform.</w:t>
      </w:r>
      <w:r w:rsidR="0028173F">
        <w:t xml:space="preserve"> </w:t>
      </w:r>
      <w:r w:rsidRPr="009A2124">
        <w:t xml:space="preserve">Once the new joint is in place, the muscles and ligaments are repaired. Your skin is closed with staples (metal clips that hold your skin together while the incision heals). </w:t>
      </w:r>
    </w:p>
    <w:p w14:paraId="1B520B22" w14:textId="77777777" w:rsidR="00F10A8C" w:rsidRPr="009A2124" w:rsidRDefault="00F10A8C" w:rsidP="009A2124">
      <w:pPr>
        <w:pStyle w:val="BodyText"/>
      </w:pPr>
    </w:p>
    <w:p w14:paraId="3581D53E" w14:textId="77777777" w:rsidR="00F10A8C" w:rsidRPr="00210CCD" w:rsidRDefault="00F10A8C" w:rsidP="00341464">
      <w:pPr>
        <w:pStyle w:val="Heading20"/>
        <w:spacing w:after="120"/>
      </w:pPr>
      <w:bookmarkStart w:id="15" w:name="_Toc20401000"/>
      <w:bookmarkStart w:id="16" w:name="_Toc82504071"/>
      <w:r w:rsidRPr="00210CCD">
        <w:t>Bilateral (Both) Knee Replacement</w:t>
      </w:r>
      <w:r>
        <w:t xml:space="preserve"> Surgery</w:t>
      </w:r>
      <w:bookmarkEnd w:id="15"/>
      <w:bookmarkEnd w:id="16"/>
    </w:p>
    <w:p w14:paraId="50DE86B6" w14:textId="3FD19B7A" w:rsidR="00F10A8C" w:rsidRPr="009A2124" w:rsidRDefault="00F10A8C" w:rsidP="009A2124">
      <w:pPr>
        <w:pStyle w:val="BodyText"/>
      </w:pPr>
      <w:r w:rsidRPr="009A2124">
        <w:t xml:space="preserve">In rare cases, your surgeon may decide that both knees need to be replaced at the same time. This depends on a number of factors including your overall health, joint damage and lifestyle. Your hospital stay may be </w:t>
      </w:r>
      <w:r w:rsidR="0028173F" w:rsidRPr="009A2124">
        <w:t>longer,</w:t>
      </w:r>
      <w:r w:rsidRPr="009A2124">
        <w:t xml:space="preserve"> and you may need more rehabilitation after surgery to help you get back to your daily activities.</w:t>
      </w:r>
    </w:p>
    <w:p w14:paraId="03E2D022" w14:textId="77777777" w:rsidR="00F10A8C" w:rsidRPr="009A2124" w:rsidRDefault="00F10A8C" w:rsidP="009A2124">
      <w:pPr>
        <w:pStyle w:val="BodyText"/>
      </w:pPr>
    </w:p>
    <w:p w14:paraId="2F575DED" w14:textId="255BB7C8" w:rsidR="00F10A8C" w:rsidRPr="00210CCD" w:rsidRDefault="00F10A8C" w:rsidP="00341464">
      <w:pPr>
        <w:pStyle w:val="Heading20"/>
        <w:spacing w:after="120"/>
      </w:pPr>
      <w:bookmarkStart w:id="17" w:name="_Toc20401001"/>
      <w:bookmarkStart w:id="18" w:name="_Toc82504072"/>
      <w:r>
        <w:t>Unicompartmental (Partial or Oxford)</w:t>
      </w:r>
      <w:r w:rsidRPr="00210CCD">
        <w:t xml:space="preserve"> Knee </w:t>
      </w:r>
      <w:r>
        <w:t>R</w:t>
      </w:r>
      <w:r w:rsidRPr="00210CCD">
        <w:t>eplacement</w:t>
      </w:r>
      <w:r>
        <w:t xml:space="preserve"> Surgery</w:t>
      </w:r>
      <w:bookmarkEnd w:id="17"/>
      <w:bookmarkEnd w:id="18"/>
    </w:p>
    <w:p w14:paraId="45BB2211" w14:textId="1E6F3A4D" w:rsidR="00F10A8C" w:rsidRDefault="00F10A8C" w:rsidP="00241B43">
      <w:pPr>
        <w:pStyle w:val="BodyText"/>
      </w:pPr>
      <w:r w:rsidRPr="00241B43">
        <w:t>If you only have arthritis damage on one side of your knee, your surgeon may decide that you are a suitable candidate for unicompartmental (partial or Oxford) knee replacement surgery. Many people who have this kind of joint replacement surgery recover more quickly than people who have total knee replacement surgery.</w:t>
      </w:r>
    </w:p>
    <w:p w14:paraId="0B833E11" w14:textId="34E65716" w:rsidR="00660175" w:rsidRPr="009E15F1" w:rsidRDefault="009E15F1" w:rsidP="00241B43">
      <w:pPr>
        <w:pStyle w:val="BodyText"/>
        <w:rPr>
          <w:noProof/>
          <w:lang w:val="en-CA" w:eastAsia="en-CA"/>
        </w:rPr>
      </w:pPr>
      <w:r>
        <w:rPr>
          <w:noProof/>
          <w:lang w:val="en-CA" w:eastAsia="en-CA"/>
        </w:rPr>
        <w:drawing>
          <wp:inline distT="0" distB="0" distL="0" distR="0" wp14:anchorId="7931E2F6" wp14:editId="09DCFE3E">
            <wp:extent cx="1871980" cy="1381125"/>
            <wp:effectExtent l="0" t="0" r="0" b="9525"/>
            <wp:docPr id="106" name="Picture 106" descr="Artificial knee 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nee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0078"/>
                    <a:stretch/>
                  </pic:blipFill>
                  <pic:spPr bwMode="auto">
                    <a:xfrm>
                      <a:off x="0" y="0"/>
                      <a:ext cx="1871980" cy="13811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764A2AF1" wp14:editId="165E5677">
            <wp:extent cx="1871980" cy="1356360"/>
            <wp:effectExtent l="0" t="0" r="0" b="0"/>
            <wp:docPr id="17" name="Picture 17" descr="Artificial knee 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nee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955"/>
                    <a:stretch/>
                  </pic:blipFill>
                  <pic:spPr bwMode="auto">
                    <a:xfrm>
                      <a:off x="0" y="0"/>
                      <a:ext cx="1871980" cy="135636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00F966DD" wp14:editId="5D43E48B">
            <wp:extent cx="1476375" cy="1590675"/>
            <wp:effectExtent l="0" t="0" r="9525" b="9525"/>
            <wp:docPr id="107" name="Picture 107" descr="Partial artificial kne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nee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3021"/>
                    <a:stretch/>
                  </pic:blipFill>
                  <pic:spPr bwMode="auto">
                    <a:xfrm>
                      <a:off x="0" y="0"/>
                      <a:ext cx="1476375" cy="1590675"/>
                    </a:xfrm>
                    <a:prstGeom prst="rect">
                      <a:avLst/>
                    </a:prstGeom>
                    <a:noFill/>
                    <a:ln>
                      <a:noFill/>
                    </a:ln>
                    <a:extLst>
                      <a:ext uri="{53640926-AAD7-44D8-BBD7-CCE9431645EC}">
                        <a14:shadowObscured xmlns:a14="http://schemas.microsoft.com/office/drawing/2010/main"/>
                      </a:ext>
                    </a:extLst>
                  </pic:spPr>
                </pic:pic>
              </a:graphicData>
            </a:graphic>
          </wp:inline>
        </w:drawing>
      </w:r>
    </w:p>
    <w:p w14:paraId="3716BF44" w14:textId="77777777" w:rsidR="00F10A8C" w:rsidRPr="00241B43" w:rsidRDefault="00F10A8C" w:rsidP="00241B43">
      <w:pPr>
        <w:pStyle w:val="BodyText"/>
      </w:pPr>
    </w:p>
    <w:p w14:paraId="7EB46C6A" w14:textId="77777777" w:rsidR="00F10A8C" w:rsidRPr="002D5725" w:rsidRDefault="00F10A8C" w:rsidP="00341464">
      <w:pPr>
        <w:pStyle w:val="Heading20"/>
        <w:spacing w:after="120"/>
        <w:rPr>
          <w:szCs w:val="28"/>
        </w:rPr>
      </w:pPr>
      <w:bookmarkStart w:id="19" w:name="_Toc20401002"/>
      <w:bookmarkStart w:id="20" w:name="_Toc82504073"/>
      <w:r>
        <w:t>K</w:t>
      </w:r>
      <w:r w:rsidRPr="00210CCD">
        <w:t>nee Revision (Repeat)</w:t>
      </w:r>
      <w:r>
        <w:t xml:space="preserve"> S</w:t>
      </w:r>
      <w:r w:rsidRPr="00210CCD">
        <w:t>urgery</w:t>
      </w:r>
      <w:bookmarkEnd w:id="19"/>
      <w:bookmarkEnd w:id="20"/>
    </w:p>
    <w:p w14:paraId="6AB0211B" w14:textId="77777777" w:rsidR="00F10A8C" w:rsidRPr="00766B03" w:rsidRDefault="00F10A8C" w:rsidP="00766B03">
      <w:pPr>
        <w:pStyle w:val="BodyText"/>
      </w:pPr>
      <w:r w:rsidRPr="00766B03">
        <w:t>Some people who previously have had a knee replacement may need a repeat surgery, called a revision surgery because:</w:t>
      </w:r>
    </w:p>
    <w:p w14:paraId="01F2F9BB" w14:textId="77777777" w:rsidR="00F10A8C" w:rsidRPr="00766B03" w:rsidRDefault="00766B03" w:rsidP="00BA76B8">
      <w:pPr>
        <w:pStyle w:val="ListParagraph"/>
        <w:numPr>
          <w:ilvl w:val="0"/>
          <w:numId w:val="15"/>
        </w:numPr>
        <w:spacing w:after="120"/>
        <w:ind w:left="284" w:right="-142" w:hanging="284"/>
        <w:contextualSpacing w:val="0"/>
      </w:pPr>
      <w:r>
        <w:t>T</w:t>
      </w:r>
      <w:r w:rsidR="00F10A8C" w:rsidRPr="00766B03">
        <w:t>he replacement joint is loose or worn out</w:t>
      </w:r>
    </w:p>
    <w:p w14:paraId="61632424" w14:textId="0B8360E4" w:rsidR="00F10A8C" w:rsidRPr="00766B03" w:rsidRDefault="00766B03" w:rsidP="00BA76B8">
      <w:pPr>
        <w:pStyle w:val="ListParagraph"/>
        <w:numPr>
          <w:ilvl w:val="0"/>
          <w:numId w:val="15"/>
        </w:numPr>
        <w:ind w:left="284" w:right="-142" w:hanging="284"/>
        <w:contextualSpacing w:val="0"/>
      </w:pPr>
      <w:r>
        <w:t>T</w:t>
      </w:r>
      <w:r w:rsidR="00F10A8C" w:rsidRPr="00766B03">
        <w:t xml:space="preserve">here has been bone loss or an infection in the replaced joint (see signs and symptoms of infection on page </w:t>
      </w:r>
      <w:r w:rsidR="0091712A">
        <w:t>30</w:t>
      </w:r>
      <w:r w:rsidR="00F10A8C" w:rsidRPr="00766B03">
        <w:t>)</w:t>
      </w:r>
    </w:p>
    <w:p w14:paraId="336E758A" w14:textId="77777777" w:rsidR="00F10A8C" w:rsidRPr="00766B03" w:rsidRDefault="00F10A8C" w:rsidP="002B16B6">
      <w:pPr>
        <w:pStyle w:val="BodyText"/>
        <w:spacing w:after="0"/>
      </w:pPr>
    </w:p>
    <w:p w14:paraId="2F9FEE4C" w14:textId="77777777" w:rsidR="00F10A8C" w:rsidRPr="00766B03" w:rsidRDefault="00F10A8C" w:rsidP="00766B03">
      <w:pPr>
        <w:pStyle w:val="BodyText"/>
      </w:pPr>
      <w:r w:rsidRPr="00766B03">
        <w:t>Repeat surgeries can be more complex. You may not be able to put as much weight on your new joint while you recover.</w:t>
      </w:r>
    </w:p>
    <w:p w14:paraId="15F72C4E" w14:textId="4810EEF0" w:rsidR="00E161C9" w:rsidRPr="00E161C9" w:rsidRDefault="00E161C9" w:rsidP="00A60199">
      <w:pPr>
        <w:pStyle w:val="Heading10"/>
      </w:pPr>
      <w:bookmarkStart w:id="21" w:name="_Toc10638221"/>
      <w:bookmarkStart w:id="22" w:name="_Toc20401003"/>
      <w:bookmarkStart w:id="23" w:name="_Toc82504074"/>
      <w:r>
        <w:lastRenderedPageBreak/>
        <w:t>Preparing for your Knee Replacement Surgery</w:t>
      </w:r>
      <w:bookmarkEnd w:id="21"/>
      <w:bookmarkEnd w:id="22"/>
      <w:bookmarkEnd w:id="23"/>
    </w:p>
    <w:p w14:paraId="466B6847" w14:textId="77777777" w:rsidR="002E1330" w:rsidRDefault="002E1330" w:rsidP="002E1330">
      <w:pPr>
        <w:pStyle w:val="BodyText"/>
      </w:pPr>
      <w:bookmarkStart w:id="24" w:name="_Toc10638222"/>
      <w:bookmarkStart w:id="25" w:name="_Toc20401004"/>
    </w:p>
    <w:p w14:paraId="218C519F" w14:textId="77777777" w:rsidR="00E161C9" w:rsidRPr="00E161C9" w:rsidRDefault="00E161C9" w:rsidP="00341464">
      <w:pPr>
        <w:pStyle w:val="Heading20"/>
        <w:spacing w:after="120"/>
      </w:pPr>
      <w:bookmarkStart w:id="26" w:name="_Toc82504075"/>
      <w:r w:rsidRPr="00E161C9">
        <w:t>QCH’s Pre-habilitation Program</w:t>
      </w:r>
      <w:bookmarkEnd w:id="24"/>
      <w:bookmarkEnd w:id="25"/>
      <w:bookmarkEnd w:id="26"/>
    </w:p>
    <w:p w14:paraId="40316C73" w14:textId="779818DF" w:rsidR="00FA399C" w:rsidRDefault="00FA399C" w:rsidP="00FA399C">
      <w:pPr>
        <w:rPr>
          <w:color w:val="221E1F"/>
        </w:rPr>
      </w:pPr>
      <w:r>
        <w:rPr>
          <w:color w:val="221E1F"/>
        </w:rPr>
        <w:t>The Queensway Carleton Hospital Rehabilitation Department provides a pre-habilitation program designed to educate both patients and their care partners. After seeing a surgeon in the Total Joint Assessment Clinic, you will be registered or be contacted by phone to arrange your “pre-hab” appointment. This is an individual 30-minute session with a physiotherapist. We will review your home environment to determine what equipment you will need to buy or rent to assist in your recovery. We will  let you know which gait aid (crutches or a 2 wheeled walker) you need to use post-op as well as where to get the equipment. The physio will also inform you where you can go for your post-op physiotherapy appointments and ask you to choose one of your options. Record your appointment time below.</w:t>
      </w:r>
    </w:p>
    <w:p w14:paraId="632752AA" w14:textId="77777777" w:rsidR="00FA399C" w:rsidRDefault="00FA399C" w:rsidP="00FA399C">
      <w:pPr>
        <w:rPr>
          <w:color w:val="221E1F"/>
        </w:rPr>
      </w:pPr>
    </w:p>
    <w:p w14:paraId="769B2F80" w14:textId="7C4AB29C" w:rsidR="00FA399C" w:rsidRDefault="00FA399C" w:rsidP="00FA399C">
      <w:pPr>
        <w:rPr>
          <w:color w:val="221E1F"/>
        </w:rPr>
      </w:pPr>
      <w:r>
        <w:rPr>
          <w:color w:val="221E1F"/>
        </w:rPr>
        <w:t>It is mandatory to attend this appointment, or your surgery will be postponed or cancelled. We encourage you to bring a friend or relative for additional support. There are also videos about your surgery on our website that you should watch before your Prehab assessment. You will be given the link to the videos when your appointment is made.</w:t>
      </w:r>
    </w:p>
    <w:p w14:paraId="005C9AF3" w14:textId="77777777" w:rsidR="00FA399C" w:rsidRDefault="00FA399C" w:rsidP="00FA399C">
      <w:pPr>
        <w:rPr>
          <w:color w:val="221E1F"/>
        </w:rPr>
      </w:pPr>
    </w:p>
    <w:p w14:paraId="6F64DEF5" w14:textId="7BB117EB" w:rsidR="00E161C9" w:rsidRPr="00E161C9" w:rsidRDefault="00FA399C" w:rsidP="00FA399C">
      <w:pPr>
        <w:pStyle w:val="BodyText"/>
        <w:spacing w:after="0"/>
      </w:pPr>
      <w:r>
        <w:rPr>
          <w:color w:val="221E1F"/>
        </w:rPr>
        <w:t>Appointment date and time: _________________________________________</w:t>
      </w:r>
    </w:p>
    <w:p w14:paraId="649BA8D0" w14:textId="77777777" w:rsidR="00FA399C" w:rsidRDefault="00FA399C" w:rsidP="00E161C9">
      <w:pPr>
        <w:pStyle w:val="BodyText"/>
      </w:pPr>
    </w:p>
    <w:p w14:paraId="0BCA50D9" w14:textId="58B2F631" w:rsidR="00E161C9" w:rsidRPr="00A16032" w:rsidRDefault="00E161C9" w:rsidP="00E161C9">
      <w:pPr>
        <w:pStyle w:val="BodyText"/>
      </w:pPr>
      <w:r w:rsidRPr="00A16032">
        <w:t>Session Two</w:t>
      </w:r>
    </w:p>
    <w:p w14:paraId="6B8C4169" w14:textId="77777777" w:rsidR="00E161C9" w:rsidRPr="00A16032" w:rsidRDefault="00E161C9" w:rsidP="0028005B">
      <w:pPr>
        <w:pStyle w:val="BodyText"/>
        <w:spacing w:after="0"/>
      </w:pPr>
      <w:r w:rsidRPr="00A16032">
        <w:t xml:space="preserve">This is an individual </w:t>
      </w:r>
      <w:r w:rsidR="00576C70" w:rsidRPr="00A16032">
        <w:t>45-minute</w:t>
      </w:r>
      <w:r w:rsidRPr="00A16032">
        <w:t xml:space="preserve"> session with a physiotherapist. We will demonstrate exercises that we expect you to start before your surgery and continue immediately after your surgery. We will suggest a gait aid (e.g. cane, crutches, walker) and any additional home equipment that would be of benefit to you. You will be told where you can obtain any additional equipment.</w:t>
      </w:r>
    </w:p>
    <w:p w14:paraId="7EB65C44" w14:textId="77777777" w:rsidR="00E161C9" w:rsidRPr="00A16032" w:rsidRDefault="00E161C9" w:rsidP="005434B3">
      <w:pPr>
        <w:pStyle w:val="BodyText"/>
        <w:spacing w:after="0"/>
      </w:pPr>
    </w:p>
    <w:p w14:paraId="34FE981C" w14:textId="77777777" w:rsidR="00E161C9" w:rsidRPr="00E161C9" w:rsidRDefault="00E161C9" w:rsidP="00E161C9">
      <w:pPr>
        <w:pStyle w:val="BodyText"/>
      </w:pPr>
      <w:r w:rsidRPr="00A16032">
        <w:t>Appointment date and time: _________________________________________</w:t>
      </w:r>
    </w:p>
    <w:p w14:paraId="261E4A4F" w14:textId="77777777" w:rsidR="00F10A8C" w:rsidRDefault="00F10A8C" w:rsidP="005434B3">
      <w:pPr>
        <w:pStyle w:val="BodyText"/>
        <w:spacing w:after="0"/>
      </w:pPr>
    </w:p>
    <w:p w14:paraId="73156DE5" w14:textId="77777777" w:rsidR="00F439F5" w:rsidRDefault="00F439F5" w:rsidP="0028005B">
      <w:pPr>
        <w:pStyle w:val="Heading20"/>
        <w:spacing w:after="120"/>
      </w:pPr>
      <w:bookmarkStart w:id="27" w:name="_Toc10638223"/>
      <w:bookmarkStart w:id="28" w:name="_Toc20401005"/>
      <w:bookmarkStart w:id="29" w:name="_Toc82504076"/>
      <w:r>
        <w:t>Pre-</w:t>
      </w:r>
      <w:r w:rsidRPr="00770E68">
        <w:t>Operative Assessment Clinic</w:t>
      </w:r>
      <w:bookmarkEnd w:id="27"/>
      <w:bookmarkEnd w:id="28"/>
      <w:bookmarkEnd w:id="29"/>
    </w:p>
    <w:p w14:paraId="1825E90C" w14:textId="77777777" w:rsidR="00F439F5" w:rsidRPr="00130111" w:rsidRDefault="00F439F5" w:rsidP="005706CE">
      <w:pPr>
        <w:pStyle w:val="BodyText"/>
        <w:spacing w:after="0"/>
      </w:pPr>
      <w:r w:rsidRPr="00130111">
        <w:t>This important appointment will help prepare you for your surgery. This visit takes place two to three weeks before your surgery. The Operating Room Scheduling Department will call you to schedule an appointment with the Pre-Operative Assessment Clinic. Your visit may take approximately 4-6 hours to complete.</w:t>
      </w:r>
    </w:p>
    <w:p w14:paraId="016A38C5" w14:textId="77777777" w:rsidR="00F439F5" w:rsidRPr="00130111" w:rsidRDefault="00F439F5" w:rsidP="0028005B">
      <w:pPr>
        <w:pStyle w:val="BodyText"/>
        <w:spacing w:after="0"/>
      </w:pPr>
    </w:p>
    <w:p w14:paraId="63109503" w14:textId="50FB9D88" w:rsidR="00F439F5" w:rsidRDefault="00F439F5" w:rsidP="0028005B">
      <w:pPr>
        <w:pStyle w:val="BodyText"/>
        <w:spacing w:after="0"/>
      </w:pPr>
      <w:r w:rsidRPr="00130111">
        <w:t>On the day of your appointment, come to the hospital with your health card. Ask at the Information Desk in the Main Lobby for directions to the Patient Registration Department where you will be registered and then directed to the Pre-Operative Assessment Clinic.</w:t>
      </w:r>
    </w:p>
    <w:p w14:paraId="5FD74478" w14:textId="77777777" w:rsidR="0028005B" w:rsidRPr="00130111" w:rsidRDefault="0028005B" w:rsidP="0028005B">
      <w:pPr>
        <w:pStyle w:val="BodyText"/>
        <w:spacing w:after="0"/>
      </w:pPr>
    </w:p>
    <w:p w14:paraId="1BB4852F" w14:textId="5BC34AC4" w:rsidR="00F439F5" w:rsidRPr="00130111" w:rsidRDefault="00F439F5" w:rsidP="005706CE">
      <w:pPr>
        <w:pStyle w:val="BodyText"/>
        <w:spacing w:after="0"/>
      </w:pPr>
      <w:r w:rsidRPr="00130111">
        <w:t xml:space="preserve">It is mandatory to attend this </w:t>
      </w:r>
      <w:r w:rsidR="005434B3" w:rsidRPr="00130111">
        <w:t>appointment,</w:t>
      </w:r>
      <w:r w:rsidRPr="00130111">
        <w:t xml:space="preserve"> or your surgery will be postponed or cancelled. In the clinic, you will be officially registered for your hospital admission and a health assessment and pre-operative tests will be performed. </w:t>
      </w:r>
    </w:p>
    <w:p w14:paraId="21780582" w14:textId="77777777" w:rsidR="00F439F5" w:rsidRPr="00130111" w:rsidRDefault="00F439F5" w:rsidP="00130111">
      <w:pPr>
        <w:pStyle w:val="BodyText"/>
      </w:pPr>
      <w:r w:rsidRPr="00130111">
        <w:t>Some tests that may be performed include:</w:t>
      </w:r>
    </w:p>
    <w:p w14:paraId="14781955" w14:textId="77777777" w:rsidR="00F439F5" w:rsidRPr="00130111" w:rsidRDefault="00F439F5" w:rsidP="00BA76B8">
      <w:pPr>
        <w:pStyle w:val="ListParagraph"/>
        <w:numPr>
          <w:ilvl w:val="0"/>
          <w:numId w:val="16"/>
        </w:numPr>
        <w:spacing w:after="120"/>
        <w:ind w:left="284" w:right="-142" w:hanging="284"/>
        <w:contextualSpacing w:val="0"/>
      </w:pPr>
      <w:r w:rsidRPr="00130111">
        <w:t>X-ray</w:t>
      </w:r>
    </w:p>
    <w:p w14:paraId="5E7081D5" w14:textId="77777777" w:rsidR="00F439F5" w:rsidRPr="00130111" w:rsidRDefault="00F439F5" w:rsidP="00BA76B8">
      <w:pPr>
        <w:pStyle w:val="ListParagraph"/>
        <w:numPr>
          <w:ilvl w:val="0"/>
          <w:numId w:val="16"/>
        </w:numPr>
        <w:spacing w:after="120"/>
        <w:ind w:left="284" w:right="-142" w:hanging="284"/>
        <w:contextualSpacing w:val="0"/>
      </w:pPr>
      <w:r w:rsidRPr="00130111">
        <w:t>Blood and urine tests</w:t>
      </w:r>
    </w:p>
    <w:p w14:paraId="1D31ABD0" w14:textId="77777777" w:rsidR="00F439F5" w:rsidRPr="00130111" w:rsidRDefault="00F439F5" w:rsidP="00BA76B8">
      <w:pPr>
        <w:pStyle w:val="ListParagraph"/>
        <w:numPr>
          <w:ilvl w:val="0"/>
          <w:numId w:val="16"/>
        </w:numPr>
        <w:ind w:left="284" w:right="-142" w:hanging="284"/>
        <w:contextualSpacing w:val="0"/>
      </w:pPr>
      <w:r w:rsidRPr="00130111">
        <w:t>ECG (electrocardiogram)</w:t>
      </w:r>
    </w:p>
    <w:p w14:paraId="1598FF77" w14:textId="77777777" w:rsidR="00076E60" w:rsidRDefault="00076E60" w:rsidP="005434B3">
      <w:pPr>
        <w:pStyle w:val="BodyText"/>
        <w:spacing w:after="0"/>
      </w:pPr>
    </w:p>
    <w:p w14:paraId="298D34D9" w14:textId="77777777" w:rsidR="00F439F5" w:rsidRPr="00130111" w:rsidRDefault="00F439F5" w:rsidP="00130111">
      <w:pPr>
        <w:pStyle w:val="BodyText"/>
      </w:pPr>
      <w:r w:rsidRPr="00130111">
        <w:t>You will be given information about your hospital stay. The nurse will take your health history. Please pay special attention to:</w:t>
      </w:r>
    </w:p>
    <w:p w14:paraId="293140A6" w14:textId="77777777" w:rsidR="00F439F5" w:rsidRPr="00130111" w:rsidRDefault="00F439F5" w:rsidP="00BA76B8">
      <w:pPr>
        <w:pStyle w:val="ListParagraph"/>
        <w:numPr>
          <w:ilvl w:val="0"/>
          <w:numId w:val="17"/>
        </w:numPr>
        <w:spacing w:after="120"/>
        <w:ind w:left="284" w:right="-142" w:hanging="284"/>
        <w:contextualSpacing w:val="0"/>
      </w:pPr>
      <w:r w:rsidRPr="00130111">
        <w:t>When to stop eating and drinking before surgery</w:t>
      </w:r>
    </w:p>
    <w:p w14:paraId="6189F5A5" w14:textId="77777777" w:rsidR="00F439F5" w:rsidRPr="00130111" w:rsidRDefault="00F439F5" w:rsidP="00BA76B8">
      <w:pPr>
        <w:pStyle w:val="ListParagraph"/>
        <w:numPr>
          <w:ilvl w:val="0"/>
          <w:numId w:val="17"/>
        </w:numPr>
        <w:spacing w:after="120"/>
        <w:ind w:left="284" w:right="-142" w:hanging="284"/>
        <w:contextualSpacing w:val="0"/>
      </w:pPr>
      <w:r w:rsidRPr="00130111">
        <w:t>Medication management before and after surgery</w:t>
      </w:r>
    </w:p>
    <w:p w14:paraId="04A1B6E0" w14:textId="77777777" w:rsidR="00F439F5" w:rsidRPr="00130111" w:rsidRDefault="00F439F5" w:rsidP="00BA76B8">
      <w:pPr>
        <w:pStyle w:val="ListParagraph"/>
        <w:numPr>
          <w:ilvl w:val="0"/>
          <w:numId w:val="17"/>
        </w:numPr>
        <w:spacing w:after="120"/>
        <w:ind w:left="284" w:right="-142" w:hanging="284"/>
        <w:contextualSpacing w:val="0"/>
      </w:pPr>
      <w:r w:rsidRPr="00130111">
        <w:t>Date and place for your hospital admission</w:t>
      </w:r>
    </w:p>
    <w:p w14:paraId="4AF1737C" w14:textId="77777777" w:rsidR="00F439F5" w:rsidRPr="00130111" w:rsidRDefault="00F439F5" w:rsidP="00BA76B8">
      <w:pPr>
        <w:pStyle w:val="ListParagraph"/>
        <w:numPr>
          <w:ilvl w:val="0"/>
          <w:numId w:val="17"/>
        </w:numPr>
        <w:spacing w:after="120"/>
        <w:ind w:left="284" w:right="-142" w:hanging="284"/>
        <w:contextualSpacing w:val="0"/>
      </w:pPr>
      <w:r w:rsidRPr="00130111">
        <w:t>How to prepare for your surgery</w:t>
      </w:r>
    </w:p>
    <w:p w14:paraId="2BE83A29" w14:textId="77777777" w:rsidR="00F439F5" w:rsidRPr="00130111" w:rsidRDefault="00F439F5" w:rsidP="00BA76B8">
      <w:pPr>
        <w:pStyle w:val="ListParagraph"/>
        <w:numPr>
          <w:ilvl w:val="0"/>
          <w:numId w:val="17"/>
        </w:numPr>
        <w:ind w:left="284" w:right="-142" w:hanging="284"/>
        <w:contextualSpacing w:val="0"/>
      </w:pPr>
      <w:r w:rsidRPr="00130111">
        <w:t>Deep breathing exercises and ankle exercises</w:t>
      </w:r>
    </w:p>
    <w:p w14:paraId="070BEFC5" w14:textId="77777777" w:rsidR="00F439F5" w:rsidRPr="00130111" w:rsidRDefault="00F439F5" w:rsidP="005434B3">
      <w:pPr>
        <w:pStyle w:val="BodyText"/>
        <w:spacing w:after="0"/>
      </w:pPr>
    </w:p>
    <w:p w14:paraId="6FFA06DF" w14:textId="77777777" w:rsidR="00F439F5" w:rsidRPr="00130111" w:rsidRDefault="00F439F5" w:rsidP="0091712A">
      <w:pPr>
        <w:pStyle w:val="BodyText"/>
      </w:pPr>
      <w:r w:rsidRPr="00130111">
        <w:t>You may see other healthcare professionals during your visit if requested by your surgeon. These may include:</w:t>
      </w:r>
    </w:p>
    <w:p w14:paraId="65E67C97" w14:textId="77777777" w:rsidR="00F439F5" w:rsidRPr="00130111" w:rsidRDefault="00F439F5" w:rsidP="00BA76B8">
      <w:pPr>
        <w:pStyle w:val="ListParagraph"/>
        <w:numPr>
          <w:ilvl w:val="0"/>
          <w:numId w:val="18"/>
        </w:numPr>
        <w:spacing w:after="120"/>
        <w:ind w:left="284" w:right="-142" w:hanging="284"/>
        <w:contextualSpacing w:val="0"/>
      </w:pPr>
      <w:r w:rsidRPr="00130111">
        <w:t>Anesthetist - Bring any questions you have about your anesthetic to your pre-operative appointment</w:t>
      </w:r>
    </w:p>
    <w:p w14:paraId="56469621" w14:textId="77777777" w:rsidR="00F439F5" w:rsidRPr="00130111" w:rsidRDefault="00F439F5" w:rsidP="00BA76B8">
      <w:pPr>
        <w:pStyle w:val="ListParagraph"/>
        <w:numPr>
          <w:ilvl w:val="0"/>
          <w:numId w:val="18"/>
        </w:numPr>
        <w:spacing w:after="120"/>
        <w:ind w:left="284" w:right="-142" w:hanging="284"/>
        <w:contextualSpacing w:val="0"/>
      </w:pPr>
      <w:r w:rsidRPr="00130111">
        <w:t>Medical Doctor</w:t>
      </w:r>
    </w:p>
    <w:p w14:paraId="6CFA51B1" w14:textId="77777777" w:rsidR="00F439F5" w:rsidRPr="00130111" w:rsidRDefault="00F439F5" w:rsidP="00BA76B8">
      <w:pPr>
        <w:pStyle w:val="ListParagraph"/>
        <w:numPr>
          <w:ilvl w:val="0"/>
          <w:numId w:val="18"/>
        </w:numPr>
        <w:spacing w:after="120"/>
        <w:ind w:left="284" w:right="-142" w:hanging="284"/>
        <w:contextualSpacing w:val="0"/>
      </w:pPr>
      <w:r w:rsidRPr="00130111">
        <w:t>Pharmacist or Pharmacy Assistant</w:t>
      </w:r>
    </w:p>
    <w:p w14:paraId="5A1CEE1B" w14:textId="77777777" w:rsidR="00F439F5" w:rsidRPr="00130111" w:rsidRDefault="00F439F5" w:rsidP="00BA76B8">
      <w:pPr>
        <w:pStyle w:val="ListParagraph"/>
        <w:numPr>
          <w:ilvl w:val="0"/>
          <w:numId w:val="18"/>
        </w:numPr>
        <w:spacing w:after="120"/>
        <w:ind w:left="284" w:right="-142" w:hanging="284"/>
        <w:contextualSpacing w:val="0"/>
      </w:pPr>
      <w:r w:rsidRPr="00130111">
        <w:t>Social Worker</w:t>
      </w:r>
    </w:p>
    <w:p w14:paraId="22E776EC" w14:textId="77777777" w:rsidR="00F439F5" w:rsidRPr="00130111" w:rsidRDefault="00F439F5" w:rsidP="00BA76B8">
      <w:pPr>
        <w:pStyle w:val="ListParagraph"/>
        <w:numPr>
          <w:ilvl w:val="0"/>
          <w:numId w:val="18"/>
        </w:numPr>
        <w:ind w:left="284" w:hanging="284"/>
      </w:pPr>
      <w:r w:rsidRPr="00130111">
        <w:t>Dietitian</w:t>
      </w:r>
    </w:p>
    <w:p w14:paraId="24CA11E7" w14:textId="77777777" w:rsidR="00F439F5" w:rsidRPr="00130111" w:rsidRDefault="00F439F5" w:rsidP="002B16B6">
      <w:pPr>
        <w:pStyle w:val="BodyText"/>
        <w:ind w:left="284" w:hanging="284"/>
      </w:pPr>
    </w:p>
    <w:p w14:paraId="771DA068" w14:textId="77777777" w:rsidR="00F439F5" w:rsidRPr="00251B82" w:rsidRDefault="00F439F5" w:rsidP="00251B82">
      <w:pPr>
        <w:pStyle w:val="BodyText"/>
        <w:rPr>
          <w:rStyle w:val="Strong"/>
        </w:rPr>
      </w:pPr>
      <w:r w:rsidRPr="00251B82">
        <w:rPr>
          <w:rStyle w:val="Strong"/>
        </w:rPr>
        <w:t>Please bring the following to your Pre-Operative Assessment Clinic appointment:</w:t>
      </w:r>
    </w:p>
    <w:p w14:paraId="469FBFA6" w14:textId="77777777" w:rsidR="00F439F5" w:rsidRPr="00251B82" w:rsidRDefault="00F439F5" w:rsidP="00BA76B8">
      <w:pPr>
        <w:pStyle w:val="ListParagraph"/>
        <w:numPr>
          <w:ilvl w:val="0"/>
          <w:numId w:val="19"/>
        </w:numPr>
        <w:spacing w:after="120"/>
        <w:ind w:left="284" w:right="-142" w:hanging="284"/>
        <w:contextualSpacing w:val="0"/>
      </w:pPr>
      <w:r w:rsidRPr="00251B82">
        <w:t>All of your current medications in their original package including vitamins and herbal products. Please include prescription and non-prescription medication like inhalers, sprays, ointments and eye drops</w:t>
      </w:r>
    </w:p>
    <w:p w14:paraId="79882588" w14:textId="77777777" w:rsidR="00F439F5" w:rsidRPr="00251B82" w:rsidRDefault="00F439F5" w:rsidP="00BA76B8">
      <w:pPr>
        <w:pStyle w:val="ListParagraph"/>
        <w:numPr>
          <w:ilvl w:val="0"/>
          <w:numId w:val="19"/>
        </w:numPr>
        <w:spacing w:after="120"/>
        <w:ind w:left="284" w:right="-142" w:hanging="284"/>
        <w:contextualSpacing w:val="0"/>
      </w:pPr>
      <w:r w:rsidRPr="00251B82">
        <w:t>If your pharmacy prepares a dossette or blister pack, bring one that contains a week’s supply of medication and ask your pharmacist to prepare a list with dosing instructions of the medications contained within the pack</w:t>
      </w:r>
    </w:p>
    <w:p w14:paraId="7714D7A0" w14:textId="77777777" w:rsidR="00F439F5" w:rsidRPr="00251B82" w:rsidRDefault="00F439F5" w:rsidP="00BA76B8">
      <w:pPr>
        <w:pStyle w:val="ListParagraph"/>
        <w:numPr>
          <w:ilvl w:val="0"/>
          <w:numId w:val="19"/>
        </w:numPr>
        <w:spacing w:after="120"/>
        <w:ind w:left="284" w:right="-142" w:hanging="284"/>
        <w:contextualSpacing w:val="0"/>
      </w:pPr>
      <w:r w:rsidRPr="00251B82">
        <w:t>A list of medication allergies and all other allergies including the type of reaction</w:t>
      </w:r>
    </w:p>
    <w:p w14:paraId="75A113D3" w14:textId="77777777" w:rsidR="00F439F5" w:rsidRPr="00251B82" w:rsidRDefault="00F439F5" w:rsidP="00BA76B8">
      <w:pPr>
        <w:pStyle w:val="ListParagraph"/>
        <w:numPr>
          <w:ilvl w:val="0"/>
          <w:numId w:val="19"/>
        </w:numPr>
        <w:spacing w:after="120"/>
        <w:ind w:left="284" w:right="-142" w:hanging="284"/>
        <w:contextualSpacing w:val="0"/>
      </w:pPr>
      <w:r w:rsidRPr="00251B82">
        <w:t>Provincial health insurance card and proof of any additional health insurance</w:t>
      </w:r>
    </w:p>
    <w:p w14:paraId="3F828BD9" w14:textId="77777777" w:rsidR="00F439F5" w:rsidRPr="00251B82" w:rsidRDefault="00F439F5" w:rsidP="00BA76B8">
      <w:pPr>
        <w:pStyle w:val="ListParagraph"/>
        <w:numPr>
          <w:ilvl w:val="0"/>
          <w:numId w:val="19"/>
        </w:numPr>
        <w:spacing w:after="120"/>
        <w:ind w:left="284" w:right="-142" w:hanging="284"/>
        <w:contextualSpacing w:val="0"/>
      </w:pPr>
      <w:r w:rsidRPr="00251B82">
        <w:t>Your substitute decision maker if they have signed the consent for you</w:t>
      </w:r>
    </w:p>
    <w:p w14:paraId="0E3BE9F6" w14:textId="77777777" w:rsidR="00F439F5" w:rsidRPr="00251B82" w:rsidRDefault="00F439F5" w:rsidP="00BA76B8">
      <w:pPr>
        <w:pStyle w:val="ListParagraph"/>
        <w:numPr>
          <w:ilvl w:val="0"/>
          <w:numId w:val="19"/>
        </w:numPr>
        <w:spacing w:after="120"/>
        <w:ind w:left="284" w:right="-142" w:hanging="284"/>
        <w:contextualSpacing w:val="0"/>
      </w:pPr>
      <w:r w:rsidRPr="00251B82">
        <w:lastRenderedPageBreak/>
        <w:t>Your reading glasses, if required</w:t>
      </w:r>
    </w:p>
    <w:p w14:paraId="2B8B4BF3" w14:textId="77777777" w:rsidR="00F439F5" w:rsidRPr="00251B82" w:rsidRDefault="00F439F5" w:rsidP="00BA76B8">
      <w:pPr>
        <w:pStyle w:val="ListParagraph"/>
        <w:numPr>
          <w:ilvl w:val="0"/>
          <w:numId w:val="19"/>
        </w:numPr>
        <w:spacing w:after="120"/>
        <w:ind w:left="284" w:right="-142" w:hanging="284"/>
        <w:contextualSpacing w:val="0"/>
      </w:pPr>
      <w:r w:rsidRPr="00251B82">
        <w:t>A translator if you have difficulty understanding or speaking English</w:t>
      </w:r>
    </w:p>
    <w:p w14:paraId="19ED6AFE" w14:textId="77777777" w:rsidR="00F439F5" w:rsidRPr="00251B82" w:rsidRDefault="00F439F5" w:rsidP="00BA76B8">
      <w:pPr>
        <w:pStyle w:val="ListParagraph"/>
        <w:numPr>
          <w:ilvl w:val="0"/>
          <w:numId w:val="19"/>
        </w:numPr>
        <w:ind w:left="284" w:right="-142" w:hanging="284"/>
        <w:contextualSpacing w:val="0"/>
      </w:pPr>
      <w:r w:rsidRPr="00251B82">
        <w:t>We recommend that you bring one family member or friend with you to your appointment. This person can be your designated Care Partner. This person has to be able to accompany you to your various appointments in the hospital and there is quite a bit of walking involved.</w:t>
      </w:r>
    </w:p>
    <w:p w14:paraId="442E5137" w14:textId="77777777" w:rsidR="00F439F5" w:rsidRPr="00251B82" w:rsidRDefault="00F439F5" w:rsidP="005434B3">
      <w:pPr>
        <w:pStyle w:val="BodyText"/>
        <w:spacing w:after="0"/>
        <w:ind w:left="284" w:hanging="284"/>
      </w:pPr>
    </w:p>
    <w:p w14:paraId="3FEE74A3" w14:textId="77777777" w:rsidR="00F439F5" w:rsidRPr="00251B82" w:rsidRDefault="00F439F5" w:rsidP="005434B3">
      <w:pPr>
        <w:pStyle w:val="BodyText"/>
        <w:spacing w:after="0"/>
      </w:pPr>
      <w:r w:rsidRPr="00251B82">
        <w:t>You will be asked if you smoke, consume alcohol, use recreational or street drugs on a regular basis. Please be honest, as this may affect your surgery and recovery time.</w:t>
      </w:r>
    </w:p>
    <w:p w14:paraId="39FD59E5" w14:textId="77777777" w:rsidR="00F439F5" w:rsidRDefault="00F439F5" w:rsidP="00251B82">
      <w:pPr>
        <w:pStyle w:val="BodyText"/>
      </w:pPr>
    </w:p>
    <w:p w14:paraId="476E8760" w14:textId="77777777" w:rsidR="00313885" w:rsidRPr="004A4773" w:rsidRDefault="00313885" w:rsidP="0028005B">
      <w:pPr>
        <w:pStyle w:val="Heading20"/>
        <w:spacing w:after="120"/>
      </w:pPr>
      <w:bookmarkStart w:id="30" w:name="_Toc10638224"/>
      <w:bookmarkStart w:id="31" w:name="_Toc20401006"/>
      <w:bookmarkStart w:id="32" w:name="_Toc82504077"/>
      <w:r w:rsidRPr="004A4773">
        <w:t xml:space="preserve">When </w:t>
      </w:r>
      <w:r>
        <w:t>i</w:t>
      </w:r>
      <w:r w:rsidRPr="004A4773">
        <w:t xml:space="preserve">s </w:t>
      </w:r>
      <w:r>
        <w:t>m</w:t>
      </w:r>
      <w:r w:rsidRPr="004A4773">
        <w:t xml:space="preserve">y </w:t>
      </w:r>
      <w:r w:rsidRPr="00A60199">
        <w:t>pre-operative</w:t>
      </w:r>
      <w:r>
        <w:t xml:space="preserve"> a</w:t>
      </w:r>
      <w:r w:rsidRPr="004A4773">
        <w:t>ppointment?</w:t>
      </w:r>
      <w:bookmarkEnd w:id="30"/>
      <w:bookmarkEnd w:id="31"/>
      <w:bookmarkEnd w:id="32"/>
    </w:p>
    <w:p w14:paraId="764C37E7" w14:textId="77777777" w:rsidR="00313885" w:rsidRPr="00313885" w:rsidRDefault="00313885" w:rsidP="005434B3">
      <w:pPr>
        <w:pStyle w:val="BodyText"/>
        <w:spacing w:after="0"/>
      </w:pPr>
      <w:r w:rsidRPr="00313885">
        <w:t>The Pre-Operative Scheduling Department from QCH will notify you at the number your provided of your appointment at the Pre-Operative Assessment Clinic.</w:t>
      </w:r>
    </w:p>
    <w:p w14:paraId="65098470" w14:textId="77777777" w:rsidR="00313885" w:rsidRPr="00313885" w:rsidRDefault="00313885" w:rsidP="005434B3">
      <w:pPr>
        <w:pStyle w:val="BodyText"/>
        <w:spacing w:after="0"/>
      </w:pPr>
    </w:p>
    <w:p w14:paraId="392AAFB4" w14:textId="77777777" w:rsidR="00313885" w:rsidRPr="00313885" w:rsidRDefault="00313885" w:rsidP="005706CE">
      <w:pPr>
        <w:pStyle w:val="BodyText"/>
        <w:spacing w:after="0"/>
      </w:pPr>
      <w:r w:rsidRPr="00313885">
        <w:t>My pre-operative appointment is on: ___________________at: ___________</w:t>
      </w:r>
    </w:p>
    <w:p w14:paraId="35A35F43" w14:textId="77777777" w:rsidR="00313885" w:rsidRPr="00313885" w:rsidRDefault="00313885" w:rsidP="005434B3">
      <w:pPr>
        <w:pStyle w:val="BodyText"/>
        <w:spacing w:after="0"/>
      </w:pPr>
    </w:p>
    <w:p w14:paraId="578A6322" w14:textId="77777777" w:rsidR="00313885" w:rsidRPr="00313885" w:rsidRDefault="00313885" w:rsidP="00313885">
      <w:pPr>
        <w:pStyle w:val="BodyText"/>
      </w:pPr>
      <w:r w:rsidRPr="00313885">
        <w:t>If you have any questions about your appointment, please call the Pre-Admission Department: Monday to Friday 8 a.m. to 4 p.m. at 613-721-2000 ext. 2614.</w:t>
      </w:r>
      <w:r w:rsidRPr="00313885">
        <w:tab/>
      </w:r>
    </w:p>
    <w:p w14:paraId="7309E85D" w14:textId="77777777" w:rsidR="003D2CC5" w:rsidRDefault="003D2CC5" w:rsidP="003D2CC5">
      <w:pPr>
        <w:rPr>
          <w:b/>
        </w:rPr>
      </w:pPr>
    </w:p>
    <w:p w14:paraId="5E242FE5" w14:textId="15720CC8" w:rsidR="003D2CC5" w:rsidRDefault="003D2CC5" w:rsidP="003D2CC5">
      <w:pPr>
        <w:rPr>
          <w:b/>
        </w:rPr>
      </w:pPr>
      <w:bookmarkStart w:id="33" w:name="_Hlk123806374"/>
      <w:r w:rsidRPr="00DA6EEA">
        <w:rPr>
          <w:b/>
        </w:rPr>
        <w:t>On the day of your Pre</w:t>
      </w:r>
      <w:r>
        <w:rPr>
          <w:b/>
        </w:rPr>
        <w:t>-</w:t>
      </w:r>
      <w:r w:rsidRPr="00DA6EEA">
        <w:rPr>
          <w:b/>
        </w:rPr>
        <w:t>Op</w:t>
      </w:r>
      <w:r>
        <w:rPr>
          <w:b/>
        </w:rPr>
        <w:t xml:space="preserve">erative </w:t>
      </w:r>
      <w:r w:rsidRPr="00DA6EEA">
        <w:rPr>
          <w:b/>
        </w:rPr>
        <w:t xml:space="preserve">Assessment Clinic </w:t>
      </w:r>
      <w:r>
        <w:rPr>
          <w:b/>
        </w:rPr>
        <w:t xml:space="preserve">visit </w:t>
      </w:r>
      <w:r w:rsidRPr="00DA6EEA">
        <w:rPr>
          <w:b/>
        </w:rPr>
        <w:t xml:space="preserve">we advise you to purchase </w:t>
      </w:r>
      <w:r w:rsidR="004F6215" w:rsidRPr="004F5F9E">
        <w:rPr>
          <w:b/>
        </w:rPr>
        <w:t>Endure 420 -Chlorhexidine 2% wash</w:t>
      </w:r>
      <w:r w:rsidRPr="00DA6EEA">
        <w:rPr>
          <w:b/>
        </w:rPr>
        <w:t>. Th</w:t>
      </w:r>
      <w:r w:rsidR="004F6215">
        <w:rPr>
          <w:b/>
        </w:rPr>
        <w:t>is</w:t>
      </w:r>
      <w:r w:rsidRPr="00DA6EEA">
        <w:rPr>
          <w:b/>
        </w:rPr>
        <w:t xml:space="preserve"> can be purchased at the Q</w:t>
      </w:r>
      <w:r>
        <w:rPr>
          <w:b/>
        </w:rPr>
        <w:t xml:space="preserve">ueensway </w:t>
      </w:r>
      <w:r w:rsidRPr="00DA6EEA">
        <w:rPr>
          <w:b/>
        </w:rPr>
        <w:t>C</w:t>
      </w:r>
      <w:r>
        <w:rPr>
          <w:b/>
        </w:rPr>
        <w:t xml:space="preserve">arlton </w:t>
      </w:r>
      <w:r w:rsidRPr="00DA6EEA">
        <w:rPr>
          <w:b/>
        </w:rPr>
        <w:t>H</w:t>
      </w:r>
      <w:r>
        <w:rPr>
          <w:b/>
        </w:rPr>
        <w:t>ospital</w:t>
      </w:r>
      <w:r w:rsidRPr="00DA6EEA">
        <w:rPr>
          <w:b/>
        </w:rPr>
        <w:t xml:space="preserve"> Gift Box on the main floor next to the front lobby.</w:t>
      </w:r>
    </w:p>
    <w:bookmarkEnd w:id="33"/>
    <w:p w14:paraId="51C0CF02" w14:textId="77777777" w:rsidR="004F6215" w:rsidRDefault="004F6215" w:rsidP="003D2CC5"/>
    <w:p w14:paraId="2EAB7F33" w14:textId="0191CF0D" w:rsidR="003D2CC5" w:rsidRPr="002A4B51" w:rsidRDefault="003D2CC5" w:rsidP="003D2CC5">
      <w:r>
        <w:t xml:space="preserve">QCH </w:t>
      </w:r>
      <w:r w:rsidRPr="002A4B51">
        <w:t xml:space="preserve">Gift </w:t>
      </w:r>
      <w:r>
        <w:t>Box</w:t>
      </w:r>
      <w:r w:rsidRPr="002A4B51">
        <w:t xml:space="preserve"> Hours</w:t>
      </w:r>
    </w:p>
    <w:p w14:paraId="043B8F8A" w14:textId="77777777" w:rsidR="003D2CC5" w:rsidRPr="002A4B51" w:rsidRDefault="003D2CC5" w:rsidP="003D2CC5">
      <w:r w:rsidRPr="002A4B51">
        <w:t>Monday to Friday 9 a.m. to 8 p.m.</w:t>
      </w:r>
    </w:p>
    <w:p w14:paraId="7BFE4399" w14:textId="77777777" w:rsidR="00F439F5" w:rsidRPr="00313885" w:rsidRDefault="003D2CC5" w:rsidP="0028005B">
      <w:pPr>
        <w:pStyle w:val="BodyText"/>
        <w:spacing w:after="0"/>
      </w:pPr>
      <w:r w:rsidRPr="002A4B51">
        <w:t>Weekends 12 p.m. to 4 p.m.</w:t>
      </w:r>
    </w:p>
    <w:p w14:paraId="647433B3" w14:textId="77777777" w:rsidR="00554FDB" w:rsidRPr="000C62A9" w:rsidRDefault="00554FDB" w:rsidP="000C62A9">
      <w:pPr>
        <w:pStyle w:val="BodyText"/>
      </w:pPr>
    </w:p>
    <w:p w14:paraId="58F04240" w14:textId="77777777" w:rsidR="0021376E" w:rsidRPr="00A60199" w:rsidRDefault="0021376E" w:rsidP="005D25F7">
      <w:pPr>
        <w:pStyle w:val="Heading20"/>
        <w:spacing w:after="120"/>
      </w:pPr>
      <w:bookmarkStart w:id="34" w:name="_Toc10638225"/>
      <w:bookmarkStart w:id="35" w:name="_Toc20401007"/>
      <w:bookmarkStart w:id="36" w:name="_Toc82504078"/>
      <w:r>
        <w:t>Antibiotic Resistant Bacteria</w:t>
      </w:r>
      <w:bookmarkEnd w:id="34"/>
      <w:bookmarkEnd w:id="35"/>
      <w:bookmarkEnd w:id="36"/>
    </w:p>
    <w:p w14:paraId="142A847E" w14:textId="77777777" w:rsidR="0021376E" w:rsidRPr="0021376E" w:rsidRDefault="0021376E" w:rsidP="0028005B">
      <w:pPr>
        <w:pStyle w:val="BodyText"/>
        <w:spacing w:after="0"/>
      </w:pPr>
      <w:r w:rsidRPr="0021376E">
        <w:t>If you have ever been told you had or have an antibiotic resistant bacteria such as MRSA (Methicillin Resistant Staph Aureus) or ESBL (Extended Spectrum Beta-Lactamase producing bacteria) please tell the pre-operative staff.</w:t>
      </w:r>
    </w:p>
    <w:p w14:paraId="3E299730" w14:textId="77777777" w:rsidR="0021376E" w:rsidRPr="0021376E" w:rsidRDefault="0021376E" w:rsidP="0028005B">
      <w:pPr>
        <w:pStyle w:val="BodyText"/>
        <w:spacing w:after="0"/>
      </w:pPr>
    </w:p>
    <w:p w14:paraId="5C99D5DE" w14:textId="77777777" w:rsidR="0021376E" w:rsidRPr="0021376E" w:rsidRDefault="0021376E" w:rsidP="0021376E">
      <w:pPr>
        <w:pStyle w:val="BodyText"/>
      </w:pPr>
      <w:r w:rsidRPr="0021376E">
        <w:t>Queensway Carleton Hospital is taking steps to prevent and control antibiotic resistant bacteria. This bacteria does not usually cause problems in healthy people, but it can cause infections in people who have weakened immune systems or have had major surgery. If you have stayed overnight in a healthcare facility within the last year, you will be screened for resistant bacteria at the time of your pre-operative visit.</w:t>
      </w:r>
    </w:p>
    <w:p w14:paraId="0D92F8E8" w14:textId="77777777" w:rsidR="002B16B6" w:rsidRDefault="002B16B6" w:rsidP="00377482">
      <w:pPr>
        <w:pStyle w:val="Heading20"/>
      </w:pPr>
      <w:bookmarkStart w:id="37" w:name="_Toc10638226"/>
      <w:bookmarkStart w:id="38" w:name="_Toc20401008"/>
    </w:p>
    <w:p w14:paraId="05692F92" w14:textId="5A6393CD" w:rsidR="00130240" w:rsidRDefault="00130240" w:rsidP="005D25F7">
      <w:pPr>
        <w:pStyle w:val="Heading20"/>
        <w:spacing w:after="120"/>
      </w:pPr>
      <w:bookmarkStart w:id="39" w:name="_Toc82504079"/>
      <w:r>
        <w:t>Equipment List</w:t>
      </w:r>
      <w:bookmarkEnd w:id="37"/>
      <w:bookmarkEnd w:id="38"/>
      <w:bookmarkEnd w:id="39"/>
    </w:p>
    <w:p w14:paraId="2F529695" w14:textId="77777777" w:rsidR="00130240" w:rsidRPr="004124C2" w:rsidRDefault="00130240" w:rsidP="004124C2">
      <w:pPr>
        <w:pStyle w:val="BodyText"/>
      </w:pPr>
      <w:r w:rsidRPr="004124C2">
        <w:t>Please arrange to have this equipment in place up to two weeks before your surgery.</w:t>
      </w:r>
    </w:p>
    <w:tbl>
      <w:tblPr>
        <w:tblStyle w:val="TableGrid"/>
        <w:tblW w:w="9900" w:type="dxa"/>
        <w:tblLook w:val="01E0" w:firstRow="1" w:lastRow="1" w:firstColumn="1" w:lastColumn="1" w:noHBand="0" w:noVBand="0"/>
      </w:tblPr>
      <w:tblGrid>
        <w:gridCol w:w="9900"/>
      </w:tblGrid>
      <w:tr w:rsidR="00130240" w:rsidRPr="00210CCD" w14:paraId="2E16D35B" w14:textId="77777777" w:rsidTr="005C3C15">
        <w:tc>
          <w:tcPr>
            <w:tcW w:w="9900" w:type="dxa"/>
          </w:tcPr>
          <w:p w14:paraId="0E67A1DB" w14:textId="77777777" w:rsidR="00130240" w:rsidRDefault="00130240" w:rsidP="0028005B">
            <w:pPr>
              <w:pStyle w:val="TableH1"/>
              <w:spacing w:after="0"/>
            </w:pPr>
            <w:r w:rsidRPr="00E02B05">
              <w:t xml:space="preserve">Equipment you </w:t>
            </w:r>
            <w:r w:rsidR="009F014D">
              <w:t>must</w:t>
            </w:r>
            <w:r w:rsidRPr="00E02B05">
              <w:t xml:space="preserve"> bring to </w:t>
            </w:r>
            <w:r w:rsidR="001F3403" w:rsidRPr="00E02B05">
              <w:t>H</w:t>
            </w:r>
            <w:r w:rsidR="001F3403">
              <w:t>ospital</w:t>
            </w:r>
            <w:r>
              <w:t xml:space="preserve"> on day of surgery</w:t>
            </w:r>
            <w:r w:rsidRPr="00E02B05">
              <w:t xml:space="preserve"> </w:t>
            </w:r>
          </w:p>
          <w:p w14:paraId="38B90C3A" w14:textId="77777777" w:rsidR="00130240" w:rsidRPr="00E02B05" w:rsidRDefault="00130240" w:rsidP="004124C2">
            <w:pPr>
              <w:pStyle w:val="TableH1"/>
            </w:pPr>
            <w:r>
              <w:t>unless otherwise told by a therapist</w:t>
            </w:r>
          </w:p>
        </w:tc>
      </w:tr>
      <w:tr w:rsidR="00130240" w:rsidRPr="00210CCD" w14:paraId="5F92FE9C" w14:textId="77777777" w:rsidTr="005C3C15">
        <w:trPr>
          <w:trHeight w:val="1475"/>
        </w:trPr>
        <w:tc>
          <w:tcPr>
            <w:tcW w:w="9900" w:type="dxa"/>
          </w:tcPr>
          <w:p w14:paraId="3CB70C12" w14:textId="77777777" w:rsidR="00130240" w:rsidRPr="004124C2" w:rsidRDefault="004124C2" w:rsidP="00BA76B8">
            <w:pPr>
              <w:pStyle w:val="ListParagraph"/>
              <w:numPr>
                <w:ilvl w:val="0"/>
                <w:numId w:val="20"/>
              </w:numPr>
              <w:ind w:left="306" w:hanging="284"/>
            </w:pPr>
            <w:r>
              <w:t>T</w:t>
            </w:r>
            <w:r w:rsidR="00130240" w:rsidRPr="004124C2">
              <w:t>wo-wheeled walker (four-wheeled walkers are NOT permitted)</w:t>
            </w:r>
          </w:p>
          <w:p w14:paraId="5556E95A" w14:textId="30D8096C" w:rsidR="00130240" w:rsidRPr="004124C2" w:rsidRDefault="004124C2" w:rsidP="00BA76B8">
            <w:pPr>
              <w:pStyle w:val="ListParagraph"/>
              <w:numPr>
                <w:ilvl w:val="0"/>
                <w:numId w:val="20"/>
              </w:numPr>
              <w:ind w:left="306" w:hanging="284"/>
            </w:pPr>
            <w:r>
              <w:t>C</w:t>
            </w:r>
            <w:r w:rsidR="00130240" w:rsidRPr="004124C2">
              <w:t xml:space="preserve">omfortable and </w:t>
            </w:r>
            <w:r w:rsidR="00C135C7" w:rsidRPr="004124C2">
              <w:t>loose-fitting</w:t>
            </w:r>
            <w:r w:rsidR="00130240" w:rsidRPr="004124C2">
              <w:t xml:space="preserve"> clothing and equipment (long-handled reacher and long-handled </w:t>
            </w:r>
            <w:r w:rsidR="002B16B6" w:rsidRPr="004124C2">
              <w:t>shoehorn</w:t>
            </w:r>
            <w:r w:rsidR="00130240" w:rsidRPr="004124C2">
              <w:t>)</w:t>
            </w:r>
          </w:p>
          <w:p w14:paraId="0243013C" w14:textId="77777777" w:rsidR="00130240" w:rsidRPr="00210CCD" w:rsidRDefault="004124C2" w:rsidP="00BA76B8">
            <w:pPr>
              <w:pStyle w:val="ListParagraph"/>
              <w:numPr>
                <w:ilvl w:val="0"/>
                <w:numId w:val="20"/>
              </w:numPr>
              <w:spacing w:after="0"/>
              <w:ind w:left="306" w:hanging="284"/>
            </w:pPr>
            <w:r>
              <w:t>P</w:t>
            </w:r>
            <w:r w:rsidR="00130240" w:rsidRPr="004124C2">
              <w:t>lease make sure your name is on all equipment</w:t>
            </w:r>
          </w:p>
        </w:tc>
      </w:tr>
    </w:tbl>
    <w:p w14:paraId="253EA023" w14:textId="77777777" w:rsidR="00130240" w:rsidRPr="00C118D2" w:rsidRDefault="00130240" w:rsidP="00130240">
      <w:pPr>
        <w:tabs>
          <w:tab w:val="left" w:pos="360"/>
        </w:tabs>
      </w:pPr>
    </w:p>
    <w:tbl>
      <w:tblPr>
        <w:tblStyle w:val="TableGrid"/>
        <w:tblW w:w="0" w:type="auto"/>
        <w:tblLook w:val="04A0" w:firstRow="1" w:lastRow="0" w:firstColumn="1" w:lastColumn="0" w:noHBand="0" w:noVBand="1"/>
      </w:tblPr>
      <w:tblGrid>
        <w:gridCol w:w="9936"/>
      </w:tblGrid>
      <w:tr w:rsidR="00130240" w:rsidRPr="00ED5F10" w14:paraId="750A30E2" w14:textId="77777777" w:rsidTr="005C3C15">
        <w:tc>
          <w:tcPr>
            <w:tcW w:w="9936" w:type="dxa"/>
          </w:tcPr>
          <w:p w14:paraId="6E9213B0" w14:textId="77777777" w:rsidR="00130240" w:rsidRPr="00ED5F10" w:rsidRDefault="00130240" w:rsidP="004F6F6D">
            <w:pPr>
              <w:pStyle w:val="TableH1"/>
            </w:pPr>
            <w:r w:rsidRPr="00ED5F10">
              <w:t xml:space="preserve">Equipment for </w:t>
            </w:r>
            <w:r w:rsidR="00395414">
              <w:t>home</w:t>
            </w:r>
          </w:p>
        </w:tc>
      </w:tr>
      <w:tr w:rsidR="00130240" w:rsidRPr="00ED5F10" w14:paraId="2811EE00" w14:textId="77777777" w:rsidTr="005434B3">
        <w:trPr>
          <w:trHeight w:val="4195"/>
        </w:trPr>
        <w:tc>
          <w:tcPr>
            <w:tcW w:w="9936" w:type="dxa"/>
          </w:tcPr>
          <w:p w14:paraId="23024850" w14:textId="77777777" w:rsidR="003A1DC4" w:rsidRPr="00C118D2" w:rsidRDefault="003A1DC4" w:rsidP="00C118D2">
            <w:pPr>
              <w:pStyle w:val="BodyText"/>
            </w:pPr>
            <w:r w:rsidRPr="00C118D2">
              <w:t>The equipment below is recommended:</w:t>
            </w:r>
          </w:p>
          <w:p w14:paraId="299CE26E" w14:textId="77777777" w:rsidR="00130240" w:rsidRPr="00ED5F10" w:rsidRDefault="009857C9" w:rsidP="00BA76B8">
            <w:pPr>
              <w:pStyle w:val="ListParagraph"/>
              <w:numPr>
                <w:ilvl w:val="0"/>
                <w:numId w:val="21"/>
              </w:numPr>
              <w:ind w:left="447" w:hanging="283"/>
            </w:pPr>
            <w:r>
              <w:t>R</w:t>
            </w:r>
            <w:r w:rsidR="00130240" w:rsidRPr="00ED5F10">
              <w:t>aised toilet seat (with handles)</w:t>
            </w:r>
            <w:r w:rsidR="009511A1">
              <w:t xml:space="preserve"> or</w:t>
            </w:r>
            <w:r w:rsidR="00130240" w:rsidRPr="00ED5F10">
              <w:rPr>
                <w:b/>
              </w:rPr>
              <w:t xml:space="preserve"> </w:t>
            </w:r>
            <w:r w:rsidR="00130240" w:rsidRPr="00ED5F10">
              <w:t>commode chair over toilet</w:t>
            </w:r>
          </w:p>
          <w:p w14:paraId="02A766BD" w14:textId="27967711" w:rsidR="00130240" w:rsidRPr="00ED5F10" w:rsidRDefault="002B16B6" w:rsidP="00BA76B8">
            <w:pPr>
              <w:pStyle w:val="ListParagraph"/>
              <w:numPr>
                <w:ilvl w:val="0"/>
                <w:numId w:val="21"/>
              </w:numPr>
              <w:ind w:left="447" w:hanging="283"/>
            </w:pPr>
            <w:r>
              <w:t>L</w:t>
            </w:r>
            <w:r w:rsidRPr="00ED5F10">
              <w:t>ong handled</w:t>
            </w:r>
            <w:r w:rsidR="00130240" w:rsidRPr="00ED5F10">
              <w:t xml:space="preserve"> reacher</w:t>
            </w:r>
          </w:p>
          <w:p w14:paraId="6B1D0CCA" w14:textId="77777777" w:rsidR="00130240" w:rsidRPr="00ED5F10" w:rsidRDefault="009857C9" w:rsidP="00BA76B8">
            <w:pPr>
              <w:pStyle w:val="ListParagraph"/>
              <w:numPr>
                <w:ilvl w:val="0"/>
                <w:numId w:val="21"/>
              </w:numPr>
              <w:ind w:left="447" w:hanging="283"/>
            </w:pPr>
            <w:r>
              <w:t>L</w:t>
            </w:r>
            <w:r w:rsidR="00130240" w:rsidRPr="00ED5F10">
              <w:t>ong-handled shoehorn</w:t>
            </w:r>
          </w:p>
          <w:p w14:paraId="5480A110" w14:textId="77777777" w:rsidR="00130240" w:rsidRPr="00ED5F10" w:rsidRDefault="009857C9" w:rsidP="00BA76B8">
            <w:pPr>
              <w:pStyle w:val="ListParagraph"/>
              <w:numPr>
                <w:ilvl w:val="0"/>
                <w:numId w:val="21"/>
              </w:numPr>
              <w:ind w:left="447" w:hanging="283"/>
            </w:pPr>
            <w:r>
              <w:t>S</w:t>
            </w:r>
            <w:r w:rsidR="00130240" w:rsidRPr="00ED5F10">
              <w:t>ock aid</w:t>
            </w:r>
          </w:p>
          <w:p w14:paraId="65AFC125" w14:textId="77777777" w:rsidR="00130240" w:rsidRPr="00ED5F10" w:rsidRDefault="009857C9" w:rsidP="00BA76B8">
            <w:pPr>
              <w:pStyle w:val="ListParagraph"/>
              <w:numPr>
                <w:ilvl w:val="0"/>
                <w:numId w:val="21"/>
              </w:numPr>
              <w:ind w:left="447" w:hanging="283"/>
            </w:pPr>
            <w:r>
              <w:t>L</w:t>
            </w:r>
            <w:r w:rsidR="00130240" w:rsidRPr="00ED5F10">
              <w:t>ong-handled sponge</w:t>
            </w:r>
          </w:p>
          <w:p w14:paraId="22919C95" w14:textId="77777777" w:rsidR="00130240" w:rsidRPr="00ED5F10" w:rsidRDefault="009857C9" w:rsidP="00BA76B8">
            <w:pPr>
              <w:pStyle w:val="ListParagraph"/>
              <w:numPr>
                <w:ilvl w:val="0"/>
                <w:numId w:val="21"/>
              </w:numPr>
              <w:ind w:left="447" w:hanging="283"/>
            </w:pPr>
            <w:r>
              <w:t>N</w:t>
            </w:r>
            <w:r w:rsidR="00130240" w:rsidRPr="00ED5F10">
              <w:t>on-slip bathmat</w:t>
            </w:r>
          </w:p>
          <w:p w14:paraId="4730C86F" w14:textId="294150BC" w:rsidR="00130240" w:rsidRPr="00ED5F10" w:rsidRDefault="009857C9" w:rsidP="00BA76B8">
            <w:pPr>
              <w:pStyle w:val="ListParagraph"/>
              <w:numPr>
                <w:ilvl w:val="0"/>
                <w:numId w:val="21"/>
              </w:numPr>
              <w:ind w:left="447" w:hanging="283"/>
            </w:pPr>
            <w:r>
              <w:t>E</w:t>
            </w:r>
            <w:r w:rsidR="00130240" w:rsidRPr="00ED5F10">
              <w:t xml:space="preserve">lastic </w:t>
            </w:r>
            <w:r w:rsidR="002B16B6" w:rsidRPr="00ED5F10">
              <w:t>shoelaces</w:t>
            </w:r>
            <w:r w:rsidR="00130240" w:rsidRPr="00ED5F10">
              <w:t xml:space="preserve"> (otherwise use slip-on shoes with enclosed heel)</w:t>
            </w:r>
          </w:p>
          <w:p w14:paraId="35862F07" w14:textId="77777777" w:rsidR="00130240" w:rsidRPr="00ED5F10" w:rsidRDefault="009857C9" w:rsidP="00BA76B8">
            <w:pPr>
              <w:pStyle w:val="ListParagraph"/>
              <w:numPr>
                <w:ilvl w:val="0"/>
                <w:numId w:val="21"/>
              </w:numPr>
              <w:ind w:left="447" w:hanging="283"/>
            </w:pPr>
            <w:r>
              <w:t>H</w:t>
            </w:r>
            <w:r w:rsidR="00130240" w:rsidRPr="00ED5F10">
              <w:t>and-held shower hose</w:t>
            </w:r>
          </w:p>
          <w:p w14:paraId="77C6FE2D" w14:textId="6D8B1F45" w:rsidR="00130240" w:rsidRPr="00ED5F10" w:rsidRDefault="009857C9" w:rsidP="00BA76B8">
            <w:pPr>
              <w:pStyle w:val="ListParagraph"/>
              <w:numPr>
                <w:ilvl w:val="0"/>
                <w:numId w:val="21"/>
              </w:numPr>
              <w:spacing w:after="0"/>
              <w:ind w:left="448" w:right="-142" w:hanging="284"/>
            </w:pPr>
            <w:r>
              <w:t>B</w:t>
            </w:r>
            <w:r w:rsidR="00130240" w:rsidRPr="007D73E6">
              <w:t xml:space="preserve">athing – use a </w:t>
            </w:r>
            <w:r w:rsidR="00130240">
              <w:t xml:space="preserve">shower chair for a walk-in shower or a tub transfer bench </w:t>
            </w:r>
            <w:r w:rsidR="0028173F">
              <w:t>for a</w:t>
            </w:r>
            <w:r w:rsidR="00130240" w:rsidRPr="007D73E6">
              <w:rPr>
                <w:b/>
              </w:rPr>
              <w:t xml:space="preserve"> </w:t>
            </w:r>
            <w:r w:rsidR="00130240" w:rsidRPr="007D73E6">
              <w:t>bathtub</w:t>
            </w:r>
          </w:p>
        </w:tc>
      </w:tr>
    </w:tbl>
    <w:p w14:paraId="16C4773C" w14:textId="77777777" w:rsidR="00130240" w:rsidRDefault="00130240" w:rsidP="00BA76B8">
      <w:pPr>
        <w:pStyle w:val="ListParagraph"/>
        <w:numPr>
          <w:ilvl w:val="0"/>
          <w:numId w:val="22"/>
        </w:numPr>
        <w:spacing w:after="120"/>
        <w:ind w:left="284" w:right="-142" w:hanging="284"/>
        <w:contextualSpacing w:val="0"/>
      </w:pPr>
      <w:r w:rsidRPr="001F5C8D">
        <w:t xml:space="preserve">Please </w:t>
      </w:r>
      <w:r>
        <w:t xml:space="preserve">be </w:t>
      </w:r>
      <w:r w:rsidRPr="001F5C8D">
        <w:t>sure that equipment fits in your home and is in good working order before you have your surgery</w:t>
      </w:r>
    </w:p>
    <w:p w14:paraId="0A1F011B" w14:textId="77777777" w:rsidR="00130240" w:rsidRPr="001F5C8D" w:rsidRDefault="00130240" w:rsidP="00BA76B8">
      <w:pPr>
        <w:pStyle w:val="ListParagraph"/>
        <w:numPr>
          <w:ilvl w:val="0"/>
          <w:numId w:val="22"/>
        </w:numPr>
        <w:spacing w:after="120"/>
        <w:ind w:left="284" w:right="-142" w:hanging="284"/>
        <w:contextualSpacing w:val="0"/>
      </w:pPr>
      <w:r>
        <w:t>Walkers, crutches and canes must be adjusted to your height</w:t>
      </w:r>
    </w:p>
    <w:p w14:paraId="627A2726" w14:textId="77777777" w:rsidR="00130240" w:rsidRDefault="00130240" w:rsidP="00BA76B8">
      <w:pPr>
        <w:pStyle w:val="ListParagraph"/>
        <w:numPr>
          <w:ilvl w:val="0"/>
          <w:numId w:val="22"/>
        </w:numPr>
        <w:spacing w:after="120"/>
        <w:ind w:left="284" w:right="-142" w:hanging="284"/>
        <w:contextualSpacing w:val="0"/>
      </w:pPr>
      <w:r w:rsidRPr="0003721E">
        <w:t xml:space="preserve">Equipment is available at </w:t>
      </w:r>
      <w:r>
        <w:t>m</w:t>
      </w:r>
      <w:r w:rsidRPr="006D45C4">
        <w:t xml:space="preserve">edical </w:t>
      </w:r>
      <w:r>
        <w:t>s</w:t>
      </w:r>
      <w:r w:rsidRPr="006D45C4">
        <w:t xml:space="preserve">upply </w:t>
      </w:r>
      <w:r>
        <w:t>s</w:t>
      </w:r>
      <w:r w:rsidRPr="006D45C4">
        <w:t>tore</w:t>
      </w:r>
      <w:r>
        <w:t>s in our community</w:t>
      </w:r>
      <w:r w:rsidRPr="006D45C4">
        <w:t xml:space="preserve"> </w:t>
      </w:r>
      <w:r>
        <w:t xml:space="preserve">                           </w:t>
      </w:r>
    </w:p>
    <w:p w14:paraId="033CBB71" w14:textId="77777777" w:rsidR="00130240" w:rsidRPr="00210CCD" w:rsidRDefault="00130240" w:rsidP="00BA76B8">
      <w:pPr>
        <w:pStyle w:val="ListParagraph"/>
        <w:numPr>
          <w:ilvl w:val="0"/>
          <w:numId w:val="22"/>
        </w:numPr>
        <w:spacing w:after="120"/>
        <w:ind w:left="284" w:right="-142" w:hanging="284"/>
        <w:contextualSpacing w:val="0"/>
      </w:pPr>
      <w:r w:rsidRPr="00210CCD">
        <w:t xml:space="preserve">Equipment </w:t>
      </w:r>
      <w:r>
        <w:t xml:space="preserve">may be able to be </w:t>
      </w:r>
      <w:r w:rsidRPr="00210CCD">
        <w:t>rent</w:t>
      </w:r>
      <w:r>
        <w:t>ed</w:t>
      </w:r>
      <w:r w:rsidRPr="00210CCD">
        <w:t xml:space="preserve"> and/or purchase</w:t>
      </w:r>
      <w:r>
        <w:t>d</w:t>
      </w:r>
    </w:p>
    <w:p w14:paraId="4BEFA156" w14:textId="77777777" w:rsidR="00130240" w:rsidRPr="00210CCD" w:rsidRDefault="00130240" w:rsidP="00BA76B8">
      <w:pPr>
        <w:pStyle w:val="ListParagraph"/>
        <w:numPr>
          <w:ilvl w:val="0"/>
          <w:numId w:val="22"/>
        </w:numPr>
        <w:spacing w:after="120"/>
        <w:ind w:left="284" w:right="-142" w:hanging="284"/>
        <w:contextualSpacing w:val="0"/>
      </w:pPr>
      <w:r>
        <w:t>Suppliers m</w:t>
      </w:r>
      <w:r w:rsidRPr="00210CCD">
        <w:t>ay deliver to your home and/or install</w:t>
      </w:r>
    </w:p>
    <w:p w14:paraId="430D3E6E" w14:textId="77777777" w:rsidR="00130240" w:rsidRDefault="00130240" w:rsidP="00BA76B8">
      <w:pPr>
        <w:pStyle w:val="ListParagraph"/>
        <w:numPr>
          <w:ilvl w:val="0"/>
          <w:numId w:val="22"/>
        </w:numPr>
        <w:ind w:left="284" w:hanging="284"/>
      </w:pPr>
      <w:r w:rsidRPr="00232A13">
        <w:t>Costs may be covered by extended health plans – check your plan</w:t>
      </w:r>
    </w:p>
    <w:p w14:paraId="22244069" w14:textId="77777777" w:rsidR="0028173F" w:rsidRDefault="0028173F" w:rsidP="00EC3192">
      <w:pPr>
        <w:pStyle w:val="BodyText"/>
        <w:rPr>
          <w:rStyle w:val="Strong"/>
        </w:rPr>
      </w:pPr>
    </w:p>
    <w:p w14:paraId="7D2A1E50" w14:textId="62D86193" w:rsidR="00130240" w:rsidRPr="00F65E20" w:rsidRDefault="00130240" w:rsidP="00EC3192">
      <w:pPr>
        <w:pStyle w:val="BodyText"/>
        <w:rPr>
          <w:rStyle w:val="Strong"/>
        </w:rPr>
      </w:pPr>
      <w:r w:rsidRPr="00F65E20">
        <w:rPr>
          <w:rStyle w:val="Strong"/>
        </w:rPr>
        <w:t>Friends/Family</w:t>
      </w:r>
    </w:p>
    <w:p w14:paraId="53D9EE5A" w14:textId="77777777" w:rsidR="000C62A9" w:rsidRPr="00130240" w:rsidRDefault="00130240" w:rsidP="00EC3192">
      <w:pPr>
        <w:pStyle w:val="BodyText"/>
      </w:pPr>
      <w:r w:rsidRPr="00210CCD">
        <w:t>Check with friends and family who may have equipment you can borrow</w:t>
      </w:r>
      <w:r>
        <w:t>.</w:t>
      </w:r>
      <w:r w:rsidR="000C62A9">
        <w:br w:type="page"/>
      </w:r>
    </w:p>
    <w:p w14:paraId="6A99E64F" w14:textId="4C0EDDE8" w:rsidR="00EC7F49" w:rsidRPr="00C54931" w:rsidRDefault="00EC7F49" w:rsidP="0028005B">
      <w:pPr>
        <w:pStyle w:val="Heading20"/>
        <w:spacing w:after="120"/>
      </w:pPr>
      <w:bookmarkStart w:id="40" w:name="_Toc10638227"/>
      <w:bookmarkStart w:id="41" w:name="_Toc20401009"/>
      <w:bookmarkStart w:id="42" w:name="_Toc82504080"/>
      <w:r w:rsidRPr="00C54931">
        <w:lastRenderedPageBreak/>
        <w:t>Will I need to see a social worker</w:t>
      </w:r>
      <w:bookmarkEnd w:id="40"/>
      <w:bookmarkEnd w:id="41"/>
      <w:bookmarkEnd w:id="42"/>
    </w:p>
    <w:p w14:paraId="2D2548F4" w14:textId="77777777" w:rsidR="00EC7F49" w:rsidRPr="00B11BAD" w:rsidRDefault="00EC7F49" w:rsidP="0028173F">
      <w:pPr>
        <w:pStyle w:val="BodyText"/>
        <w:spacing w:after="0"/>
      </w:pPr>
      <w:r w:rsidRPr="00B11BAD">
        <w:t>It is your responsibility to arrange for any needed help following surgery. Things</w:t>
      </w:r>
    </w:p>
    <w:p w14:paraId="0A6C93D5" w14:textId="77777777" w:rsidR="00EC7F49" w:rsidRPr="00B11BAD" w:rsidRDefault="00EC7F49" w:rsidP="0028173F">
      <w:pPr>
        <w:pStyle w:val="BodyText"/>
        <w:spacing w:after="0"/>
      </w:pPr>
      <w:r w:rsidRPr="00B11BAD">
        <w:t>to consider are meal preparation, housekeeping, equipment and transportation to follow up appointments.</w:t>
      </w:r>
    </w:p>
    <w:p w14:paraId="02700808" w14:textId="77777777" w:rsidR="00EC7F49" w:rsidRPr="00B11BAD" w:rsidRDefault="00EC7F49" w:rsidP="005706CE">
      <w:pPr>
        <w:pStyle w:val="BodyText"/>
        <w:spacing w:after="0"/>
      </w:pPr>
    </w:p>
    <w:p w14:paraId="1EF0D07B" w14:textId="77777777" w:rsidR="00EC7F49" w:rsidRPr="00B11BAD" w:rsidRDefault="00EC7F49" w:rsidP="0028173F">
      <w:pPr>
        <w:pStyle w:val="BodyText"/>
        <w:spacing w:after="0"/>
      </w:pPr>
      <w:r w:rsidRPr="00B11BAD">
        <w:t>If you are worried about being alone, you may want to consider having a family</w:t>
      </w:r>
    </w:p>
    <w:p w14:paraId="177AD3A8" w14:textId="77777777" w:rsidR="00EC7F49" w:rsidRPr="00B11BAD" w:rsidRDefault="00EC7F49" w:rsidP="0028173F">
      <w:pPr>
        <w:pStyle w:val="BodyText"/>
        <w:spacing w:after="0"/>
      </w:pPr>
      <w:r w:rsidRPr="00B11BAD">
        <w:t>member or friend stay with you or make arrangements for private convalescent</w:t>
      </w:r>
    </w:p>
    <w:p w14:paraId="5E169DC2" w14:textId="77777777" w:rsidR="00EC7F49" w:rsidRPr="00B11BAD" w:rsidRDefault="00EC7F49" w:rsidP="0028173F">
      <w:pPr>
        <w:pStyle w:val="BodyText"/>
        <w:spacing w:after="0"/>
      </w:pPr>
      <w:r w:rsidRPr="00B11BAD">
        <w:t>care in a retirement home. Staff can provide you with a package of resource</w:t>
      </w:r>
    </w:p>
    <w:p w14:paraId="24AF117E" w14:textId="77777777" w:rsidR="00EC7F49" w:rsidRPr="00B11BAD" w:rsidRDefault="00EC7F49" w:rsidP="0028173F">
      <w:pPr>
        <w:pStyle w:val="BodyText"/>
        <w:spacing w:after="0"/>
      </w:pPr>
      <w:r w:rsidRPr="00B11BAD">
        <w:t>information that includes private care services and a list of retirement homes</w:t>
      </w:r>
    </w:p>
    <w:p w14:paraId="6B3EC578" w14:textId="77777777" w:rsidR="00EC7F49" w:rsidRPr="00B11BAD" w:rsidRDefault="00EC7F49" w:rsidP="0028173F">
      <w:pPr>
        <w:pStyle w:val="BodyText"/>
        <w:spacing w:after="0"/>
      </w:pPr>
      <w:r w:rsidRPr="00B11BAD">
        <w:t>offering convalescent stays.</w:t>
      </w:r>
    </w:p>
    <w:p w14:paraId="622A7D5C" w14:textId="77777777" w:rsidR="00EC7F49" w:rsidRPr="00B11BAD" w:rsidRDefault="00EC7F49" w:rsidP="005706CE">
      <w:pPr>
        <w:pStyle w:val="BodyText"/>
        <w:spacing w:after="0"/>
      </w:pPr>
    </w:p>
    <w:p w14:paraId="13181A80" w14:textId="77777777" w:rsidR="00EC7F49" w:rsidRPr="00B11BAD" w:rsidRDefault="00EC7F49" w:rsidP="0028173F">
      <w:pPr>
        <w:pStyle w:val="BodyText"/>
        <w:spacing w:after="0"/>
      </w:pPr>
      <w:r w:rsidRPr="00B11BAD">
        <w:t>If there are any issues that may make it difficult for you to make these</w:t>
      </w:r>
    </w:p>
    <w:p w14:paraId="1EBD5F71" w14:textId="77777777" w:rsidR="00EC7F49" w:rsidRPr="00B11BAD" w:rsidRDefault="00EC7F49" w:rsidP="0028173F">
      <w:pPr>
        <w:pStyle w:val="BodyText"/>
        <w:spacing w:after="0"/>
      </w:pPr>
      <w:r w:rsidRPr="00B11BAD">
        <w:t>arrangements or you have other concerns, a social worker is available to meet</w:t>
      </w:r>
    </w:p>
    <w:p w14:paraId="62033BB4" w14:textId="77777777" w:rsidR="00EC7F49" w:rsidRPr="00B11BAD" w:rsidRDefault="00EC7F49" w:rsidP="0028173F">
      <w:pPr>
        <w:pStyle w:val="BodyText"/>
        <w:spacing w:after="0"/>
      </w:pPr>
      <w:r w:rsidRPr="00B11BAD">
        <w:t>with you during your pre-operative visit or may contact you by phone. We can</w:t>
      </w:r>
    </w:p>
    <w:p w14:paraId="31165770" w14:textId="77777777" w:rsidR="00EC7F49" w:rsidRPr="00B11BAD" w:rsidRDefault="00EC7F49" w:rsidP="0028173F">
      <w:pPr>
        <w:pStyle w:val="BodyText"/>
        <w:spacing w:after="0"/>
      </w:pPr>
      <w:r w:rsidRPr="00B11BAD">
        <w:t>offer support and assist you with your plans as needed.</w:t>
      </w:r>
    </w:p>
    <w:p w14:paraId="41251E82" w14:textId="77777777" w:rsidR="00EC7F49" w:rsidRPr="00B11BAD" w:rsidRDefault="00EC7F49" w:rsidP="005706CE">
      <w:pPr>
        <w:pStyle w:val="BodyText"/>
        <w:spacing w:after="0"/>
      </w:pPr>
    </w:p>
    <w:p w14:paraId="48102B41" w14:textId="77777777" w:rsidR="00EC7F49" w:rsidRPr="00B11BAD" w:rsidRDefault="00EC7F49" w:rsidP="0028005B">
      <w:pPr>
        <w:pStyle w:val="BodyText"/>
        <w:spacing w:after="0"/>
      </w:pPr>
      <w:r w:rsidRPr="00B11BAD">
        <w:t>If you are already receiving home care through the Local Health Integration Network Home and Community Care (LHIN HCC), please make sure that your Care Coordinator knows the date of your surgery.</w:t>
      </w:r>
    </w:p>
    <w:p w14:paraId="2F584823" w14:textId="77777777" w:rsidR="00EC7F49" w:rsidRPr="00B11BAD" w:rsidRDefault="00EC7F49" w:rsidP="005706CE">
      <w:pPr>
        <w:pStyle w:val="BodyText"/>
        <w:spacing w:after="0"/>
      </w:pPr>
    </w:p>
    <w:p w14:paraId="68D4334A" w14:textId="77777777" w:rsidR="00EC7F49" w:rsidRPr="00B11BAD" w:rsidRDefault="00EC7F49" w:rsidP="002B16B6">
      <w:pPr>
        <w:pStyle w:val="BodyText"/>
        <w:spacing w:after="0"/>
      </w:pPr>
      <w:r w:rsidRPr="00B11BAD">
        <w:t>If you are a caregiver for someone else, please let us know at the time of your pre-operative visit.</w:t>
      </w:r>
    </w:p>
    <w:p w14:paraId="2FC09026" w14:textId="77777777" w:rsidR="00EC7F49" w:rsidRPr="00B11BAD" w:rsidRDefault="00EC7F49" w:rsidP="00B11BAD">
      <w:pPr>
        <w:pStyle w:val="BodyText"/>
      </w:pPr>
    </w:p>
    <w:p w14:paraId="0966DBB9" w14:textId="77777777" w:rsidR="00EC7F49" w:rsidRPr="00B11BAD" w:rsidRDefault="00EC7F49" w:rsidP="00B11BAD">
      <w:pPr>
        <w:pStyle w:val="BodyText"/>
        <w:rPr>
          <w:rStyle w:val="Strong"/>
        </w:rPr>
      </w:pPr>
      <w:r w:rsidRPr="00B11BAD">
        <w:rPr>
          <w:rStyle w:val="Strong"/>
        </w:rPr>
        <w:t>Care Partner &amp; Visitor Policy</w:t>
      </w:r>
    </w:p>
    <w:p w14:paraId="4A07FA7C" w14:textId="77777777" w:rsidR="00EC7F49" w:rsidRPr="00B11BAD" w:rsidRDefault="00EC7F49" w:rsidP="002B16B6">
      <w:pPr>
        <w:pStyle w:val="BodyText"/>
        <w:spacing w:after="0"/>
      </w:pPr>
      <w:r w:rsidRPr="00B11BAD">
        <w:t>Please refer to the QCH Patient Handbook for detailed information about our Care Partner and Visitor Policy while you are at QCH.</w:t>
      </w:r>
    </w:p>
    <w:p w14:paraId="2F213C51" w14:textId="77777777" w:rsidR="00EC7F49" w:rsidRPr="00B11BAD" w:rsidRDefault="00EC7F49" w:rsidP="002B16B6">
      <w:pPr>
        <w:pStyle w:val="BodyText"/>
        <w:spacing w:after="0"/>
      </w:pPr>
    </w:p>
    <w:p w14:paraId="2913BE07" w14:textId="77777777" w:rsidR="00EC7F49" w:rsidRPr="00B11BAD" w:rsidRDefault="00EC7F49" w:rsidP="005434B3">
      <w:pPr>
        <w:pStyle w:val="BodyText"/>
        <w:spacing w:after="0"/>
      </w:pPr>
      <w:r w:rsidRPr="00B11BAD">
        <w:t>Please ensure that visitors are aware of the Queensway Carleton Hospital scent-free policy. Please do not bring scented flowers to the hospital.</w:t>
      </w:r>
    </w:p>
    <w:p w14:paraId="6EB82308" w14:textId="77777777" w:rsidR="005706CE" w:rsidRDefault="005706CE" w:rsidP="005F64DB">
      <w:pPr>
        <w:pStyle w:val="Heading20"/>
      </w:pPr>
      <w:bookmarkStart w:id="43" w:name="_Toc20401010"/>
    </w:p>
    <w:p w14:paraId="071F328B" w14:textId="77777777" w:rsidR="005706CE" w:rsidRDefault="005706CE" w:rsidP="005F64DB">
      <w:pPr>
        <w:pStyle w:val="Heading20"/>
      </w:pPr>
    </w:p>
    <w:p w14:paraId="67BAA9BC" w14:textId="2924E2D8" w:rsidR="00D052DE" w:rsidRDefault="00D052DE" w:rsidP="005F64DB">
      <w:pPr>
        <w:pStyle w:val="Heading20"/>
      </w:pPr>
      <w:bookmarkStart w:id="44" w:name="_Toc82504081"/>
      <w:r>
        <w:t>Health t</w:t>
      </w:r>
      <w:r w:rsidRPr="004A4773">
        <w:t xml:space="preserve">ips </w:t>
      </w:r>
      <w:r>
        <w:t>before s</w:t>
      </w:r>
      <w:r w:rsidRPr="004A4773">
        <w:t>urgery</w:t>
      </w:r>
      <w:bookmarkEnd w:id="43"/>
      <w:bookmarkEnd w:id="44"/>
    </w:p>
    <w:p w14:paraId="7F0E6EE1" w14:textId="77777777" w:rsidR="00D84AD0" w:rsidRPr="00E22158" w:rsidRDefault="00D84AD0" w:rsidP="00E22158">
      <w:pPr>
        <w:pStyle w:val="BodyText"/>
      </w:pPr>
    </w:p>
    <w:p w14:paraId="67C0A8EB" w14:textId="77777777" w:rsidR="00D052DE" w:rsidRPr="005F64DB" w:rsidRDefault="00D052DE" w:rsidP="005F64DB">
      <w:pPr>
        <w:pStyle w:val="BodyText"/>
        <w:rPr>
          <w:rStyle w:val="Strong"/>
        </w:rPr>
      </w:pPr>
      <w:r w:rsidRPr="005F64DB">
        <w:rPr>
          <w:rStyle w:val="Strong"/>
        </w:rPr>
        <w:t>Dental Work</w:t>
      </w:r>
    </w:p>
    <w:p w14:paraId="651D30E3" w14:textId="77777777" w:rsidR="00D052DE" w:rsidRPr="005F64DB" w:rsidRDefault="00D052DE" w:rsidP="002B16B6">
      <w:pPr>
        <w:pStyle w:val="BodyText"/>
        <w:spacing w:after="0"/>
      </w:pPr>
      <w:r w:rsidRPr="005F64DB">
        <w:t xml:space="preserve">We recommend that dental work be done six weeks in advance of surgery (including cleaning and any dental procedure). Having dental work done closer to surgery may result in your surgery being cancelled due to risk of infection. </w:t>
      </w:r>
    </w:p>
    <w:p w14:paraId="2BE9556C" w14:textId="77777777" w:rsidR="00D052DE" w:rsidRPr="005F64DB" w:rsidRDefault="00D052DE" w:rsidP="002B16B6">
      <w:pPr>
        <w:pStyle w:val="BodyText"/>
        <w:spacing w:after="0"/>
      </w:pPr>
    </w:p>
    <w:p w14:paraId="317EEBB9" w14:textId="77777777" w:rsidR="00D052DE" w:rsidRDefault="00D052DE" w:rsidP="005706CE">
      <w:pPr>
        <w:pStyle w:val="BodyText"/>
        <w:spacing w:after="0"/>
      </w:pPr>
      <w:r w:rsidRPr="005F64DB">
        <w:t>After your surgery, you must inform your dentist and other doctors that you have had a joint replacement surgery. You may need to take antibiotics prior to certain procedures. We do not recommend dental work, unless it is an emergency, for 3-6 months after surgery.</w:t>
      </w:r>
    </w:p>
    <w:p w14:paraId="40F95122" w14:textId="77777777" w:rsidR="005434B3" w:rsidRDefault="005434B3" w:rsidP="005F64DB">
      <w:pPr>
        <w:pStyle w:val="BodyText"/>
        <w:rPr>
          <w:rStyle w:val="Strong"/>
        </w:rPr>
      </w:pPr>
    </w:p>
    <w:p w14:paraId="62847662" w14:textId="16C28F1F" w:rsidR="00D052DE" w:rsidRPr="007163AC" w:rsidRDefault="00D052DE" w:rsidP="005F64DB">
      <w:pPr>
        <w:pStyle w:val="BodyText"/>
        <w:rPr>
          <w:rStyle w:val="Strong"/>
        </w:rPr>
      </w:pPr>
      <w:r w:rsidRPr="007163AC">
        <w:rPr>
          <w:rStyle w:val="Strong"/>
        </w:rPr>
        <w:lastRenderedPageBreak/>
        <w:t>Infections or illness before your surgery</w:t>
      </w:r>
    </w:p>
    <w:p w14:paraId="0EBE8A83" w14:textId="77777777" w:rsidR="00D052DE" w:rsidRPr="005F64DB" w:rsidRDefault="00D052DE" w:rsidP="005706CE">
      <w:pPr>
        <w:pStyle w:val="BodyText"/>
        <w:spacing w:after="0"/>
      </w:pPr>
      <w:r w:rsidRPr="005F64DB">
        <w:t>We ask that you check your temperature regularly during the three days before your surgery date. If you feel feverish (temperature 38°C or 100.4°F or higher) or develop a respiratory or any other infection during this period, you should notify the surgeon who is performing your surgery by calling their office.  Should your surgery be delayed, every effort will be made to have you rescheduled as soon as possible.</w:t>
      </w:r>
    </w:p>
    <w:p w14:paraId="3ED46F33" w14:textId="77777777" w:rsidR="00D052DE" w:rsidRPr="005F64DB" w:rsidRDefault="00D052DE" w:rsidP="002B16B6">
      <w:pPr>
        <w:pStyle w:val="BodyText"/>
        <w:spacing w:after="0"/>
      </w:pPr>
    </w:p>
    <w:p w14:paraId="76BAC66C" w14:textId="77777777" w:rsidR="00D052DE" w:rsidRPr="005F64DB" w:rsidRDefault="00D052DE" w:rsidP="005706CE">
      <w:pPr>
        <w:pStyle w:val="BodyText"/>
        <w:spacing w:after="0"/>
      </w:pPr>
      <w:r w:rsidRPr="005F64DB">
        <w:t>We encourage all patients to get the flu vaccine. The vaccine takes up to two weeks to take effect. To avoid illness during your recovery period, it is preferable to have the vaccination prior to your surgery.</w:t>
      </w:r>
    </w:p>
    <w:p w14:paraId="765B27B3" w14:textId="77777777" w:rsidR="00D052DE" w:rsidRPr="005F64DB" w:rsidRDefault="00D052DE" w:rsidP="005706CE">
      <w:pPr>
        <w:pStyle w:val="BodyText"/>
        <w:spacing w:after="0"/>
      </w:pPr>
    </w:p>
    <w:p w14:paraId="220EF1A5" w14:textId="77777777" w:rsidR="00D052DE" w:rsidRPr="005F64DB" w:rsidRDefault="00D052DE" w:rsidP="005706CE">
      <w:pPr>
        <w:pStyle w:val="BodyText"/>
        <w:spacing w:after="0"/>
      </w:pPr>
      <w:r w:rsidRPr="005440E5">
        <w:rPr>
          <w:rStyle w:val="Strong"/>
        </w:rPr>
        <w:t>Note:</w:t>
      </w:r>
      <w:r w:rsidRPr="005F64DB">
        <w:t xml:space="preserve"> Notify your surgeon by calling their office before your surgery if you develop a cold, have any open wounds, have an active virus (e.g. shingles), or have any other illness.</w:t>
      </w:r>
    </w:p>
    <w:p w14:paraId="325904E9" w14:textId="77777777" w:rsidR="00D052DE" w:rsidRPr="005F64DB" w:rsidRDefault="00D052DE" w:rsidP="005706CE">
      <w:pPr>
        <w:pStyle w:val="BodyText"/>
        <w:spacing w:after="0"/>
      </w:pPr>
    </w:p>
    <w:p w14:paraId="1C1E1A71" w14:textId="77777777" w:rsidR="00D052DE" w:rsidRPr="005F64DB" w:rsidRDefault="00D052DE" w:rsidP="005F64DB">
      <w:pPr>
        <w:pStyle w:val="BodyText"/>
      </w:pPr>
      <w:r w:rsidRPr="005F64DB">
        <w:t xml:space="preserve">This is important for your well-being and the safety of others because there is a risk for everyone if you go to surgery with an infection. </w:t>
      </w:r>
    </w:p>
    <w:p w14:paraId="49E91294" w14:textId="77777777" w:rsidR="00520627" w:rsidRDefault="00520627" w:rsidP="00520627">
      <w:pPr>
        <w:pStyle w:val="BodyText"/>
      </w:pPr>
      <w:bookmarkStart w:id="45" w:name="_Toc10638228"/>
      <w:bookmarkStart w:id="46" w:name="_Toc20401011"/>
    </w:p>
    <w:p w14:paraId="0D7A9415" w14:textId="77777777" w:rsidR="00520627" w:rsidRPr="00BB5350" w:rsidRDefault="00520627" w:rsidP="002B16B6">
      <w:pPr>
        <w:pStyle w:val="Heading20"/>
        <w:spacing w:after="120"/>
      </w:pPr>
      <w:bookmarkStart w:id="47" w:name="_Toc82504082"/>
      <w:r>
        <w:t>Pre-surgery home set-u</w:t>
      </w:r>
      <w:r w:rsidRPr="00BB5350">
        <w:t>p</w:t>
      </w:r>
      <w:bookmarkEnd w:id="45"/>
      <w:bookmarkEnd w:id="46"/>
      <w:bookmarkEnd w:id="47"/>
    </w:p>
    <w:p w14:paraId="328F94B7" w14:textId="77777777" w:rsidR="00520627" w:rsidRPr="00520627" w:rsidRDefault="00520627" w:rsidP="00520627">
      <w:pPr>
        <w:pStyle w:val="BodyText"/>
      </w:pPr>
      <w:r w:rsidRPr="00520627">
        <w:t>It is important to set up your home before your joint surgery. This will allow you to easily move around your home with a walker or crutches after surgery and reduce the risk of falls.</w:t>
      </w:r>
    </w:p>
    <w:p w14:paraId="0EEA8252" w14:textId="77777777" w:rsidR="00520627" w:rsidRPr="00520627" w:rsidRDefault="00520627" w:rsidP="00BA76B8">
      <w:pPr>
        <w:pStyle w:val="ListParagraph"/>
        <w:numPr>
          <w:ilvl w:val="0"/>
          <w:numId w:val="23"/>
        </w:numPr>
        <w:spacing w:after="120"/>
        <w:ind w:left="284" w:right="-142" w:hanging="284"/>
        <w:contextualSpacing w:val="0"/>
      </w:pPr>
      <w:r w:rsidRPr="00520627">
        <w:t>Ensure hallways and rooms are free of clutter and tripping hazards (e.g. scatter rugs, footstools, etc.)</w:t>
      </w:r>
    </w:p>
    <w:p w14:paraId="55964E6B" w14:textId="77777777" w:rsidR="00520627" w:rsidRPr="00520627" w:rsidRDefault="00520627" w:rsidP="00BA76B8">
      <w:pPr>
        <w:pStyle w:val="ListParagraph"/>
        <w:numPr>
          <w:ilvl w:val="0"/>
          <w:numId w:val="23"/>
        </w:numPr>
        <w:spacing w:after="120"/>
        <w:ind w:left="284" w:right="-142" w:hanging="284"/>
        <w:contextualSpacing w:val="0"/>
      </w:pPr>
      <w:r w:rsidRPr="00520627">
        <w:t>Add non-slip surfaces to outside stairs and walkways</w:t>
      </w:r>
    </w:p>
    <w:p w14:paraId="6857B58A" w14:textId="77777777" w:rsidR="0028173F" w:rsidRDefault="00520627" w:rsidP="002B16B6">
      <w:pPr>
        <w:pStyle w:val="ListParagraph"/>
        <w:numPr>
          <w:ilvl w:val="0"/>
          <w:numId w:val="0"/>
        </w:numPr>
        <w:spacing w:after="120"/>
        <w:ind w:left="720" w:right="-142"/>
        <w:contextualSpacing w:val="0"/>
      </w:pPr>
      <w:r w:rsidRPr="00520627">
        <w:rPr>
          <w:noProof/>
        </w:rPr>
        <w:drawing>
          <wp:inline distT="0" distB="0" distL="0" distR="0" wp14:anchorId="7204DBA0" wp14:editId="2CE79E56">
            <wp:extent cx="2735580" cy="1736090"/>
            <wp:effectExtent l="0" t="0" r="7620" b="0"/>
            <wp:docPr id="79" name="Picture 79" descr="Secure stair 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nee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580" cy="1736090"/>
                    </a:xfrm>
                    <a:prstGeom prst="rect">
                      <a:avLst/>
                    </a:prstGeom>
                    <a:noFill/>
                    <a:ln w="9525">
                      <a:noFill/>
                      <a:miter lim="800000"/>
                      <a:headEnd/>
                      <a:tailEnd/>
                    </a:ln>
                  </pic:spPr>
                </pic:pic>
              </a:graphicData>
            </a:graphic>
          </wp:inline>
        </w:drawing>
      </w:r>
    </w:p>
    <w:p w14:paraId="024B356B" w14:textId="4CB21EE3" w:rsidR="00520627" w:rsidRPr="00520627" w:rsidRDefault="00520627" w:rsidP="00BA76B8">
      <w:pPr>
        <w:pStyle w:val="ListParagraph"/>
        <w:numPr>
          <w:ilvl w:val="0"/>
          <w:numId w:val="24"/>
        </w:numPr>
        <w:spacing w:after="120"/>
        <w:ind w:left="284" w:right="-142" w:hanging="284"/>
        <w:contextualSpacing w:val="0"/>
      </w:pPr>
      <w:r w:rsidRPr="00520627">
        <w:t>Install stair railings or make sure the existing ones are secure</w:t>
      </w:r>
    </w:p>
    <w:p w14:paraId="1A4CF57B" w14:textId="77777777" w:rsidR="00520627" w:rsidRPr="00520627" w:rsidRDefault="00520627" w:rsidP="00BA76B8">
      <w:pPr>
        <w:pStyle w:val="ListParagraph"/>
        <w:numPr>
          <w:ilvl w:val="0"/>
          <w:numId w:val="24"/>
        </w:numPr>
        <w:spacing w:after="120"/>
        <w:ind w:left="284" w:right="-142" w:hanging="284"/>
        <w:contextualSpacing w:val="0"/>
      </w:pPr>
      <w:r w:rsidRPr="00520627">
        <w:t>Set-up a firm chair with armrests</w:t>
      </w:r>
    </w:p>
    <w:p w14:paraId="15723E97" w14:textId="77777777" w:rsidR="00520627" w:rsidRPr="00520627" w:rsidRDefault="00520627" w:rsidP="00BA76B8">
      <w:pPr>
        <w:pStyle w:val="ListParagraph"/>
        <w:numPr>
          <w:ilvl w:val="0"/>
          <w:numId w:val="24"/>
        </w:numPr>
        <w:spacing w:after="120"/>
        <w:ind w:left="284" w:right="-142" w:hanging="284"/>
        <w:contextualSpacing w:val="0"/>
      </w:pPr>
      <w:r w:rsidRPr="00520627">
        <w:t>Ensure that you have good lighting in hallways and other well used areas</w:t>
      </w:r>
    </w:p>
    <w:p w14:paraId="5AD7D53C" w14:textId="77777777" w:rsidR="00520627" w:rsidRPr="00520627" w:rsidRDefault="00520627" w:rsidP="00BA76B8">
      <w:pPr>
        <w:pStyle w:val="ListParagraph"/>
        <w:numPr>
          <w:ilvl w:val="0"/>
          <w:numId w:val="24"/>
        </w:numPr>
        <w:spacing w:after="120"/>
        <w:ind w:left="284" w:right="-142" w:hanging="284"/>
        <w:contextualSpacing w:val="0"/>
      </w:pPr>
      <w:r w:rsidRPr="00520627">
        <w:t>Arrange for extra help with household tasks if needed (e.g. vacuuming, laundry)</w:t>
      </w:r>
    </w:p>
    <w:p w14:paraId="251C4959" w14:textId="77777777" w:rsidR="00520627" w:rsidRPr="00520627" w:rsidRDefault="00520627" w:rsidP="00BA76B8">
      <w:pPr>
        <w:pStyle w:val="ListParagraph"/>
        <w:numPr>
          <w:ilvl w:val="0"/>
          <w:numId w:val="24"/>
        </w:numPr>
        <w:spacing w:after="120"/>
        <w:ind w:left="284" w:right="-142" w:hanging="284"/>
        <w:contextualSpacing w:val="0"/>
      </w:pPr>
      <w:r w:rsidRPr="00520627">
        <w:lastRenderedPageBreak/>
        <w:t>Move frequently used household items to counter height (e.g. pots and pans).  Consider moving items in the lower parts of the fridge/freezer to a higher shelf</w:t>
      </w:r>
    </w:p>
    <w:p w14:paraId="49369A0C" w14:textId="77777777" w:rsidR="00520627" w:rsidRPr="00520627" w:rsidRDefault="00520627" w:rsidP="00BA76B8">
      <w:pPr>
        <w:pStyle w:val="ListParagraph"/>
        <w:numPr>
          <w:ilvl w:val="0"/>
          <w:numId w:val="24"/>
        </w:numPr>
        <w:spacing w:after="120"/>
        <w:ind w:left="284" w:right="-142" w:hanging="284"/>
        <w:contextualSpacing w:val="0"/>
      </w:pPr>
      <w:r w:rsidRPr="00520627">
        <w:t>Stock your freezer/pantry with healthy foods and snacks. If needed, private food/meal delivery services are available in many areas</w:t>
      </w:r>
    </w:p>
    <w:p w14:paraId="4EC09979" w14:textId="77777777" w:rsidR="00520627" w:rsidRPr="00520627" w:rsidRDefault="00520627" w:rsidP="00BA76B8">
      <w:pPr>
        <w:pStyle w:val="ListParagraph"/>
        <w:numPr>
          <w:ilvl w:val="0"/>
          <w:numId w:val="24"/>
        </w:numPr>
        <w:spacing w:after="120"/>
        <w:ind w:left="284" w:right="-142" w:hanging="284"/>
        <w:contextualSpacing w:val="0"/>
      </w:pPr>
      <w:r w:rsidRPr="00520627">
        <w:t>Keep several ice packs in your freezer for possible joint swelling after surgery.  Alternatively, you can use a bag of frozen peas. Ice should be applied 3 or 4 times a day for the next several weeks after surgery</w:t>
      </w:r>
    </w:p>
    <w:p w14:paraId="4DCC8C00" w14:textId="77777777" w:rsidR="00520627" w:rsidRPr="00520627" w:rsidRDefault="00520627" w:rsidP="00BA76B8">
      <w:pPr>
        <w:pStyle w:val="ListParagraph"/>
        <w:numPr>
          <w:ilvl w:val="0"/>
          <w:numId w:val="24"/>
        </w:numPr>
        <w:spacing w:after="120"/>
        <w:ind w:left="284" w:right="-142" w:hanging="284"/>
        <w:contextualSpacing w:val="0"/>
      </w:pPr>
      <w:r w:rsidRPr="00520627">
        <w:t>Have a thermometer at home to check your temperature after surgery</w:t>
      </w:r>
    </w:p>
    <w:p w14:paraId="3B23BC0F" w14:textId="77777777" w:rsidR="00520627" w:rsidRPr="00520627" w:rsidRDefault="00520627" w:rsidP="00BA76B8">
      <w:pPr>
        <w:pStyle w:val="ListParagraph"/>
        <w:numPr>
          <w:ilvl w:val="0"/>
          <w:numId w:val="24"/>
        </w:numPr>
        <w:ind w:left="284" w:right="-142" w:hanging="284"/>
        <w:contextualSpacing w:val="0"/>
      </w:pPr>
      <w:r w:rsidRPr="00520627">
        <w:t>Consider alternatives for pet care e.g. dog walking, changing cat litter</w:t>
      </w:r>
    </w:p>
    <w:p w14:paraId="64F2600B" w14:textId="77777777" w:rsidR="00520627" w:rsidRPr="00B43AC5" w:rsidRDefault="00520627" w:rsidP="00B43AC5">
      <w:pPr>
        <w:pStyle w:val="BodyText"/>
      </w:pPr>
    </w:p>
    <w:p w14:paraId="415B629C" w14:textId="77777777" w:rsidR="00520627" w:rsidRPr="00B43AC5" w:rsidRDefault="00520627" w:rsidP="00B43AC5">
      <w:pPr>
        <w:pStyle w:val="BodyText"/>
        <w:rPr>
          <w:rStyle w:val="Strong"/>
        </w:rPr>
      </w:pPr>
      <w:r w:rsidRPr="00B43AC5">
        <w:rPr>
          <w:rStyle w:val="Strong"/>
        </w:rPr>
        <w:t>Bathroom</w:t>
      </w:r>
    </w:p>
    <w:p w14:paraId="69E2C1A0" w14:textId="77777777" w:rsidR="00520627" w:rsidRPr="00B43AC5" w:rsidRDefault="00520627" w:rsidP="00B43AC5">
      <w:pPr>
        <w:pStyle w:val="BodyText"/>
      </w:pPr>
      <w:r w:rsidRPr="00B43AC5">
        <w:t>The need for this equipment will be discussed at your pre-habilitation appointment with your physiotherapist as you may not need all equipment listed below.</w:t>
      </w:r>
    </w:p>
    <w:p w14:paraId="3B2B17DA" w14:textId="77777777" w:rsidR="00520627" w:rsidRPr="00B43AC5" w:rsidRDefault="00520627" w:rsidP="00BA76B8">
      <w:pPr>
        <w:pStyle w:val="ListParagraph"/>
        <w:numPr>
          <w:ilvl w:val="0"/>
          <w:numId w:val="25"/>
        </w:numPr>
        <w:spacing w:after="120"/>
        <w:ind w:left="284" w:right="-142" w:hanging="284"/>
        <w:contextualSpacing w:val="0"/>
      </w:pPr>
      <w:r w:rsidRPr="00B43AC5">
        <w:t>Install an over toilet commode over your toilet to assist you to sit or stand. If you get up often during the night, you may place one next to your bed. Men and women may want to purchase a urinal</w:t>
      </w:r>
    </w:p>
    <w:p w14:paraId="7F3EE247" w14:textId="77777777" w:rsidR="00520627" w:rsidRPr="00B43AC5" w:rsidRDefault="00520627" w:rsidP="00BA76B8">
      <w:pPr>
        <w:pStyle w:val="ListParagraph"/>
        <w:numPr>
          <w:ilvl w:val="0"/>
          <w:numId w:val="25"/>
        </w:numPr>
        <w:spacing w:after="120"/>
        <w:ind w:left="284" w:right="-142" w:hanging="284"/>
        <w:contextualSpacing w:val="0"/>
      </w:pPr>
      <w:r w:rsidRPr="00B43AC5">
        <w:t>Remove sliding doors from your bathtub and replace with a shower curtain</w:t>
      </w:r>
    </w:p>
    <w:p w14:paraId="2A7BC710" w14:textId="77777777" w:rsidR="00520627" w:rsidRPr="00B43AC5" w:rsidRDefault="00520627" w:rsidP="00BA76B8">
      <w:pPr>
        <w:pStyle w:val="ListParagraph"/>
        <w:numPr>
          <w:ilvl w:val="0"/>
          <w:numId w:val="25"/>
        </w:numPr>
        <w:spacing w:after="120"/>
        <w:ind w:left="284" w:right="-142" w:hanging="284"/>
        <w:contextualSpacing w:val="0"/>
      </w:pPr>
      <w:r w:rsidRPr="00B43AC5">
        <w:t>Set-up a transfer bench (in a bathtub) or a shower chair (in a shower stall)</w:t>
      </w:r>
    </w:p>
    <w:p w14:paraId="699081A8" w14:textId="77777777" w:rsidR="00520627" w:rsidRPr="00B43AC5" w:rsidRDefault="00520627" w:rsidP="00BA76B8">
      <w:pPr>
        <w:pStyle w:val="ListParagraph"/>
        <w:numPr>
          <w:ilvl w:val="0"/>
          <w:numId w:val="25"/>
        </w:numPr>
        <w:spacing w:after="120"/>
        <w:ind w:left="284" w:right="-142" w:hanging="284"/>
        <w:contextualSpacing w:val="0"/>
      </w:pPr>
      <w:r w:rsidRPr="00B43AC5">
        <w:t>Use a non-slip bathmat both inside and outside the bathtub or shower</w:t>
      </w:r>
    </w:p>
    <w:p w14:paraId="67CB09DB" w14:textId="77777777" w:rsidR="00520627" w:rsidRPr="00B43AC5" w:rsidRDefault="00520627" w:rsidP="00BA76B8">
      <w:pPr>
        <w:pStyle w:val="ListParagraph"/>
        <w:numPr>
          <w:ilvl w:val="0"/>
          <w:numId w:val="25"/>
        </w:numPr>
        <w:spacing w:after="120"/>
        <w:ind w:left="284" w:right="-142" w:hanging="284"/>
        <w:contextualSpacing w:val="0"/>
      </w:pPr>
      <w:r w:rsidRPr="00B43AC5">
        <w:t>Install a hand-held shower hose in the bathtub</w:t>
      </w:r>
    </w:p>
    <w:p w14:paraId="7346121D" w14:textId="6F47B83C" w:rsidR="00520627" w:rsidRPr="00B43AC5" w:rsidRDefault="00520627" w:rsidP="00BA76B8">
      <w:pPr>
        <w:pStyle w:val="ListParagraph"/>
        <w:numPr>
          <w:ilvl w:val="0"/>
          <w:numId w:val="25"/>
        </w:numPr>
        <w:spacing w:after="120"/>
        <w:ind w:left="284" w:right="-142" w:hanging="284"/>
        <w:contextualSpacing w:val="0"/>
      </w:pPr>
      <w:r w:rsidRPr="00B43AC5">
        <w:t>Grab bars in the bathtub/shower stall and by the toilet are very useful.  Removable grab bars are available. DO NOT use towel racks or toilet paper holders to assist you to stand or sit</w:t>
      </w:r>
    </w:p>
    <w:p w14:paraId="6231D087" w14:textId="7C0C0401" w:rsidR="009561CE" w:rsidRPr="00C305AE" w:rsidRDefault="00C926FC" w:rsidP="009561CE">
      <w:pPr>
        <w:pStyle w:val="BodyText"/>
      </w:pPr>
      <w:r>
        <w:rPr>
          <w:noProof/>
          <w:lang w:val="en-CA" w:eastAsia="en-CA"/>
        </w:rPr>
        <w:drawing>
          <wp:inline distT="0" distB="0" distL="0" distR="0" wp14:anchorId="6281AA3F" wp14:editId="236D3065">
            <wp:extent cx="1123950" cy="1266825"/>
            <wp:effectExtent l="19050" t="0" r="0" b="0"/>
            <wp:docPr id="111" name="Picture 3" descr="Toilet com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123950" cy="1266825"/>
                    </a:xfrm>
                    <a:prstGeom prst="rect">
                      <a:avLst/>
                    </a:prstGeom>
                    <a:noFill/>
                    <a:ln w="9525">
                      <a:noFill/>
                      <a:miter lim="800000"/>
                      <a:headEnd/>
                      <a:tailEnd/>
                    </a:ln>
                  </pic:spPr>
                </pic:pic>
              </a:graphicData>
            </a:graphic>
          </wp:inline>
        </w:drawing>
      </w:r>
      <w:r>
        <w:rPr>
          <w:noProof/>
          <w:lang w:val="en-CA" w:eastAsia="en-CA"/>
        </w:rPr>
        <w:drawing>
          <wp:inline distT="0" distB="0" distL="0" distR="0" wp14:anchorId="5B0740E2" wp14:editId="4051147D">
            <wp:extent cx="1223010" cy="1219200"/>
            <wp:effectExtent l="19050" t="0" r="0" b="0"/>
            <wp:docPr id="108" name="Picture 2" descr="Toilet com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223010" cy="1219200"/>
                    </a:xfrm>
                    <a:prstGeom prst="rect">
                      <a:avLst/>
                    </a:prstGeom>
                    <a:noFill/>
                    <a:ln w="9525">
                      <a:noFill/>
                      <a:miter lim="800000"/>
                      <a:headEnd/>
                      <a:tailEnd/>
                    </a:ln>
                  </pic:spPr>
                </pic:pic>
              </a:graphicData>
            </a:graphic>
          </wp:inline>
        </w:drawing>
      </w:r>
      <w:r>
        <w:rPr>
          <w:noProof/>
          <w:lang w:val="en-CA" w:eastAsia="en-CA"/>
        </w:rPr>
        <w:drawing>
          <wp:inline distT="0" distB="0" distL="0" distR="0" wp14:anchorId="04CE5486" wp14:editId="7A8D3A65">
            <wp:extent cx="2018476" cy="1508760"/>
            <wp:effectExtent l="19050" t="0" r="824" b="0"/>
            <wp:docPr id="110" name="Picture 110" descr="Tub transfer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nee6"/>
                    <pic:cNvPicPr>
                      <a:picLocks noChangeAspect="1" noChangeArrowheads="1"/>
                    </pic:cNvPicPr>
                  </pic:nvPicPr>
                  <pic:blipFill>
                    <a:blip r:embed="rId15"/>
                    <a:srcRect/>
                    <a:stretch>
                      <a:fillRect/>
                    </a:stretch>
                  </pic:blipFill>
                  <pic:spPr bwMode="auto">
                    <a:xfrm>
                      <a:off x="0" y="0"/>
                      <a:ext cx="2018476" cy="1508760"/>
                    </a:xfrm>
                    <a:prstGeom prst="rect">
                      <a:avLst/>
                    </a:prstGeom>
                    <a:noFill/>
                    <a:ln w="9525">
                      <a:noFill/>
                      <a:miter lim="800000"/>
                      <a:headEnd/>
                      <a:tailEnd/>
                    </a:ln>
                  </pic:spPr>
                </pic:pic>
              </a:graphicData>
            </a:graphic>
          </wp:inline>
        </w:drawing>
      </w:r>
      <w:r>
        <w:rPr>
          <w:noProof/>
          <w:lang w:val="en-CA" w:eastAsia="en-CA"/>
        </w:rPr>
        <w:drawing>
          <wp:inline distT="0" distB="0" distL="0" distR="0" wp14:anchorId="74028C40" wp14:editId="20CB770D">
            <wp:extent cx="1743075" cy="1581150"/>
            <wp:effectExtent l="19050" t="0" r="9525" b="0"/>
            <wp:docPr id="109" name="Picture 109" descr="Removable tub c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nee8"/>
                    <pic:cNvPicPr>
                      <a:picLocks noChangeAspect="1" noChangeArrowheads="1"/>
                    </pic:cNvPicPr>
                  </pic:nvPicPr>
                  <pic:blipFill>
                    <a:blip r:embed="rId16"/>
                    <a:srcRect/>
                    <a:stretch>
                      <a:fillRect/>
                    </a:stretch>
                  </pic:blipFill>
                  <pic:spPr bwMode="auto">
                    <a:xfrm>
                      <a:off x="0" y="0"/>
                      <a:ext cx="1743075" cy="1581150"/>
                    </a:xfrm>
                    <a:prstGeom prst="rect">
                      <a:avLst/>
                    </a:prstGeom>
                    <a:noFill/>
                    <a:ln w="9525">
                      <a:noFill/>
                      <a:miter lim="800000"/>
                      <a:headEnd/>
                      <a:tailEnd/>
                    </a:ln>
                  </pic:spPr>
                </pic:pic>
              </a:graphicData>
            </a:graphic>
          </wp:inline>
        </w:drawing>
      </w:r>
    </w:p>
    <w:p w14:paraId="2C19BDC2" w14:textId="77777777" w:rsidR="00520627" w:rsidRPr="00B43AC5" w:rsidRDefault="00520627" w:rsidP="00B43AC5">
      <w:pPr>
        <w:pStyle w:val="BodyText"/>
      </w:pPr>
    </w:p>
    <w:p w14:paraId="00BC0769" w14:textId="77777777" w:rsidR="00E63B7F" w:rsidRPr="00AB36CB" w:rsidRDefault="00E63B7F" w:rsidP="00C305AE">
      <w:pPr>
        <w:pStyle w:val="BodyText"/>
        <w:rPr>
          <w:rStyle w:val="Strong"/>
        </w:rPr>
      </w:pPr>
      <w:r w:rsidRPr="00AB36CB">
        <w:rPr>
          <w:rStyle w:val="Strong"/>
        </w:rPr>
        <w:t>Seating after knee surgery</w:t>
      </w:r>
    </w:p>
    <w:p w14:paraId="48750795" w14:textId="77777777" w:rsidR="00E63B7F" w:rsidRPr="00C305AE" w:rsidRDefault="00E63B7F" w:rsidP="00C305AE">
      <w:pPr>
        <w:pStyle w:val="BodyText"/>
      </w:pPr>
      <w:r w:rsidRPr="00C305AE">
        <w:t xml:space="preserve">It will be easier for you to sit and get out of higher </w:t>
      </w:r>
      <w:r w:rsidR="00B17072" w:rsidRPr="00C305AE">
        <w:t>surfaces,</w:t>
      </w:r>
      <w:r w:rsidRPr="00C305AE">
        <w:t xml:space="preserve"> so it is important to choose a chair with a seat that is two inches above knee height. This includes chairs, beds and toilets.</w:t>
      </w:r>
    </w:p>
    <w:p w14:paraId="4CB0C110" w14:textId="0D96394A" w:rsidR="00E63B7F" w:rsidRPr="00C305AE" w:rsidRDefault="007D4C50" w:rsidP="00C305AE">
      <w:pPr>
        <w:pStyle w:val="BodyText"/>
      </w:pPr>
      <w:r w:rsidRPr="00C305AE">
        <w:rPr>
          <w:noProof/>
        </w:rPr>
        <w:lastRenderedPageBreak/>
        <w:drawing>
          <wp:inline distT="0" distB="0" distL="0" distR="0" wp14:anchorId="57208760" wp14:editId="15F65042">
            <wp:extent cx="1641475" cy="1577340"/>
            <wp:effectExtent l="0" t="0" r="0" b="3810"/>
            <wp:docPr id="47" name="Picture 15" descr="Person standing beside a chair with a seat above kne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1475" cy="1577340"/>
                    </a:xfrm>
                    <a:prstGeom prst="rect">
                      <a:avLst/>
                    </a:prstGeom>
                    <a:noFill/>
                    <a:ln w="9525">
                      <a:noFill/>
                      <a:miter lim="800000"/>
                      <a:headEnd/>
                      <a:tailEnd/>
                    </a:ln>
                  </pic:spPr>
                </pic:pic>
              </a:graphicData>
            </a:graphic>
          </wp:inline>
        </w:drawing>
      </w:r>
    </w:p>
    <w:p w14:paraId="2A15A5E8" w14:textId="77777777" w:rsidR="00E63B7F" w:rsidRPr="00C305AE" w:rsidRDefault="00E63B7F" w:rsidP="00BA76B8">
      <w:pPr>
        <w:pStyle w:val="ListParagraph"/>
        <w:numPr>
          <w:ilvl w:val="0"/>
          <w:numId w:val="26"/>
        </w:numPr>
        <w:spacing w:after="120"/>
        <w:ind w:left="284" w:right="-142" w:hanging="284"/>
        <w:contextualSpacing w:val="0"/>
      </w:pPr>
      <w:r w:rsidRPr="00C305AE">
        <w:t xml:space="preserve">Use a firm foam cushion (high density) or wooden furniture risers to increase chair height. The cushion should be firm enough that it will not compress when you sit on it. Plan to take your foam cushion with you to adapt chairs </w:t>
      </w:r>
      <w:r w:rsidR="00AB36CB">
        <w:t>o</w:t>
      </w:r>
      <w:r w:rsidRPr="00C305AE">
        <w:t>utside of the house</w:t>
      </w:r>
    </w:p>
    <w:p w14:paraId="1B8A8CF3" w14:textId="77777777" w:rsidR="00E63B7F" w:rsidRPr="00C305AE" w:rsidRDefault="00E63B7F" w:rsidP="00BA76B8">
      <w:pPr>
        <w:pStyle w:val="ListParagraph"/>
        <w:numPr>
          <w:ilvl w:val="0"/>
          <w:numId w:val="26"/>
        </w:numPr>
        <w:spacing w:after="120"/>
        <w:ind w:left="284" w:right="-142" w:hanging="284"/>
        <w:contextualSpacing w:val="0"/>
      </w:pPr>
      <w:r w:rsidRPr="00C305AE">
        <w:t>Set up a firm chair with armrests (not a rocking chair)</w:t>
      </w:r>
    </w:p>
    <w:p w14:paraId="2D4E0DAF" w14:textId="77777777" w:rsidR="00E63B7F" w:rsidRPr="00C305AE" w:rsidRDefault="00E63B7F" w:rsidP="00BA76B8">
      <w:pPr>
        <w:pStyle w:val="ListParagraph"/>
        <w:numPr>
          <w:ilvl w:val="0"/>
          <w:numId w:val="26"/>
        </w:numPr>
        <w:spacing w:after="120"/>
        <w:ind w:left="284" w:right="-142" w:hanging="284"/>
        <w:contextualSpacing w:val="0"/>
      </w:pPr>
      <w:r w:rsidRPr="00C305AE">
        <w:t>Set up a table beside your chair for frequently used items</w:t>
      </w:r>
    </w:p>
    <w:p w14:paraId="266FD063" w14:textId="77777777" w:rsidR="00E63B7F" w:rsidRPr="00C305AE" w:rsidRDefault="00E63B7F" w:rsidP="00BA76B8">
      <w:pPr>
        <w:pStyle w:val="ListParagraph"/>
        <w:numPr>
          <w:ilvl w:val="0"/>
          <w:numId w:val="26"/>
        </w:numPr>
        <w:ind w:left="284" w:right="-142" w:hanging="284"/>
        <w:contextualSpacing w:val="0"/>
      </w:pPr>
      <w:r w:rsidRPr="00C305AE">
        <w:t>If your bed is too low, add another mattress or place the frame on wooden furniture risers</w:t>
      </w:r>
    </w:p>
    <w:p w14:paraId="2A9A2954" w14:textId="77777777" w:rsidR="00E63B7F" w:rsidRPr="00C305AE" w:rsidRDefault="00E63B7F" w:rsidP="00C305AE">
      <w:pPr>
        <w:pStyle w:val="BodyText"/>
      </w:pPr>
    </w:p>
    <w:p w14:paraId="77303A4D" w14:textId="77777777" w:rsidR="006B2D7F" w:rsidRDefault="006B2D7F" w:rsidP="002B16B6">
      <w:pPr>
        <w:pStyle w:val="Heading20"/>
        <w:spacing w:after="120"/>
      </w:pPr>
      <w:bookmarkStart w:id="48" w:name="_Toc10638229"/>
      <w:bookmarkStart w:id="49" w:name="_Toc20401012"/>
      <w:bookmarkStart w:id="50" w:name="_Toc82504083"/>
      <w:r w:rsidRPr="00D51040">
        <w:t>Exercise</w:t>
      </w:r>
      <w:bookmarkEnd w:id="48"/>
      <w:bookmarkEnd w:id="49"/>
      <w:bookmarkEnd w:id="50"/>
    </w:p>
    <w:p w14:paraId="1039A46C" w14:textId="77777777" w:rsidR="006B2D7F" w:rsidRPr="006B2D7F" w:rsidRDefault="006B2D7F" w:rsidP="006B2D7F">
      <w:pPr>
        <w:pStyle w:val="BodyText"/>
      </w:pPr>
      <w:r w:rsidRPr="006B2D7F">
        <w:t>Exercising before surgery will help you to have a faster and easier recovery. Do activities that put less stress on your joint. Try:</w:t>
      </w:r>
    </w:p>
    <w:p w14:paraId="0E656DDF" w14:textId="77777777" w:rsidR="006B2D7F" w:rsidRPr="006B2D7F" w:rsidRDefault="006B2D7F" w:rsidP="00BA76B8">
      <w:pPr>
        <w:pStyle w:val="ListParagraph"/>
        <w:numPr>
          <w:ilvl w:val="0"/>
          <w:numId w:val="27"/>
        </w:numPr>
        <w:spacing w:after="120"/>
        <w:ind w:left="284" w:hanging="284"/>
        <w:contextualSpacing w:val="0"/>
      </w:pPr>
      <w:r w:rsidRPr="006B2D7F">
        <w:t>Exercises in water, such as swimming or water walking at a community pool</w:t>
      </w:r>
    </w:p>
    <w:p w14:paraId="6434C50C" w14:textId="77777777" w:rsidR="006B2D7F" w:rsidRPr="006B2D7F" w:rsidRDefault="006B2D7F" w:rsidP="00BA76B8">
      <w:pPr>
        <w:pStyle w:val="ListParagraph"/>
        <w:numPr>
          <w:ilvl w:val="0"/>
          <w:numId w:val="27"/>
        </w:numPr>
        <w:spacing w:after="120"/>
        <w:ind w:left="284" w:hanging="284"/>
        <w:contextualSpacing w:val="0"/>
      </w:pPr>
      <w:r w:rsidRPr="006B2D7F">
        <w:t>Cycling</w:t>
      </w:r>
    </w:p>
    <w:p w14:paraId="577850AC" w14:textId="77777777" w:rsidR="006B2D7F" w:rsidRPr="006B2D7F" w:rsidRDefault="006B2D7F" w:rsidP="00BA76B8">
      <w:pPr>
        <w:pStyle w:val="ListParagraph"/>
        <w:numPr>
          <w:ilvl w:val="0"/>
          <w:numId w:val="27"/>
        </w:numPr>
        <w:spacing w:after="120"/>
        <w:ind w:left="284" w:hanging="284"/>
        <w:contextualSpacing w:val="0"/>
      </w:pPr>
      <w:r w:rsidRPr="006B2D7F">
        <w:t>Nordic pole walking</w:t>
      </w:r>
    </w:p>
    <w:p w14:paraId="3DBBC53B" w14:textId="77777777" w:rsidR="006B2D7F" w:rsidRPr="006B2D7F" w:rsidRDefault="006B2D7F" w:rsidP="00BA76B8">
      <w:pPr>
        <w:pStyle w:val="ListParagraph"/>
        <w:numPr>
          <w:ilvl w:val="0"/>
          <w:numId w:val="27"/>
        </w:numPr>
        <w:spacing w:after="120"/>
        <w:ind w:left="284" w:hanging="284"/>
        <w:contextualSpacing w:val="0"/>
      </w:pPr>
      <w:r w:rsidRPr="006B2D7F">
        <w:t>Gentle stretching and strengthening</w:t>
      </w:r>
    </w:p>
    <w:p w14:paraId="678A2DBD" w14:textId="77777777" w:rsidR="006B2D7F" w:rsidRPr="006B2D7F" w:rsidRDefault="006B2D7F" w:rsidP="00BA76B8">
      <w:pPr>
        <w:pStyle w:val="ListParagraph"/>
        <w:numPr>
          <w:ilvl w:val="0"/>
          <w:numId w:val="27"/>
        </w:numPr>
        <w:spacing w:after="120"/>
        <w:ind w:left="284" w:right="-142" w:hanging="284"/>
        <w:contextualSpacing w:val="0"/>
      </w:pPr>
      <w:r w:rsidRPr="006B2D7F">
        <w:t>Specific exercises suggested by a physiotherapist</w:t>
      </w:r>
    </w:p>
    <w:p w14:paraId="3B09AC8A" w14:textId="77777777" w:rsidR="006B2D7F" w:rsidRPr="006B2D7F" w:rsidRDefault="006B2D7F" w:rsidP="00BA76B8">
      <w:pPr>
        <w:pStyle w:val="ListParagraph"/>
        <w:numPr>
          <w:ilvl w:val="0"/>
          <w:numId w:val="27"/>
        </w:numPr>
        <w:ind w:left="284" w:right="-142" w:hanging="284"/>
        <w:contextualSpacing w:val="0"/>
      </w:pPr>
      <w:r w:rsidRPr="006B2D7F">
        <w:t>Balance exercises (valuable in preventing falls)</w:t>
      </w:r>
    </w:p>
    <w:p w14:paraId="7D2CEDCA" w14:textId="77777777" w:rsidR="006B2D7F" w:rsidRPr="006B2D7F" w:rsidRDefault="006B2D7F" w:rsidP="005706CE">
      <w:pPr>
        <w:pStyle w:val="BodyText"/>
        <w:spacing w:after="0"/>
      </w:pPr>
    </w:p>
    <w:p w14:paraId="3FAB5F69" w14:textId="77777777" w:rsidR="006B2D7F" w:rsidRPr="006B2D7F" w:rsidRDefault="006B2D7F" w:rsidP="006B2D7F">
      <w:pPr>
        <w:pStyle w:val="BodyText"/>
      </w:pPr>
      <w:r w:rsidRPr="006B2D7F">
        <w:t>These activities will make your muscles strong, improve your endurance and help keep your joint moving. Exercising before surgery will also help you to build up your confidence and knowledge of the exercise you will do after surgery.</w:t>
      </w:r>
    </w:p>
    <w:p w14:paraId="2C7810E5" w14:textId="77777777" w:rsidR="006B2D7F" w:rsidRPr="006B2D7F" w:rsidRDefault="00480FC7" w:rsidP="005D25F7">
      <w:pPr>
        <w:pStyle w:val="BodyText"/>
        <w:spacing w:after="0"/>
      </w:pPr>
      <w:r w:rsidRPr="00480FC7">
        <w:rPr>
          <w:rStyle w:val="Strong"/>
        </w:rPr>
        <w:t>Remember</w:t>
      </w:r>
      <w:r>
        <w:rPr>
          <w:rStyle w:val="Strong"/>
        </w:rPr>
        <w:t>:</w:t>
      </w:r>
      <w:r w:rsidR="006B2D7F" w:rsidRPr="006B2D7F">
        <w:t xml:space="preserve">  After surgery, daily exercise is essential</w:t>
      </w:r>
    </w:p>
    <w:p w14:paraId="152CDB30" w14:textId="77777777" w:rsidR="00525AAC" w:rsidRDefault="00525AAC" w:rsidP="005D25F7">
      <w:pPr>
        <w:pStyle w:val="BodyText"/>
        <w:spacing w:after="0"/>
      </w:pPr>
    </w:p>
    <w:p w14:paraId="74E18A8A" w14:textId="77777777" w:rsidR="00A42D31" w:rsidRPr="000878D7" w:rsidRDefault="00A42D31" w:rsidP="00525AAC">
      <w:r w:rsidRPr="00A1056C">
        <w:rPr>
          <w:rStyle w:val="Strong"/>
        </w:rPr>
        <w:t>Be sure to strengthen your arm muscles</w:t>
      </w:r>
      <w:r w:rsidR="00A1056C">
        <w:rPr>
          <w:rStyle w:val="Strong"/>
        </w:rPr>
        <w:t>.</w:t>
      </w:r>
      <w:r w:rsidRPr="000878D7">
        <w:t xml:space="preserve"> You will need strong arms after your surgery to use walking aids, get in and out of bed and get on and off a chair.  Do strengthening exercises for at least 3 weeks before surgery.</w:t>
      </w:r>
    </w:p>
    <w:p w14:paraId="0B8CC2A0" w14:textId="77777777" w:rsidR="00A42D31" w:rsidRPr="000878D7" w:rsidRDefault="00A42D31" w:rsidP="000878D7">
      <w:pPr>
        <w:pStyle w:val="BodyText"/>
      </w:pPr>
    </w:p>
    <w:p w14:paraId="5187741E" w14:textId="77777777" w:rsidR="0028173F" w:rsidRDefault="00A42D31" w:rsidP="000878D7">
      <w:pPr>
        <w:pStyle w:val="BodyText"/>
      </w:pPr>
      <w:r w:rsidRPr="000878D7">
        <w:rPr>
          <w:noProof/>
        </w:rPr>
        <w:lastRenderedPageBreak/>
        <w:drawing>
          <wp:inline distT="0" distB="0" distL="0" distR="0" wp14:anchorId="516F4CA6" wp14:editId="0D66C775">
            <wp:extent cx="1299210" cy="1859280"/>
            <wp:effectExtent l="0" t="0" r="0" b="7620"/>
            <wp:docPr id="46" name="Picture 16" descr="Person pushing up from a chair with their arms while s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9210" cy="1859280"/>
                    </a:xfrm>
                    <a:prstGeom prst="rect">
                      <a:avLst/>
                    </a:prstGeom>
                    <a:noFill/>
                    <a:ln w="9525">
                      <a:noFill/>
                      <a:miter lim="800000"/>
                      <a:headEnd/>
                      <a:tailEnd/>
                    </a:ln>
                  </pic:spPr>
                </pic:pic>
              </a:graphicData>
            </a:graphic>
          </wp:inline>
        </w:drawing>
      </w:r>
    </w:p>
    <w:p w14:paraId="32133C95" w14:textId="3AFE86D5" w:rsidR="00A42D31" w:rsidRPr="000878D7" w:rsidRDefault="00A42D31" w:rsidP="005706CE">
      <w:pPr>
        <w:pStyle w:val="BodyText"/>
        <w:spacing w:after="0"/>
      </w:pPr>
      <w:r w:rsidRPr="000878D7">
        <w:t>For example: Push up through your arms while seated. Work up to 10 repetitions 2 times each day.</w:t>
      </w:r>
    </w:p>
    <w:p w14:paraId="2707EC68" w14:textId="77777777" w:rsidR="00A42D31" w:rsidRPr="000878D7" w:rsidRDefault="00A42D31" w:rsidP="005706CE">
      <w:pPr>
        <w:pStyle w:val="BodyText"/>
        <w:spacing w:after="0"/>
      </w:pPr>
    </w:p>
    <w:p w14:paraId="7605282C" w14:textId="77777777" w:rsidR="00A42D31" w:rsidRPr="000878D7" w:rsidRDefault="00A42D31" w:rsidP="0028005B">
      <w:pPr>
        <w:pStyle w:val="BodyText"/>
        <w:spacing w:after="0"/>
      </w:pPr>
      <w:r w:rsidRPr="000878D7">
        <w:t>If this exercise causes you discomfort or if you are new to exercise and/or have other health conditions, always talk to your family doctor before starting a new exercise program. If you don’t know how to get started, talk to a physiotherapist.</w:t>
      </w:r>
    </w:p>
    <w:p w14:paraId="3EE30A62" w14:textId="77777777" w:rsidR="00E441C5" w:rsidRPr="000878D7" w:rsidRDefault="00E441C5" w:rsidP="000878D7">
      <w:pPr>
        <w:pStyle w:val="BodyText"/>
      </w:pPr>
    </w:p>
    <w:p w14:paraId="271228BF" w14:textId="77777777" w:rsidR="00A42D31" w:rsidRPr="00271CF7" w:rsidRDefault="00A42D31" w:rsidP="0028005B">
      <w:pPr>
        <w:pStyle w:val="Heading10"/>
        <w:spacing w:after="120"/>
      </w:pPr>
      <w:bookmarkStart w:id="51" w:name="_Toc10638230"/>
      <w:bookmarkStart w:id="52" w:name="_Toc20401013"/>
      <w:bookmarkStart w:id="53" w:name="_Toc82504084"/>
      <w:r>
        <w:t>Final check list: One day before s</w:t>
      </w:r>
      <w:r w:rsidRPr="00271CF7">
        <w:t>urgery</w:t>
      </w:r>
      <w:bookmarkEnd w:id="51"/>
      <w:bookmarkEnd w:id="52"/>
      <w:bookmarkEnd w:id="53"/>
    </w:p>
    <w:p w14:paraId="7EB1E460" w14:textId="77777777" w:rsidR="00A42D31" w:rsidRPr="00464A8F" w:rsidRDefault="00A42D31" w:rsidP="00464A8F">
      <w:pPr>
        <w:pStyle w:val="BodyText"/>
      </w:pPr>
      <w:r w:rsidRPr="00464A8F">
        <w:t>By now you should have picked up your medical equipment and set up your home. Here is a final checklist of things you need to do before coming to the hospital:</w:t>
      </w:r>
    </w:p>
    <w:p w14:paraId="09933189" w14:textId="77777777" w:rsidR="00A42D31" w:rsidRPr="00464A8F" w:rsidRDefault="00A42D31" w:rsidP="00BA76B8">
      <w:pPr>
        <w:pStyle w:val="ListParagraph"/>
        <w:numPr>
          <w:ilvl w:val="0"/>
          <w:numId w:val="28"/>
        </w:numPr>
        <w:spacing w:after="120"/>
        <w:ind w:left="284" w:right="-142" w:hanging="284"/>
        <w:contextualSpacing w:val="0"/>
      </w:pPr>
      <w:r w:rsidRPr="00464A8F">
        <w:t>Make arrangements for transportation to and from the hospital</w:t>
      </w:r>
    </w:p>
    <w:p w14:paraId="6EE01594" w14:textId="77777777" w:rsidR="00A42D31" w:rsidRPr="00464A8F" w:rsidRDefault="00A42D31" w:rsidP="00BA76B8">
      <w:pPr>
        <w:pStyle w:val="ListParagraph"/>
        <w:numPr>
          <w:ilvl w:val="0"/>
          <w:numId w:val="28"/>
        </w:numPr>
        <w:spacing w:after="120"/>
        <w:ind w:left="284" w:right="-142" w:hanging="284"/>
        <w:contextualSpacing w:val="0"/>
      </w:pPr>
      <w:r w:rsidRPr="00464A8F">
        <w:t>Make arrangements for someone to stay with you for at least the first 72 hours after you leave the hospital</w:t>
      </w:r>
    </w:p>
    <w:p w14:paraId="25A8D38A" w14:textId="77777777" w:rsidR="00A42D31" w:rsidRPr="00464A8F" w:rsidRDefault="00A42D31" w:rsidP="00BA76B8">
      <w:pPr>
        <w:pStyle w:val="ListParagraph"/>
        <w:numPr>
          <w:ilvl w:val="0"/>
          <w:numId w:val="28"/>
        </w:numPr>
        <w:spacing w:after="120"/>
        <w:ind w:left="284" w:right="-142" w:hanging="284"/>
        <w:contextualSpacing w:val="0"/>
      </w:pPr>
      <w:r w:rsidRPr="00464A8F">
        <w:t>Perform your skin preparation as explained by the POAC staff (see page 16)</w:t>
      </w:r>
    </w:p>
    <w:p w14:paraId="58C829E0" w14:textId="3DC46DEF" w:rsidR="00A42D31" w:rsidRPr="00464A8F" w:rsidRDefault="00A42D31" w:rsidP="00BA76B8">
      <w:pPr>
        <w:pStyle w:val="ListParagraph"/>
        <w:numPr>
          <w:ilvl w:val="0"/>
          <w:numId w:val="28"/>
        </w:numPr>
        <w:spacing w:after="120"/>
        <w:ind w:left="284" w:right="-142" w:hanging="284"/>
        <w:contextualSpacing w:val="0"/>
      </w:pPr>
      <w:r w:rsidRPr="00464A8F">
        <w:t xml:space="preserve">Dressing changes and supplies for home: You will have a dressing over your incision. This should stay in place for 3 days after the day of your surgery. If you have a dressing with an absorbent pad that is covered with one piece of see through tape (looks like plastic wrap), you can shower with because it is waterproof. If your dressing or the tape is cloth-like, it is not </w:t>
      </w:r>
      <w:r w:rsidR="00FA399C" w:rsidRPr="00464A8F">
        <w:t>waterproof,</w:t>
      </w:r>
      <w:r w:rsidRPr="00464A8F">
        <w:t xml:space="preserve"> and you will either need to cover it with plastic wrap or wait 3 days after surgery to take your shower. After the 3 days, if the dressing is falling off or is more than one third full of drainage, remove this dressing and cover the wound with a strip-type dressing (also called an Island Dressing) or 4” x 4” sterile gauze and tape. Change this new dressing if it is falling off or after you shower or every 3 days, whichever comes first. Make sure you wash your hands before changing the dressing. You can purchase dressing supplies at the QCH gift shop or at a pharmacy. </w:t>
      </w:r>
    </w:p>
    <w:p w14:paraId="11FB60ED" w14:textId="77777777" w:rsidR="00A42D31" w:rsidRPr="00464A8F" w:rsidRDefault="00A42D31" w:rsidP="00BA76B8">
      <w:pPr>
        <w:pStyle w:val="ListParagraph"/>
        <w:numPr>
          <w:ilvl w:val="0"/>
          <w:numId w:val="28"/>
        </w:numPr>
        <w:ind w:left="284" w:right="-142" w:hanging="284"/>
        <w:contextualSpacing w:val="0"/>
      </w:pPr>
      <w:r w:rsidRPr="00464A8F">
        <w:t>Ice, frozen gel packs or cryocuff to be applied 3-4 times per day at home to control swelling</w:t>
      </w:r>
    </w:p>
    <w:p w14:paraId="73C222CF" w14:textId="77777777" w:rsidR="00A42D31" w:rsidRPr="00464A8F" w:rsidRDefault="00A42D31" w:rsidP="00464A8F">
      <w:pPr>
        <w:pStyle w:val="BodyText"/>
      </w:pPr>
    </w:p>
    <w:p w14:paraId="79BE60AC" w14:textId="1896414F" w:rsidR="00A42D31" w:rsidRDefault="00A42D31" w:rsidP="002B16B6">
      <w:pPr>
        <w:pStyle w:val="BodyText"/>
        <w:spacing w:after="0"/>
      </w:pPr>
      <w:r w:rsidRPr="00464A8F">
        <w:lastRenderedPageBreak/>
        <w:t>My date of surgery is: ______________________________________</w:t>
      </w:r>
    </w:p>
    <w:p w14:paraId="57542F6A" w14:textId="77777777" w:rsidR="002B16B6" w:rsidRPr="00464A8F" w:rsidRDefault="002B16B6" w:rsidP="002B16B6">
      <w:pPr>
        <w:pStyle w:val="BodyText"/>
        <w:spacing w:after="0"/>
      </w:pPr>
    </w:p>
    <w:p w14:paraId="7C4287F5" w14:textId="77777777" w:rsidR="00A42D31" w:rsidRPr="00464A8F" w:rsidRDefault="00A42D31" w:rsidP="00464A8F">
      <w:pPr>
        <w:pStyle w:val="BodyText"/>
      </w:pPr>
      <w:r w:rsidRPr="00464A8F">
        <w:t>Call the Queensway Carleton Hospital Patient Scheduling Department the weekday (Monday to Friday) before surgery to determine the time of admission.</w:t>
      </w:r>
    </w:p>
    <w:p w14:paraId="1F66C3EF" w14:textId="77777777" w:rsidR="00A42D31" w:rsidRPr="00464A8F" w:rsidRDefault="00A42D31" w:rsidP="002B16B6">
      <w:pPr>
        <w:pStyle w:val="BodyText"/>
        <w:spacing w:after="0"/>
      </w:pPr>
      <w:r w:rsidRPr="00464A8F">
        <w:t>The number to call is 613-721-4840 between 11 a.m. and 3 p.m.</w:t>
      </w:r>
    </w:p>
    <w:p w14:paraId="44775A1A" w14:textId="77777777" w:rsidR="00A42D31" w:rsidRPr="00464A8F" w:rsidRDefault="00A42D31" w:rsidP="00464A8F">
      <w:pPr>
        <w:pStyle w:val="BodyText"/>
      </w:pPr>
    </w:p>
    <w:p w14:paraId="31C86CB7" w14:textId="77777777" w:rsidR="00A42D31" w:rsidRPr="00464A8F" w:rsidRDefault="00A42D31" w:rsidP="00464A8F">
      <w:pPr>
        <w:pStyle w:val="BodyText"/>
      </w:pPr>
      <w:r w:rsidRPr="00464A8F">
        <w:t>Call for your admission time on: ________________________________</w:t>
      </w:r>
    </w:p>
    <w:p w14:paraId="5C821E42" w14:textId="77777777" w:rsidR="005706CE" w:rsidRDefault="005706CE" w:rsidP="00692CD4">
      <w:pPr>
        <w:pStyle w:val="Heading10"/>
      </w:pPr>
      <w:bookmarkStart w:id="54" w:name="_Toc30076522"/>
    </w:p>
    <w:p w14:paraId="70FF7714" w14:textId="52E2A934" w:rsidR="002B60BD" w:rsidRDefault="002B60BD" w:rsidP="00692CD4">
      <w:pPr>
        <w:pStyle w:val="Heading10"/>
      </w:pPr>
      <w:bookmarkStart w:id="55" w:name="_Toc82504085"/>
      <w:r w:rsidRPr="00334851">
        <w:t>Preparation for surgery</w:t>
      </w:r>
      <w:bookmarkEnd w:id="54"/>
      <w:bookmarkEnd w:id="55"/>
    </w:p>
    <w:p w14:paraId="138828DD" w14:textId="77777777" w:rsidR="00A012C3" w:rsidRPr="00334851" w:rsidRDefault="00A012C3" w:rsidP="005706CE">
      <w:pPr>
        <w:pStyle w:val="BodyText"/>
        <w:spacing w:after="0"/>
      </w:pPr>
    </w:p>
    <w:p w14:paraId="69945DA8" w14:textId="383530B5" w:rsidR="002B60BD" w:rsidRPr="00893BF6" w:rsidRDefault="002B60BD" w:rsidP="002B60BD">
      <w:pPr>
        <w:pStyle w:val="BodyText"/>
      </w:pPr>
      <w:r w:rsidRPr="00893BF6">
        <w:t xml:space="preserve">You must follow these </w:t>
      </w:r>
      <w:r w:rsidR="002B16B6" w:rsidRPr="00893BF6">
        <w:t>rules,</w:t>
      </w:r>
      <w:r w:rsidRPr="00893BF6">
        <w:t xml:space="preserve"> or your surgery may be cancelled:</w:t>
      </w:r>
    </w:p>
    <w:p w14:paraId="7BD9D8C9" w14:textId="77777777" w:rsidR="002B60BD" w:rsidRPr="00893BF6" w:rsidRDefault="002B60BD" w:rsidP="00BA76B8">
      <w:pPr>
        <w:pStyle w:val="ListParagraph"/>
        <w:numPr>
          <w:ilvl w:val="0"/>
          <w:numId w:val="14"/>
        </w:numPr>
        <w:spacing w:after="120"/>
        <w:ind w:left="425" w:right="-142" w:hanging="425"/>
        <w:contextualSpacing w:val="0"/>
      </w:pPr>
      <w:r w:rsidRPr="00893BF6">
        <w:t>Do not eat any solid food after midnight the night before your surgery.</w:t>
      </w:r>
    </w:p>
    <w:p w14:paraId="6F5E804B" w14:textId="77777777" w:rsidR="002B60BD" w:rsidRPr="00893BF6" w:rsidRDefault="002B60BD" w:rsidP="00BA76B8">
      <w:pPr>
        <w:pStyle w:val="ListParagraph"/>
        <w:numPr>
          <w:ilvl w:val="0"/>
          <w:numId w:val="14"/>
        </w:numPr>
        <w:spacing w:after="120"/>
        <w:ind w:left="425" w:right="-142" w:hanging="425"/>
        <w:contextualSpacing w:val="0"/>
      </w:pPr>
      <w:r w:rsidRPr="00893BF6">
        <w:t>If you are thirsty, you may drink clear fluids either apple juice, water or ginger-ale™, until you leave to come to the hospital.</w:t>
      </w:r>
    </w:p>
    <w:p w14:paraId="176C9F08" w14:textId="77777777" w:rsidR="002B60BD" w:rsidRPr="00893BF6" w:rsidRDefault="002B60BD" w:rsidP="0028005B">
      <w:pPr>
        <w:pStyle w:val="ListParagraph"/>
        <w:numPr>
          <w:ilvl w:val="0"/>
          <w:numId w:val="14"/>
        </w:numPr>
        <w:ind w:left="425" w:right="-142" w:hanging="425"/>
        <w:contextualSpacing w:val="0"/>
      </w:pPr>
      <w:r w:rsidRPr="00893BF6">
        <w:t xml:space="preserve">Please drink one cup (250 mLs or 8 oz) clear fluid either apple juice, water or ginger-ale™, before leaving to come to hospital. </w:t>
      </w:r>
    </w:p>
    <w:p w14:paraId="3D1DAB08" w14:textId="77777777" w:rsidR="002B60BD" w:rsidRDefault="002B60BD" w:rsidP="005706CE">
      <w:pPr>
        <w:pStyle w:val="BodyText"/>
        <w:spacing w:after="0"/>
      </w:pPr>
    </w:p>
    <w:p w14:paraId="3637236E" w14:textId="77777777" w:rsidR="002B60BD" w:rsidRPr="00893BF6" w:rsidRDefault="002B60BD" w:rsidP="005706CE">
      <w:pPr>
        <w:pStyle w:val="BodyText"/>
        <w:spacing w:after="0"/>
      </w:pPr>
      <w:r w:rsidRPr="00893BF6">
        <w:t xml:space="preserve">You should take your regular prescription medications (no vitamins or herbal products) with water the morning of surgery as advised by the nurse or doctor you spoke with in POAC. </w:t>
      </w:r>
    </w:p>
    <w:p w14:paraId="7C56FE69" w14:textId="77777777" w:rsidR="002B60BD" w:rsidRPr="00893BF6" w:rsidRDefault="002B60BD" w:rsidP="005706CE">
      <w:pPr>
        <w:pStyle w:val="BodyText"/>
        <w:spacing w:after="0"/>
      </w:pPr>
    </w:p>
    <w:p w14:paraId="306AFEFA" w14:textId="606AA48E" w:rsidR="002B60BD" w:rsidRDefault="002B60BD" w:rsidP="0028005B">
      <w:pPr>
        <w:pStyle w:val="BodyText"/>
        <w:spacing w:after="0"/>
      </w:pPr>
      <w:r w:rsidRPr="00893BF6">
        <w:t xml:space="preserve">You must stop taking all supplements except vitamin D, calcium, or iron/iron supplements one week before surgery. </w:t>
      </w:r>
    </w:p>
    <w:p w14:paraId="7637CA2D" w14:textId="77777777" w:rsidR="0028005B" w:rsidRPr="00893BF6" w:rsidRDefault="0028005B" w:rsidP="0028005B">
      <w:pPr>
        <w:pStyle w:val="BodyText"/>
        <w:spacing w:after="0"/>
      </w:pPr>
    </w:p>
    <w:p w14:paraId="13C487FA" w14:textId="06CFB92D" w:rsidR="002B60BD" w:rsidRDefault="002B60BD" w:rsidP="005706CE">
      <w:pPr>
        <w:pStyle w:val="BodyText"/>
        <w:spacing w:after="0"/>
      </w:pPr>
      <w:r w:rsidRPr="00893BF6">
        <w:t>If you are taking Aspirin or other blood thinners, please inform your surgeon or nurse. You will be given specific instructions.</w:t>
      </w:r>
    </w:p>
    <w:p w14:paraId="69FF95BD" w14:textId="77777777" w:rsidR="005706CE" w:rsidRPr="00893BF6" w:rsidRDefault="005706CE" w:rsidP="005706CE">
      <w:pPr>
        <w:pStyle w:val="BodyText"/>
        <w:spacing w:after="0"/>
      </w:pPr>
    </w:p>
    <w:p w14:paraId="459789FF" w14:textId="06F138B0" w:rsidR="00620CC5" w:rsidRPr="00620CC5" w:rsidRDefault="00620CC5" w:rsidP="007C7F53">
      <w:pPr>
        <w:pStyle w:val="BodyText"/>
        <w:rPr>
          <w:rStyle w:val="Strong"/>
        </w:rPr>
      </w:pPr>
      <w:bookmarkStart w:id="56" w:name="_Hlk123806873"/>
      <w:r w:rsidRPr="00620CC5">
        <w:rPr>
          <w:rStyle w:val="Strong"/>
        </w:rPr>
        <w:t>Skin preparation:</w:t>
      </w:r>
    </w:p>
    <w:p w14:paraId="6195CD3B" w14:textId="77777777" w:rsidR="00620CC5" w:rsidRPr="00121B04" w:rsidRDefault="00620CC5" w:rsidP="00620CC5">
      <w:pPr>
        <w:rPr>
          <w:b/>
          <w:bCs/>
        </w:rPr>
      </w:pPr>
      <w:r w:rsidRPr="00317D6E">
        <w:t>Stop shaving in the operative area one week (7 days)</w:t>
      </w:r>
      <w:r>
        <w:t xml:space="preserve"> </w:t>
      </w:r>
      <w:r w:rsidRPr="00317D6E">
        <w:t xml:space="preserve">before your surgery date. Shaving can cause tiny nicks in the skin that may allow germs to enter your body and cause an infection. </w:t>
      </w:r>
      <w:r w:rsidRPr="00121B04">
        <w:rPr>
          <w:b/>
          <w:bCs/>
        </w:rPr>
        <w:t xml:space="preserve">Do not use bath scents, </w:t>
      </w:r>
      <w:proofErr w:type="gramStart"/>
      <w:r w:rsidRPr="00121B04">
        <w:rPr>
          <w:b/>
          <w:bCs/>
        </w:rPr>
        <w:t>powders</w:t>
      </w:r>
      <w:proofErr w:type="gramEnd"/>
      <w:r w:rsidRPr="00121B04">
        <w:rPr>
          <w:b/>
          <w:bCs/>
        </w:rPr>
        <w:t xml:space="preserve"> or body lotions.</w:t>
      </w:r>
    </w:p>
    <w:p w14:paraId="4AEF4938" w14:textId="77777777" w:rsidR="009039E2" w:rsidRPr="0010092B" w:rsidRDefault="009039E2" w:rsidP="00620CC5"/>
    <w:p w14:paraId="1EF8C0D9" w14:textId="77777777" w:rsidR="00000BB7" w:rsidRPr="004F5F9E" w:rsidRDefault="00000BB7" w:rsidP="00000BB7">
      <w:pPr>
        <w:pStyle w:val="PlainText"/>
        <w:numPr>
          <w:ilvl w:val="0"/>
          <w:numId w:val="67"/>
        </w:numPr>
        <w:spacing w:after="120"/>
        <w:ind w:left="426" w:hanging="426"/>
        <w:jc w:val="both"/>
        <w:rPr>
          <w:rFonts w:ascii="Arial" w:hAnsi="Arial"/>
          <w:sz w:val="28"/>
        </w:rPr>
      </w:pPr>
      <w:r w:rsidRPr="004F5F9E">
        <w:rPr>
          <w:rFonts w:ascii="Arial" w:hAnsi="Arial"/>
          <w:sz w:val="28"/>
        </w:rPr>
        <w:t>The night before surgery bathe or shower and wash your entire body using the Chlorhexidine, 2 % wash (ENDURE) 420. Pat yourself dry with a fresh clean, soft towel, put on clean pajamas or clothes and put freshly laundered bed linens on your bed.</w:t>
      </w:r>
    </w:p>
    <w:p w14:paraId="480B1887" w14:textId="77777777" w:rsidR="00000BB7" w:rsidRPr="004F5F9E" w:rsidRDefault="00000BB7" w:rsidP="00000BB7">
      <w:pPr>
        <w:pStyle w:val="PlainText"/>
        <w:ind w:left="426" w:hanging="426"/>
        <w:jc w:val="both"/>
        <w:rPr>
          <w:rFonts w:ascii="Arial" w:hAnsi="Arial"/>
          <w:sz w:val="28"/>
        </w:rPr>
      </w:pPr>
    </w:p>
    <w:p w14:paraId="6CB8C8C2" w14:textId="77777777" w:rsidR="00000BB7" w:rsidRPr="004F5F9E" w:rsidRDefault="00000BB7" w:rsidP="00000BB7">
      <w:pPr>
        <w:pStyle w:val="PlainText"/>
        <w:numPr>
          <w:ilvl w:val="0"/>
          <w:numId w:val="67"/>
        </w:numPr>
        <w:spacing w:after="120"/>
        <w:ind w:left="426" w:hanging="426"/>
        <w:jc w:val="both"/>
        <w:rPr>
          <w:rFonts w:ascii="Arial" w:hAnsi="Arial"/>
          <w:sz w:val="28"/>
        </w:rPr>
      </w:pPr>
      <w:r w:rsidRPr="004F5F9E">
        <w:rPr>
          <w:rFonts w:ascii="Arial" w:hAnsi="Arial"/>
          <w:sz w:val="28"/>
        </w:rPr>
        <w:t xml:space="preserve">The morning of surgery repeat your bath or shower using the Chlorhexidine 2% wash. </w:t>
      </w:r>
    </w:p>
    <w:p w14:paraId="07FAB2E4" w14:textId="53610ECD" w:rsidR="00000BB7" w:rsidRPr="004F5F9E" w:rsidRDefault="00000BB7" w:rsidP="00000BB7">
      <w:pPr>
        <w:pStyle w:val="PlainText"/>
        <w:spacing w:after="120"/>
        <w:rPr>
          <w:rFonts w:ascii="Arial" w:hAnsi="Arial"/>
          <w:b/>
          <w:sz w:val="28"/>
        </w:rPr>
      </w:pPr>
      <w:r w:rsidRPr="004F5F9E">
        <w:rPr>
          <w:rFonts w:ascii="Arial" w:hAnsi="Arial"/>
          <w:b/>
          <w:sz w:val="28"/>
        </w:rPr>
        <w:t>(Endure 420 -Chlorhexidine 2% wash is available at the QCH Gift Box)</w:t>
      </w:r>
    </w:p>
    <w:p w14:paraId="37324920" w14:textId="6B596CC7" w:rsidR="0028173F" w:rsidRPr="002A4B51" w:rsidRDefault="0028173F" w:rsidP="0028173F">
      <w:pPr>
        <w:pStyle w:val="ListParagraph"/>
        <w:numPr>
          <w:ilvl w:val="0"/>
          <w:numId w:val="0"/>
        </w:numPr>
        <w:ind w:left="720"/>
      </w:pPr>
      <w:r w:rsidRPr="00620CC5">
        <w:rPr>
          <w:rStyle w:val="Strong"/>
          <w:noProof/>
        </w:rPr>
        <w:lastRenderedPageBreak/>
        <w:drawing>
          <wp:inline distT="0" distB="0" distL="0" distR="0" wp14:anchorId="60AEEEB9" wp14:editId="320926B8">
            <wp:extent cx="1337310" cy="2514600"/>
            <wp:effectExtent l="0" t="0" r="0" b="0"/>
            <wp:docPr id="2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7310" cy="2514600"/>
                    </a:xfrm>
                    <a:prstGeom prst="rect">
                      <a:avLst/>
                    </a:prstGeom>
                    <a:noFill/>
                    <a:ln w="9525">
                      <a:noFill/>
                      <a:miter lim="800000"/>
                      <a:headEnd/>
                      <a:tailEnd/>
                    </a:ln>
                  </pic:spPr>
                </pic:pic>
              </a:graphicData>
            </a:graphic>
          </wp:inline>
        </w:drawing>
      </w:r>
    </w:p>
    <w:bookmarkEnd w:id="56"/>
    <w:p w14:paraId="17AF22B6" w14:textId="6E799FA2" w:rsidR="00620CC5" w:rsidRDefault="00620CC5" w:rsidP="00BA76B8">
      <w:pPr>
        <w:pStyle w:val="ListParagraph"/>
        <w:numPr>
          <w:ilvl w:val="0"/>
          <w:numId w:val="30"/>
        </w:numPr>
        <w:spacing w:after="120"/>
        <w:ind w:left="284" w:right="-142" w:hanging="284"/>
        <w:contextualSpacing w:val="0"/>
      </w:pPr>
      <w:r w:rsidRPr="009D71BA">
        <w:t xml:space="preserve">If you are a smoker, stop smoking </w:t>
      </w:r>
      <w:r>
        <w:t xml:space="preserve">at least </w:t>
      </w:r>
      <w:r w:rsidRPr="009D71BA">
        <w:t>24 hours before your surgery. We can provide you with smoking cessation support to prevent nicotine withdrawal during your hospitalizatio</w:t>
      </w:r>
      <w:r w:rsidR="005706CE">
        <w:t>n</w:t>
      </w:r>
      <w:r w:rsidRPr="009D71BA">
        <w:t xml:space="preserve"> </w:t>
      </w:r>
    </w:p>
    <w:p w14:paraId="34D36F3E" w14:textId="1671E77E" w:rsidR="00620CC5" w:rsidRPr="009D71BA" w:rsidRDefault="00620CC5" w:rsidP="00BA76B8">
      <w:pPr>
        <w:pStyle w:val="ListParagraph"/>
        <w:numPr>
          <w:ilvl w:val="0"/>
          <w:numId w:val="30"/>
        </w:numPr>
        <w:spacing w:after="120"/>
        <w:ind w:left="284" w:right="-142" w:hanging="284"/>
        <w:contextualSpacing w:val="0"/>
      </w:pPr>
      <w:r w:rsidRPr="009D71BA">
        <w:t xml:space="preserve">Do not drink alcohol </w:t>
      </w:r>
      <w:r>
        <w:t xml:space="preserve">at least </w:t>
      </w:r>
      <w:r w:rsidRPr="009D71BA">
        <w:t>24 hours before surgery</w:t>
      </w:r>
    </w:p>
    <w:p w14:paraId="2E5F702C" w14:textId="2ACA95D5" w:rsidR="00620CC5" w:rsidRPr="009039E2" w:rsidRDefault="00620CC5" w:rsidP="00BA76B8">
      <w:pPr>
        <w:pStyle w:val="ListParagraph"/>
        <w:numPr>
          <w:ilvl w:val="0"/>
          <w:numId w:val="30"/>
        </w:numPr>
        <w:spacing w:after="120"/>
        <w:ind w:left="284" w:right="-142" w:hanging="284"/>
        <w:contextualSpacing w:val="0"/>
        <w:rPr>
          <w:b/>
          <w:bCs/>
        </w:rPr>
      </w:pPr>
      <w:r w:rsidRPr="00207C3D">
        <w:t xml:space="preserve">On the day of surgery do not </w:t>
      </w:r>
      <w:r>
        <w:t xml:space="preserve">apply </w:t>
      </w:r>
      <w:r w:rsidRPr="00207C3D">
        <w:t xml:space="preserve">deodorant, </w:t>
      </w:r>
      <w:r>
        <w:t xml:space="preserve">powders, and body lotions </w:t>
      </w:r>
      <w:r w:rsidRPr="00207C3D">
        <w:t xml:space="preserve">or </w:t>
      </w:r>
      <w:r>
        <w:t xml:space="preserve">insert </w:t>
      </w:r>
      <w:r w:rsidRPr="00207C3D">
        <w:t xml:space="preserve">contact lenses. </w:t>
      </w:r>
      <w:r w:rsidRPr="00AA3D2C">
        <w:rPr>
          <w:rStyle w:val="Strong"/>
        </w:rPr>
        <w:t>Please do not wear any scented products because some people are allergic to them</w:t>
      </w:r>
    </w:p>
    <w:p w14:paraId="1E5F08E0" w14:textId="4AEDF73F" w:rsidR="00081105" w:rsidRDefault="00081105" w:rsidP="00BA76B8">
      <w:pPr>
        <w:pStyle w:val="ListParagraph"/>
        <w:numPr>
          <w:ilvl w:val="0"/>
          <w:numId w:val="30"/>
        </w:numPr>
        <w:spacing w:after="120"/>
        <w:ind w:left="284" w:right="-142" w:hanging="284"/>
        <w:contextualSpacing w:val="0"/>
      </w:pPr>
      <w:r w:rsidRPr="009D71BA">
        <w:t>Do not bring valuables (jewellery, credit cards, and money) to the Hospital.  We do not assume responsibility for lost or stolen articles</w:t>
      </w:r>
    </w:p>
    <w:p w14:paraId="3EE43864" w14:textId="26330D38" w:rsidR="00620CC5" w:rsidRPr="00AE7A3B" w:rsidRDefault="00620CC5" w:rsidP="0028005B">
      <w:pPr>
        <w:pStyle w:val="ListParagraph"/>
        <w:numPr>
          <w:ilvl w:val="0"/>
          <w:numId w:val="30"/>
        </w:numPr>
        <w:ind w:left="284" w:right="-142" w:hanging="284"/>
        <w:contextualSpacing w:val="0"/>
      </w:pPr>
      <w:r w:rsidRPr="00AE7A3B">
        <w:t>Arrange for someone to drive you to the Hospital the day of surgery, and drive you home on your discharge day</w:t>
      </w:r>
    </w:p>
    <w:p w14:paraId="545424F3" w14:textId="77777777" w:rsidR="00360E7C" w:rsidRDefault="00360E7C" w:rsidP="00360E7C">
      <w:pPr>
        <w:pStyle w:val="BodyText"/>
      </w:pPr>
      <w:bookmarkStart w:id="57" w:name="_Toc20401015"/>
    </w:p>
    <w:p w14:paraId="3B1A6933" w14:textId="77777777" w:rsidR="00C821D8" w:rsidRDefault="00C821D8" w:rsidP="00BA76B8">
      <w:pPr>
        <w:pStyle w:val="Heading10"/>
        <w:spacing w:after="120"/>
      </w:pPr>
      <w:bookmarkStart w:id="58" w:name="_Toc82504086"/>
      <w:r w:rsidRPr="00F546EB">
        <w:t>What should I bring to the hospital?</w:t>
      </w:r>
      <w:bookmarkEnd w:id="57"/>
      <w:bookmarkEnd w:id="58"/>
    </w:p>
    <w:p w14:paraId="7F42AB15" w14:textId="77777777" w:rsidR="00C821D8" w:rsidRPr="00C821D8" w:rsidRDefault="00C821D8" w:rsidP="00BA76B8">
      <w:pPr>
        <w:pStyle w:val="ListParagraph"/>
        <w:numPr>
          <w:ilvl w:val="0"/>
          <w:numId w:val="31"/>
        </w:numPr>
        <w:spacing w:after="120"/>
        <w:ind w:left="284" w:right="-142" w:hanging="284"/>
        <w:contextualSpacing w:val="0"/>
      </w:pPr>
      <w:r w:rsidRPr="00C821D8">
        <w:t xml:space="preserve">Your health card </w:t>
      </w:r>
    </w:p>
    <w:p w14:paraId="3BAA3180" w14:textId="18070C3F" w:rsidR="00C821D8" w:rsidRPr="00C821D8" w:rsidRDefault="00C821D8" w:rsidP="00BA76B8">
      <w:pPr>
        <w:pStyle w:val="ListParagraph"/>
        <w:numPr>
          <w:ilvl w:val="0"/>
          <w:numId w:val="31"/>
        </w:numPr>
        <w:spacing w:after="120"/>
        <w:ind w:left="284" w:right="-142" w:hanging="284"/>
        <w:contextualSpacing w:val="0"/>
      </w:pPr>
      <w:r w:rsidRPr="00C821D8">
        <w:t xml:space="preserve">All current medications in their original package, dosettes or blister packs.  Please bring a current list of all medications in a </w:t>
      </w:r>
      <w:r w:rsidR="0028005B" w:rsidRPr="00C821D8">
        <w:t>printout</w:t>
      </w:r>
      <w:r w:rsidRPr="00C821D8">
        <w:t xml:space="preserve"> from your pharmacy. If not needed after your surgery, your family can take your medications home if you have been admitted</w:t>
      </w:r>
    </w:p>
    <w:p w14:paraId="0B39D27F" w14:textId="77777777" w:rsidR="00C821D8" w:rsidRPr="00C821D8" w:rsidRDefault="00C821D8" w:rsidP="00BA76B8">
      <w:pPr>
        <w:pStyle w:val="ListParagraph"/>
        <w:numPr>
          <w:ilvl w:val="0"/>
          <w:numId w:val="31"/>
        </w:numPr>
        <w:spacing w:after="120"/>
        <w:ind w:left="284" w:right="-142" w:hanging="284"/>
        <w:contextualSpacing w:val="0"/>
      </w:pPr>
      <w:r w:rsidRPr="00C821D8">
        <w:t>A list of allergies, including the type of reaction</w:t>
      </w:r>
    </w:p>
    <w:p w14:paraId="444D0131" w14:textId="77777777" w:rsidR="00C821D8" w:rsidRPr="00C821D8" w:rsidRDefault="00C821D8" w:rsidP="00BA76B8">
      <w:pPr>
        <w:pStyle w:val="ListParagraph"/>
        <w:numPr>
          <w:ilvl w:val="0"/>
          <w:numId w:val="31"/>
        </w:numPr>
        <w:spacing w:after="120"/>
        <w:ind w:left="284" w:right="-142" w:hanging="284"/>
        <w:contextualSpacing w:val="0"/>
      </w:pPr>
      <w:r w:rsidRPr="00C821D8">
        <w:t>Walking shoes that tie on and wrap around your heel</w:t>
      </w:r>
    </w:p>
    <w:p w14:paraId="59339156" w14:textId="77777777" w:rsidR="00C821D8" w:rsidRPr="00C821D8" w:rsidRDefault="00C821D8" w:rsidP="00BA76B8">
      <w:pPr>
        <w:pStyle w:val="ListParagraph"/>
        <w:numPr>
          <w:ilvl w:val="0"/>
          <w:numId w:val="31"/>
        </w:numPr>
        <w:spacing w:after="120"/>
        <w:ind w:left="284" w:right="-142" w:hanging="284"/>
        <w:contextualSpacing w:val="0"/>
      </w:pPr>
      <w:r w:rsidRPr="00C821D8">
        <w:t>Your equipment as outlined on page 10, labeled with your name</w:t>
      </w:r>
    </w:p>
    <w:p w14:paraId="2A5B7699" w14:textId="77777777" w:rsidR="00C821D8" w:rsidRDefault="00C821D8" w:rsidP="00BA76B8">
      <w:pPr>
        <w:pStyle w:val="ListParagraph"/>
        <w:numPr>
          <w:ilvl w:val="0"/>
          <w:numId w:val="31"/>
        </w:numPr>
        <w:spacing w:after="120"/>
        <w:ind w:left="284" w:right="-142" w:hanging="284"/>
        <w:contextualSpacing w:val="0"/>
      </w:pPr>
      <w:r w:rsidRPr="00C821D8">
        <w:t>If you have sleep apnea and are using a CPAP/BiPAP machine at home, please bring in the machine, tubing and mask (all labeled with your name) the morning of your surgery</w:t>
      </w:r>
    </w:p>
    <w:p w14:paraId="13866C1B" w14:textId="2BC2FC83" w:rsidR="00C821D8" w:rsidRPr="00C821D8" w:rsidRDefault="00C821D8" w:rsidP="00CE4288">
      <w:pPr>
        <w:pStyle w:val="BodyText"/>
      </w:pPr>
      <w:r w:rsidRPr="00C821D8">
        <w:t>In addition, if you are being admitted:</w:t>
      </w:r>
    </w:p>
    <w:p w14:paraId="26EE07E0" w14:textId="77777777" w:rsidR="00C821D8" w:rsidRPr="00C821D8" w:rsidRDefault="00C821D8" w:rsidP="00BA76B8">
      <w:pPr>
        <w:pStyle w:val="ListParagraph"/>
        <w:numPr>
          <w:ilvl w:val="0"/>
          <w:numId w:val="32"/>
        </w:numPr>
        <w:spacing w:after="120"/>
        <w:ind w:left="284" w:right="-142" w:hanging="284"/>
        <w:contextualSpacing w:val="0"/>
      </w:pPr>
      <w:r w:rsidRPr="00C821D8">
        <w:lastRenderedPageBreak/>
        <w:t xml:space="preserve">Bring in your personal bag on the day of your surgery. Please bring one set of comfortable clothing like jogging pants or shorts and a shirt that you can dress in during the day and a pair of </w:t>
      </w:r>
      <w:r w:rsidR="00CD2B84" w:rsidRPr="00C821D8">
        <w:t>loose-fitting</w:t>
      </w:r>
      <w:r w:rsidRPr="00C821D8">
        <w:t xml:space="preserve"> pants to wear home as your joint may be swollen </w:t>
      </w:r>
    </w:p>
    <w:p w14:paraId="14B0DB78" w14:textId="77777777" w:rsidR="00C821D8" w:rsidRPr="00C821D8" w:rsidRDefault="00C821D8" w:rsidP="00BA76B8">
      <w:pPr>
        <w:pStyle w:val="ListParagraph"/>
        <w:numPr>
          <w:ilvl w:val="0"/>
          <w:numId w:val="32"/>
        </w:numPr>
        <w:spacing w:after="120"/>
        <w:ind w:left="284" w:right="-142" w:hanging="284"/>
        <w:contextualSpacing w:val="0"/>
      </w:pPr>
      <w:r w:rsidRPr="00C821D8">
        <w:t>Your own reusable water bottle</w:t>
      </w:r>
    </w:p>
    <w:p w14:paraId="5FE03BD2" w14:textId="77777777" w:rsidR="00C821D8" w:rsidRPr="00C821D8" w:rsidRDefault="00C821D8" w:rsidP="00BA76B8">
      <w:pPr>
        <w:pStyle w:val="ListParagraph"/>
        <w:numPr>
          <w:ilvl w:val="0"/>
          <w:numId w:val="32"/>
        </w:numPr>
        <w:spacing w:after="120"/>
        <w:ind w:left="284" w:right="-142" w:hanging="284"/>
        <w:contextualSpacing w:val="0"/>
      </w:pPr>
      <w:bookmarkStart w:id="59" w:name="_Toc10638232"/>
      <w:r w:rsidRPr="00C821D8">
        <w:t>Toothbrush, toothpaste, soap, deodorant, shaving cream, razor, brush or comb and Kleenex™</w:t>
      </w:r>
      <w:bookmarkEnd w:id="59"/>
    </w:p>
    <w:p w14:paraId="3863CE17" w14:textId="77777777" w:rsidR="00C821D8" w:rsidRPr="00C821D8" w:rsidRDefault="00C821D8" w:rsidP="00BA76B8">
      <w:pPr>
        <w:pStyle w:val="ListParagraph"/>
        <w:numPr>
          <w:ilvl w:val="0"/>
          <w:numId w:val="32"/>
        </w:numPr>
        <w:ind w:left="284" w:right="-142" w:hanging="284"/>
        <w:contextualSpacing w:val="0"/>
      </w:pPr>
      <w:r w:rsidRPr="00C821D8">
        <w:t>Do not bring valuables to the hospital</w:t>
      </w:r>
    </w:p>
    <w:p w14:paraId="2132C702" w14:textId="77777777" w:rsidR="005706CE" w:rsidRDefault="005706CE" w:rsidP="00620CC5"/>
    <w:p w14:paraId="03F11BDF" w14:textId="77777777" w:rsidR="00CE071E" w:rsidRPr="00573099" w:rsidRDefault="00CE071E" w:rsidP="00B76301">
      <w:pPr>
        <w:pStyle w:val="Heading10"/>
      </w:pPr>
      <w:bookmarkStart w:id="60" w:name="_Toc10638233"/>
      <w:bookmarkStart w:id="61" w:name="_Toc20401016"/>
      <w:bookmarkStart w:id="62" w:name="_Toc82504087"/>
      <w:r w:rsidRPr="00573099">
        <w:t>Day of Surgery</w:t>
      </w:r>
      <w:bookmarkEnd w:id="60"/>
      <w:bookmarkEnd w:id="61"/>
      <w:bookmarkEnd w:id="62"/>
    </w:p>
    <w:p w14:paraId="53C6FC53" w14:textId="77777777" w:rsidR="00CE071E" w:rsidRPr="005B1BCB" w:rsidRDefault="00CE071E" w:rsidP="005706CE">
      <w:pPr>
        <w:pStyle w:val="BodyText"/>
        <w:spacing w:after="0"/>
      </w:pPr>
    </w:p>
    <w:p w14:paraId="13CACC7A" w14:textId="77777777" w:rsidR="00CE071E" w:rsidRPr="000606B5" w:rsidRDefault="00CE071E" w:rsidP="000606B5">
      <w:pPr>
        <w:pStyle w:val="BodyText"/>
        <w:rPr>
          <w:rStyle w:val="Strong"/>
        </w:rPr>
      </w:pPr>
      <w:r w:rsidRPr="000606B5">
        <w:rPr>
          <w:rStyle w:val="Strong"/>
        </w:rPr>
        <w:t>When you arrive at the hospital</w:t>
      </w:r>
    </w:p>
    <w:p w14:paraId="6613335E" w14:textId="77777777" w:rsidR="00CE071E" w:rsidRPr="005B1BCB" w:rsidRDefault="00CE071E" w:rsidP="00BA76B8">
      <w:pPr>
        <w:pStyle w:val="ListParagraph"/>
        <w:numPr>
          <w:ilvl w:val="0"/>
          <w:numId w:val="33"/>
        </w:numPr>
        <w:spacing w:after="120"/>
        <w:ind w:left="284" w:right="-142" w:hanging="284"/>
        <w:contextualSpacing w:val="0"/>
      </w:pPr>
      <w:r w:rsidRPr="005B1BCB">
        <w:t>From Patient Registration, you will be directed to the Day Surgery Unit (DSU). One Care Partner can accompany you and stay with you once you are admitted. You may designate this Care Partner to be the person to call after surgery</w:t>
      </w:r>
    </w:p>
    <w:p w14:paraId="09A68F31" w14:textId="77777777" w:rsidR="00CE071E" w:rsidRPr="005B1BCB" w:rsidRDefault="00CE071E" w:rsidP="00BA76B8">
      <w:pPr>
        <w:pStyle w:val="ListParagraph"/>
        <w:numPr>
          <w:ilvl w:val="0"/>
          <w:numId w:val="33"/>
        </w:numPr>
        <w:spacing w:after="120"/>
        <w:ind w:left="284" w:right="-142" w:hanging="284"/>
        <w:contextualSpacing w:val="0"/>
      </w:pPr>
      <w:r w:rsidRPr="005B1BCB">
        <w:t>The surgeon, anesthetist and operating room (OR) nurse will see you and answer any questions that you may have. The surgeon will mark the limb that they will be operating on</w:t>
      </w:r>
    </w:p>
    <w:p w14:paraId="55D00FCF" w14:textId="77777777" w:rsidR="00CE071E" w:rsidRPr="005B1BCB" w:rsidRDefault="00CE071E" w:rsidP="00BA76B8">
      <w:pPr>
        <w:pStyle w:val="ListParagraph"/>
        <w:numPr>
          <w:ilvl w:val="0"/>
          <w:numId w:val="33"/>
        </w:numPr>
        <w:spacing w:after="120"/>
        <w:ind w:left="284" w:right="-142" w:hanging="284"/>
        <w:contextualSpacing w:val="0"/>
      </w:pPr>
      <w:r w:rsidRPr="005B1BCB">
        <w:t>You may have what’s called a nerve-block and/or spinal anesthetic instead of general anesthetic. This will be determined prior to your surgery. In this instance you will go to the “block room” and not directly into the OR to have your spinal anesthetic started. You will be cared for by a nurse or an anesthetic assistant while in the block room. You will then be transferred to the OR</w:t>
      </w:r>
    </w:p>
    <w:p w14:paraId="29FB5D34" w14:textId="77777777" w:rsidR="00CE071E" w:rsidRPr="005B1BCB" w:rsidRDefault="00CE071E" w:rsidP="00BA76B8">
      <w:pPr>
        <w:pStyle w:val="ListParagraph"/>
        <w:numPr>
          <w:ilvl w:val="0"/>
          <w:numId w:val="33"/>
        </w:numPr>
        <w:spacing w:after="120"/>
        <w:ind w:left="284" w:right="-142" w:hanging="284"/>
        <w:contextualSpacing w:val="0"/>
      </w:pPr>
      <w:r w:rsidRPr="005B1BCB">
        <w:t>Most people who have joint replacement surgery have spinal anesthetic. This freezing goes into your back through a needle and makes you numb from the waist down and stops you from feeling pain. The anesthetist will make sure you are comfortable throughout the surgery, giving you medication through your IV that makes you relaxed and sleepy so you will not be aware of the procedure. If you have a spinal anesthetic, you may not be able to move your legs for up to 4 hours after surgery</w:t>
      </w:r>
    </w:p>
    <w:p w14:paraId="2B336809" w14:textId="77777777" w:rsidR="00CE071E" w:rsidRPr="005B1BCB" w:rsidRDefault="00CE071E" w:rsidP="00BA76B8">
      <w:pPr>
        <w:pStyle w:val="ListParagraph"/>
        <w:numPr>
          <w:ilvl w:val="0"/>
          <w:numId w:val="33"/>
        </w:numPr>
        <w:ind w:left="284" w:right="-142" w:hanging="284"/>
        <w:contextualSpacing w:val="0"/>
      </w:pPr>
      <w:r w:rsidRPr="005B1BCB">
        <w:t>Some people receive general anesthetic. This is a combination of drugs that will make you unconscious during the surgery</w:t>
      </w:r>
    </w:p>
    <w:p w14:paraId="6E2AFA6F" w14:textId="77777777" w:rsidR="00CE071E" w:rsidRPr="005B1BCB" w:rsidRDefault="00CE071E" w:rsidP="00DC08A3">
      <w:pPr>
        <w:pStyle w:val="BodyText"/>
      </w:pPr>
    </w:p>
    <w:p w14:paraId="01D65403" w14:textId="77777777" w:rsidR="00CE071E" w:rsidRPr="00E22158" w:rsidRDefault="00CE071E" w:rsidP="005B1BCB">
      <w:pPr>
        <w:pStyle w:val="BodyText"/>
        <w:rPr>
          <w:rStyle w:val="Strong"/>
        </w:rPr>
      </w:pPr>
      <w:r w:rsidRPr="00E22158">
        <w:rPr>
          <w:rStyle w:val="Strong"/>
        </w:rPr>
        <w:t>After surgery:  Recovery Room</w:t>
      </w:r>
    </w:p>
    <w:p w14:paraId="1661A8EC" w14:textId="77777777" w:rsidR="00CE071E" w:rsidRPr="005B1BCB" w:rsidRDefault="00CE071E" w:rsidP="00BA76B8">
      <w:pPr>
        <w:pStyle w:val="ListParagraph"/>
        <w:numPr>
          <w:ilvl w:val="0"/>
          <w:numId w:val="34"/>
        </w:numPr>
        <w:spacing w:after="120"/>
        <w:ind w:left="284" w:right="-142" w:hanging="284"/>
        <w:contextualSpacing w:val="0"/>
      </w:pPr>
      <w:r w:rsidRPr="005B1BCB">
        <w:t>Your operation can last from 1 ½ to 2 ½ hours</w:t>
      </w:r>
    </w:p>
    <w:p w14:paraId="3B9A1132" w14:textId="77777777" w:rsidR="00CE071E" w:rsidRPr="005B1BCB" w:rsidRDefault="00CE071E" w:rsidP="00BA76B8">
      <w:pPr>
        <w:pStyle w:val="ListParagraph"/>
        <w:numPr>
          <w:ilvl w:val="0"/>
          <w:numId w:val="34"/>
        </w:numPr>
        <w:spacing w:after="120"/>
        <w:ind w:left="284" w:right="-142" w:hanging="284"/>
        <w:contextualSpacing w:val="0"/>
      </w:pPr>
      <w:r w:rsidRPr="005B1BCB">
        <w:t xml:space="preserve">You are moved from the Operating Room to the Post Anesthetic Care Unit (PACU) </w:t>
      </w:r>
    </w:p>
    <w:p w14:paraId="20928322" w14:textId="77777777" w:rsidR="00CE071E" w:rsidRPr="005B1BCB" w:rsidRDefault="00CE071E" w:rsidP="00BA76B8">
      <w:pPr>
        <w:pStyle w:val="ListParagraph"/>
        <w:numPr>
          <w:ilvl w:val="0"/>
          <w:numId w:val="34"/>
        </w:numPr>
        <w:spacing w:after="120"/>
        <w:ind w:left="284" w:right="-142" w:hanging="284"/>
        <w:contextualSpacing w:val="0"/>
      </w:pPr>
      <w:r w:rsidRPr="005B1BCB">
        <w:t>Your nurse monitors your vital signs, including your pulse and blood pressure and will look at your incision frequently</w:t>
      </w:r>
    </w:p>
    <w:p w14:paraId="2FBD6C45" w14:textId="77777777" w:rsidR="00CE071E" w:rsidRPr="005B1BCB" w:rsidRDefault="00CE071E" w:rsidP="00BA76B8">
      <w:pPr>
        <w:pStyle w:val="ListParagraph"/>
        <w:numPr>
          <w:ilvl w:val="0"/>
          <w:numId w:val="34"/>
        </w:numPr>
        <w:spacing w:after="120"/>
        <w:ind w:left="284" w:right="-142" w:hanging="284"/>
        <w:contextualSpacing w:val="0"/>
      </w:pPr>
      <w:r w:rsidRPr="005B1BCB">
        <w:lastRenderedPageBreak/>
        <w:t>Your nurse will check the circulation, sensation and movement of both legs. Your legs will feel heavy and will be difficult to move for a few hours after the spinal anesthetic. They will slowly return to normal</w:t>
      </w:r>
    </w:p>
    <w:p w14:paraId="10EF6065" w14:textId="77777777" w:rsidR="00CE071E" w:rsidRPr="005B1BCB" w:rsidRDefault="00CE071E" w:rsidP="00BA76B8">
      <w:pPr>
        <w:pStyle w:val="ListParagraph"/>
        <w:numPr>
          <w:ilvl w:val="0"/>
          <w:numId w:val="34"/>
        </w:numPr>
        <w:spacing w:after="120"/>
        <w:ind w:left="284" w:right="-142" w:hanging="284"/>
        <w:contextualSpacing w:val="0"/>
      </w:pPr>
      <w:r w:rsidRPr="005B1BCB">
        <w:t xml:space="preserve">If you feel any pain, nausea or itchiness tell your nurse. You will be given medication to help you feel better  </w:t>
      </w:r>
    </w:p>
    <w:p w14:paraId="4A51C78D" w14:textId="06B582EB" w:rsidR="00CE071E" w:rsidRPr="005B1BCB" w:rsidRDefault="00CE071E" w:rsidP="00BA76B8">
      <w:pPr>
        <w:pStyle w:val="ListParagraph"/>
        <w:numPr>
          <w:ilvl w:val="0"/>
          <w:numId w:val="34"/>
        </w:numPr>
        <w:spacing w:after="120"/>
        <w:ind w:left="284" w:right="-142" w:hanging="284"/>
        <w:contextualSpacing w:val="0"/>
      </w:pPr>
      <w:r w:rsidRPr="005B1BCB">
        <w:t xml:space="preserve">You may be drowsy after the surgery, as you become more </w:t>
      </w:r>
      <w:r w:rsidR="00BA76B8" w:rsidRPr="005B1BCB">
        <w:t>alert,</w:t>
      </w:r>
      <w:r w:rsidRPr="005B1BCB">
        <w:t xml:space="preserve"> we will encourage you to do ankle exercises and deep breathing exercises (see below). These exercises will help to prevent post-operative complications</w:t>
      </w:r>
    </w:p>
    <w:p w14:paraId="3E61434A" w14:textId="77777777" w:rsidR="00CE071E" w:rsidRPr="005B1BCB" w:rsidRDefault="00CE071E" w:rsidP="00BA76B8">
      <w:pPr>
        <w:pStyle w:val="ListParagraph"/>
        <w:numPr>
          <w:ilvl w:val="0"/>
          <w:numId w:val="34"/>
        </w:numPr>
        <w:spacing w:after="120"/>
        <w:ind w:left="284" w:right="-142" w:hanging="284"/>
        <w:contextualSpacing w:val="0"/>
      </w:pPr>
      <w:r w:rsidRPr="005B1BCB">
        <w:t>If you are being admitted to the hospital, you will be transferred to your room when your nurse determines it is safe to move you and when your room is ready. Sometimes there are delays due to the late discharge of other patients</w:t>
      </w:r>
    </w:p>
    <w:p w14:paraId="345F4A45" w14:textId="77777777" w:rsidR="00CE071E" w:rsidRPr="005B1BCB" w:rsidRDefault="00CE071E" w:rsidP="00BA76B8">
      <w:pPr>
        <w:pStyle w:val="ListParagraph"/>
        <w:numPr>
          <w:ilvl w:val="0"/>
          <w:numId w:val="34"/>
        </w:numPr>
        <w:spacing w:after="120"/>
        <w:ind w:left="284" w:right="-142" w:hanging="284"/>
        <w:contextualSpacing w:val="0"/>
      </w:pPr>
      <w:r w:rsidRPr="005B1BCB">
        <w:t>If you have sleep apnea, you may be required to be monitored in the PACU for a longer period of time. If you have your own CPAP machine, you need to bring it with you to the hospital</w:t>
      </w:r>
    </w:p>
    <w:p w14:paraId="46B1117B" w14:textId="77777777" w:rsidR="00CE071E" w:rsidRPr="005B1BCB" w:rsidRDefault="00CE071E" w:rsidP="00BA76B8">
      <w:pPr>
        <w:pStyle w:val="ListParagraph"/>
        <w:numPr>
          <w:ilvl w:val="0"/>
          <w:numId w:val="34"/>
        </w:numPr>
        <w:spacing w:after="120"/>
        <w:ind w:left="284" w:right="-142" w:hanging="284"/>
        <w:contextualSpacing w:val="0"/>
      </w:pPr>
      <w:r w:rsidRPr="005B1BCB">
        <w:t>Your nurse may take a blood sample to check your hemoglobin</w:t>
      </w:r>
    </w:p>
    <w:p w14:paraId="11F8826A" w14:textId="2E266E02" w:rsidR="00CE071E" w:rsidRPr="005B1BCB" w:rsidRDefault="00CE071E" w:rsidP="00BA76B8">
      <w:pPr>
        <w:pStyle w:val="ListParagraph"/>
        <w:numPr>
          <w:ilvl w:val="0"/>
          <w:numId w:val="34"/>
        </w:numPr>
        <w:spacing w:after="120"/>
        <w:ind w:left="284" w:right="-142" w:hanging="284"/>
        <w:contextualSpacing w:val="0"/>
      </w:pPr>
      <w:r w:rsidRPr="005B1BCB">
        <w:t>If you are being discharged the same day as your surgery, you will go to the day surgery unit to complete your recovery</w:t>
      </w:r>
    </w:p>
    <w:p w14:paraId="05AFD11D" w14:textId="77777777" w:rsidR="00CE071E" w:rsidRPr="005B1BCB" w:rsidRDefault="00CE071E" w:rsidP="005B1BCB">
      <w:pPr>
        <w:pStyle w:val="BodyText"/>
      </w:pPr>
    </w:p>
    <w:p w14:paraId="44F5E647" w14:textId="77777777" w:rsidR="00CE071E" w:rsidRPr="005B1BCB" w:rsidRDefault="00CE071E" w:rsidP="005B1BCB">
      <w:pPr>
        <w:pStyle w:val="BodyText"/>
      </w:pPr>
      <w:r w:rsidRPr="005B1BCB">
        <w:t>Ankle exercises:</w:t>
      </w:r>
    </w:p>
    <w:p w14:paraId="28901A18" w14:textId="577CC78A" w:rsidR="005945C4" w:rsidRPr="005B1BCB" w:rsidRDefault="00CE071E" w:rsidP="005B1BCB">
      <w:pPr>
        <w:pStyle w:val="BodyText"/>
      </w:pPr>
      <w:r w:rsidRPr="005B1BCB">
        <w:t>Point your toes toward your head, then toward the foot of the bed. Make your feet go around in circles 5 times. This exercise should be done at least every hour while you are awake.</w:t>
      </w:r>
    </w:p>
    <w:p w14:paraId="3B45DE90" w14:textId="65596AA5" w:rsidR="00CE071E" w:rsidRPr="005B1BCB" w:rsidRDefault="009B59F5" w:rsidP="005B1BCB">
      <w:pPr>
        <w:pStyle w:val="BodyText"/>
      </w:pPr>
      <w:r w:rsidRPr="005B1BCB">
        <w:rPr>
          <w:noProof/>
        </w:rPr>
        <w:drawing>
          <wp:inline distT="0" distB="0" distL="0" distR="0" wp14:anchorId="325D3A59" wp14:editId="3D942C38">
            <wp:extent cx="2228850" cy="1226820"/>
            <wp:effectExtent l="0" t="0" r="0" b="0"/>
            <wp:docPr id="44" name="Picture 14" descr="Ankle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l="9302"/>
                    <a:stretch>
                      <a:fillRect/>
                    </a:stretch>
                  </pic:blipFill>
                  <pic:spPr bwMode="auto">
                    <a:xfrm>
                      <a:off x="0" y="0"/>
                      <a:ext cx="2228850" cy="1226820"/>
                    </a:xfrm>
                    <a:prstGeom prst="rect">
                      <a:avLst/>
                    </a:prstGeom>
                    <a:noFill/>
                    <a:ln w="9525">
                      <a:noFill/>
                      <a:miter lim="800000"/>
                      <a:headEnd/>
                      <a:tailEnd/>
                    </a:ln>
                  </pic:spPr>
                </pic:pic>
              </a:graphicData>
            </a:graphic>
          </wp:inline>
        </w:drawing>
      </w:r>
    </w:p>
    <w:p w14:paraId="527639ED" w14:textId="77777777" w:rsidR="00CE071E" w:rsidRPr="005B1BCB" w:rsidRDefault="00CE071E" w:rsidP="005B1BCB">
      <w:pPr>
        <w:pStyle w:val="BodyText"/>
      </w:pPr>
      <w:r w:rsidRPr="005B1BCB">
        <w:t>Deep breathing exercises:</w:t>
      </w:r>
    </w:p>
    <w:p w14:paraId="1C99212D" w14:textId="77777777" w:rsidR="00CE071E" w:rsidRPr="005B1BCB" w:rsidRDefault="00CE071E" w:rsidP="005B1BCB">
      <w:pPr>
        <w:pStyle w:val="BodyText"/>
      </w:pPr>
      <w:r w:rsidRPr="005B1BCB">
        <w:t>Take a deep breath in through your nose, and slowly blow out through your mouth. Repeat this 3 times. This should be done every hour while you are awake for the first day, then every 2 hours for the next 1-2 days.</w:t>
      </w:r>
    </w:p>
    <w:p w14:paraId="399A7A4A" w14:textId="616D96C4" w:rsidR="00CE071E" w:rsidRDefault="00CE071E" w:rsidP="005B1BCB">
      <w:pPr>
        <w:pStyle w:val="BodyText"/>
      </w:pPr>
    </w:p>
    <w:p w14:paraId="443DBACA" w14:textId="77777777" w:rsidR="0028005B" w:rsidRPr="005B1BCB" w:rsidRDefault="0028005B" w:rsidP="005B1BCB">
      <w:pPr>
        <w:pStyle w:val="BodyText"/>
      </w:pPr>
    </w:p>
    <w:p w14:paraId="5D5DF887" w14:textId="77777777" w:rsidR="00BA76B8" w:rsidRDefault="00BA76B8" w:rsidP="002B16B6">
      <w:pPr>
        <w:pStyle w:val="Heading20"/>
        <w:spacing w:after="120" w:line="240" w:lineRule="auto"/>
      </w:pPr>
      <w:bookmarkStart w:id="63" w:name="_Toc10638234"/>
      <w:bookmarkStart w:id="64" w:name="_Toc20401017"/>
    </w:p>
    <w:p w14:paraId="76523289" w14:textId="7C6C2F42" w:rsidR="008B56B9" w:rsidRPr="004D1D36" w:rsidRDefault="008B56B9" w:rsidP="002B16B6">
      <w:pPr>
        <w:pStyle w:val="Heading20"/>
        <w:spacing w:after="120" w:line="240" w:lineRule="auto"/>
      </w:pPr>
      <w:bookmarkStart w:id="65" w:name="_Toc82504088"/>
      <w:r>
        <w:t>Length of your hospital s</w:t>
      </w:r>
      <w:r w:rsidRPr="004D1D36">
        <w:t>tay</w:t>
      </w:r>
      <w:bookmarkEnd w:id="63"/>
      <w:bookmarkEnd w:id="64"/>
      <w:bookmarkEnd w:id="65"/>
    </w:p>
    <w:p w14:paraId="4A69A0D0" w14:textId="77777777" w:rsidR="008B56B9" w:rsidRPr="008B56B9" w:rsidRDefault="008B56B9" w:rsidP="008B56B9">
      <w:pPr>
        <w:pStyle w:val="BodyText"/>
      </w:pPr>
      <w:r w:rsidRPr="008B56B9">
        <w:lastRenderedPageBreak/>
        <w:t xml:space="preserve">Your time in hospital is very short. Best practice is that people go home the same day as surgery. We will make sure that you are medically stable and able to leave. You should have someone stay with you for at least 72 hours post discharge. Make sure that someone can pick you up and that travel arrangements are flexible because you may be discharged later in the day or early evening. </w:t>
      </w:r>
    </w:p>
    <w:p w14:paraId="7F70B407" w14:textId="77777777" w:rsidR="000B139C" w:rsidRDefault="000B139C" w:rsidP="00A3631A">
      <w:pPr>
        <w:pStyle w:val="Heading20"/>
      </w:pPr>
      <w:bookmarkStart w:id="66" w:name="_Toc10638235"/>
      <w:bookmarkStart w:id="67" w:name="_Toc20401018"/>
    </w:p>
    <w:p w14:paraId="4C062528" w14:textId="78A8D141" w:rsidR="00A3631A" w:rsidRPr="004665EB" w:rsidRDefault="00A3631A" w:rsidP="000B139C">
      <w:pPr>
        <w:pStyle w:val="Heading20"/>
        <w:spacing w:after="120" w:line="240" w:lineRule="auto"/>
      </w:pPr>
      <w:bookmarkStart w:id="68" w:name="_Toc82504089"/>
      <w:r w:rsidRPr="004665EB">
        <w:t>Knee Precautions</w:t>
      </w:r>
      <w:bookmarkEnd w:id="66"/>
      <w:bookmarkEnd w:id="67"/>
      <w:bookmarkEnd w:id="68"/>
    </w:p>
    <w:p w14:paraId="22CC52D0" w14:textId="77777777" w:rsidR="00A3631A" w:rsidRPr="00A3631A" w:rsidRDefault="00A3631A" w:rsidP="0028005B">
      <w:pPr>
        <w:pStyle w:val="BodyText"/>
        <w:spacing w:after="0"/>
      </w:pPr>
      <w:r w:rsidRPr="00A3631A">
        <w:t xml:space="preserve">After knee surgery, it is recommended that you follow these rules for three months unless advised by your surgeon. These activity restrictions will help your joint to heal and reduce stiffness in the new joint.  </w:t>
      </w:r>
    </w:p>
    <w:p w14:paraId="1391C2E4" w14:textId="77777777" w:rsidR="00A3631A" w:rsidRPr="00A3631A" w:rsidRDefault="00A3631A" w:rsidP="0028005B">
      <w:pPr>
        <w:pStyle w:val="BodyText"/>
        <w:spacing w:after="0"/>
      </w:pPr>
    </w:p>
    <w:p w14:paraId="59EE69B0" w14:textId="77777777" w:rsidR="00A3631A" w:rsidRPr="00A3631A" w:rsidRDefault="00A3631A" w:rsidP="0028005B">
      <w:pPr>
        <w:pStyle w:val="BodyText"/>
        <w:spacing w:after="0"/>
      </w:pPr>
      <w:r w:rsidRPr="00A3631A">
        <w:t xml:space="preserve">Shaded leg is the leg that was operated on.  </w:t>
      </w:r>
    </w:p>
    <w:p w14:paraId="2A595C01" w14:textId="77777777" w:rsidR="00A3631A" w:rsidRPr="00A3631A" w:rsidRDefault="00A3631A" w:rsidP="0028005B">
      <w:pPr>
        <w:pStyle w:val="BodyText"/>
        <w:spacing w:after="0"/>
      </w:pPr>
    </w:p>
    <w:p w14:paraId="412B6EC0" w14:textId="77777777" w:rsidR="00A3631A" w:rsidRPr="00A3631A" w:rsidRDefault="00A3631A" w:rsidP="00A3631A">
      <w:pPr>
        <w:pStyle w:val="BodyText"/>
      </w:pPr>
      <w:r w:rsidRPr="00A3631A">
        <w:t>D</w:t>
      </w:r>
      <w:r w:rsidR="009D03C4">
        <w:t>o</w:t>
      </w:r>
      <w:r w:rsidRPr="00A3631A">
        <w:t xml:space="preserve"> sit on a raised chair or use a cushion.  It will be easier to get on and off higher surfaces after surgery. Consider using a raised toilet seat.</w:t>
      </w:r>
    </w:p>
    <w:p w14:paraId="3A44942B" w14:textId="0C53A30C" w:rsidR="00A3631A" w:rsidRPr="00A3631A" w:rsidRDefault="00A3631A" w:rsidP="00A3631A">
      <w:pPr>
        <w:pStyle w:val="BodyText"/>
      </w:pPr>
      <w:r w:rsidRPr="00A3631A">
        <w:rPr>
          <w:noProof/>
        </w:rPr>
        <w:drawing>
          <wp:inline distT="0" distB="0" distL="0" distR="0" wp14:anchorId="5C00EB77" wp14:editId="27EE21B9">
            <wp:extent cx="1657350" cy="1685925"/>
            <wp:effectExtent l="0" t="0" r="0" b="9525"/>
            <wp:docPr id="52" name="Picture 3" descr="Person sitting on raised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350" cy="1685925"/>
                    </a:xfrm>
                    <a:prstGeom prst="rect">
                      <a:avLst/>
                    </a:prstGeom>
                    <a:noFill/>
                    <a:ln w="9525">
                      <a:noFill/>
                      <a:miter lim="800000"/>
                      <a:headEnd/>
                      <a:tailEnd/>
                    </a:ln>
                  </pic:spPr>
                </pic:pic>
              </a:graphicData>
            </a:graphic>
          </wp:inline>
        </w:drawing>
      </w:r>
      <w:r w:rsidR="00C44FE8">
        <w:rPr>
          <w:noProof/>
          <w:lang w:val="en-CA" w:eastAsia="en-CA"/>
        </w:rPr>
        <w:drawing>
          <wp:inline distT="0" distB="0" distL="0" distR="0" wp14:anchorId="7388FB1E" wp14:editId="69169C0A">
            <wp:extent cx="1600200" cy="1609725"/>
            <wp:effectExtent l="19050" t="0" r="0" b="0"/>
            <wp:docPr id="113" name="Picture 2" descr="Toilet com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600200" cy="1609725"/>
                    </a:xfrm>
                    <a:prstGeom prst="rect">
                      <a:avLst/>
                    </a:prstGeom>
                    <a:noFill/>
                    <a:ln w="9525">
                      <a:noFill/>
                      <a:miter lim="800000"/>
                      <a:headEnd/>
                      <a:tailEnd/>
                    </a:ln>
                  </pic:spPr>
                </pic:pic>
              </a:graphicData>
            </a:graphic>
          </wp:inline>
        </w:drawing>
      </w:r>
      <w:r w:rsidR="00C44FE8">
        <w:rPr>
          <w:noProof/>
          <w:lang w:val="en-CA" w:eastAsia="en-CA"/>
        </w:rPr>
        <w:drawing>
          <wp:inline distT="0" distB="0" distL="0" distR="0" wp14:anchorId="7FA2AC6B" wp14:editId="1EBD7365">
            <wp:extent cx="1438275" cy="1609725"/>
            <wp:effectExtent l="19050" t="0" r="9525" b="0"/>
            <wp:docPr id="112" name="Picture 3" descr="Raised toile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438275" cy="1609725"/>
                    </a:xfrm>
                    <a:prstGeom prst="rect">
                      <a:avLst/>
                    </a:prstGeom>
                    <a:noFill/>
                    <a:ln w="9525">
                      <a:noFill/>
                      <a:miter lim="800000"/>
                      <a:headEnd/>
                      <a:tailEnd/>
                    </a:ln>
                  </pic:spPr>
                </pic:pic>
              </a:graphicData>
            </a:graphic>
          </wp:inline>
        </w:drawing>
      </w:r>
    </w:p>
    <w:p w14:paraId="4154C4DD" w14:textId="77777777" w:rsidR="00A3631A" w:rsidRPr="00A3631A" w:rsidRDefault="00A3631A" w:rsidP="00A3631A">
      <w:pPr>
        <w:pStyle w:val="BodyText"/>
      </w:pPr>
      <w:r w:rsidRPr="00A3631A">
        <w:t>D</w:t>
      </w:r>
      <w:r w:rsidR="009D03C4">
        <w:t>o</w:t>
      </w:r>
      <w:r w:rsidRPr="00A3631A">
        <w:t xml:space="preserve"> use long-handled aids, like a shoehorn and reacher, to help you get dressed or pick up items.</w:t>
      </w:r>
    </w:p>
    <w:p w14:paraId="6C1121EE" w14:textId="6AE22873" w:rsidR="00A3631A" w:rsidRPr="00A3631A" w:rsidRDefault="00A3631A" w:rsidP="00A3631A">
      <w:pPr>
        <w:pStyle w:val="BodyText"/>
      </w:pPr>
      <w:r w:rsidRPr="00A3631A">
        <w:rPr>
          <w:noProof/>
        </w:rPr>
        <w:drawing>
          <wp:inline distT="0" distB="0" distL="0" distR="0" wp14:anchorId="3775A792" wp14:editId="40B592D3">
            <wp:extent cx="1438275" cy="1552575"/>
            <wp:effectExtent l="0" t="0" r="9525" b="9525"/>
            <wp:docPr id="53" name="Picture 4" descr="Person using a long shoe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1552575"/>
                    </a:xfrm>
                    <a:prstGeom prst="rect">
                      <a:avLst/>
                    </a:prstGeom>
                    <a:noFill/>
                    <a:ln w="9525">
                      <a:noFill/>
                      <a:miter lim="800000"/>
                      <a:headEnd/>
                      <a:tailEnd/>
                    </a:ln>
                  </pic:spPr>
                </pic:pic>
              </a:graphicData>
            </a:graphic>
          </wp:inline>
        </w:drawing>
      </w:r>
      <w:r w:rsidR="007349E5">
        <w:rPr>
          <w:noProof/>
          <w:lang w:val="en-CA" w:eastAsia="en-CA"/>
        </w:rPr>
        <w:drawing>
          <wp:inline distT="0" distB="0" distL="0" distR="0" wp14:anchorId="0136B586" wp14:editId="2ADE8A5B">
            <wp:extent cx="1924050" cy="1457325"/>
            <wp:effectExtent l="19050" t="0" r="0" b="0"/>
            <wp:docPr id="129" name="Picture 22" descr="Shoehorn and r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nee12"/>
                    <pic:cNvPicPr>
                      <a:picLocks noChangeAspect="1" noChangeArrowheads="1"/>
                    </pic:cNvPicPr>
                  </pic:nvPicPr>
                  <pic:blipFill>
                    <a:blip r:embed="rId23"/>
                    <a:srcRect/>
                    <a:stretch>
                      <a:fillRect/>
                    </a:stretch>
                  </pic:blipFill>
                  <pic:spPr bwMode="auto">
                    <a:xfrm>
                      <a:off x="0" y="0"/>
                      <a:ext cx="1924050" cy="1457325"/>
                    </a:xfrm>
                    <a:prstGeom prst="rect">
                      <a:avLst/>
                    </a:prstGeom>
                    <a:noFill/>
                    <a:ln w="9525">
                      <a:noFill/>
                      <a:miter lim="800000"/>
                      <a:headEnd/>
                      <a:tailEnd/>
                    </a:ln>
                  </pic:spPr>
                </pic:pic>
              </a:graphicData>
            </a:graphic>
          </wp:inline>
        </w:drawing>
      </w:r>
    </w:p>
    <w:p w14:paraId="684FAAE2" w14:textId="77777777" w:rsidR="00A3631A" w:rsidRPr="00A3631A" w:rsidRDefault="00A3631A" w:rsidP="00A3631A">
      <w:pPr>
        <w:pStyle w:val="BodyText"/>
      </w:pPr>
    </w:p>
    <w:p w14:paraId="52B5BE31" w14:textId="77777777" w:rsidR="003E6BA2" w:rsidRPr="00D779DA" w:rsidRDefault="003E6BA2" w:rsidP="000B139C">
      <w:pPr>
        <w:pStyle w:val="Heading20"/>
        <w:spacing w:after="120" w:line="240" w:lineRule="auto"/>
      </w:pPr>
      <w:bookmarkStart w:id="69" w:name="_Toc20401019"/>
      <w:bookmarkStart w:id="70" w:name="_Toc82504090"/>
      <w:r w:rsidRPr="00D779DA">
        <w:t xml:space="preserve">Pain </w:t>
      </w:r>
      <w:r w:rsidRPr="00573099">
        <w:t>Management after Surgery</w:t>
      </w:r>
      <w:bookmarkEnd w:id="69"/>
      <w:bookmarkEnd w:id="70"/>
    </w:p>
    <w:p w14:paraId="214E408F" w14:textId="4A12CB37" w:rsidR="003E6BA2" w:rsidRPr="003E6BA2" w:rsidRDefault="003E6BA2" w:rsidP="0028005B">
      <w:pPr>
        <w:pStyle w:val="BodyText"/>
      </w:pPr>
      <w:r w:rsidRPr="003E6BA2">
        <w:t xml:space="preserve">When in the hospital, your nurse will ask you to rate your pain on either the number or FACES scale (see below). Pain is rated from 0 (no pain) to 10 (worst pain). You should also rate your pain at home and take medications accordingly. You must be able to exercise and move around your house – don’t stop taking pain medication if you cannot do these activities. This is painful surgery and you </w:t>
      </w:r>
      <w:r w:rsidRPr="003E6BA2">
        <w:lastRenderedPageBreak/>
        <w:t>will likely have some bruising and swelling post op. Expect to have pain and difficulty sleeping due to pain for 6 weeks post op.</w:t>
      </w:r>
    </w:p>
    <w:p w14:paraId="520F70DC" w14:textId="40057662" w:rsidR="003E6BA2" w:rsidRPr="003E6BA2" w:rsidRDefault="00B4123E" w:rsidP="0028005B">
      <w:pPr>
        <w:pStyle w:val="BodyText"/>
      </w:pPr>
      <w:r w:rsidRPr="003E6BA2">
        <w:rPr>
          <w:noProof/>
        </w:rPr>
        <w:drawing>
          <wp:inline distT="0" distB="0" distL="0" distR="0" wp14:anchorId="2C9B6EC9" wp14:editId="61F5DF0C">
            <wp:extent cx="4202762" cy="2004060"/>
            <wp:effectExtent l="0" t="0" r="7620" b="0"/>
            <wp:docPr id="1" name="Picture 2" descr="Pain scal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02762" cy="2004060"/>
                    </a:xfrm>
                    <a:prstGeom prst="rect">
                      <a:avLst/>
                    </a:prstGeom>
                    <a:noFill/>
                    <a:ln w="9525">
                      <a:noFill/>
                      <a:miter lim="800000"/>
                      <a:headEnd/>
                      <a:tailEnd/>
                    </a:ln>
                  </pic:spPr>
                </pic:pic>
              </a:graphicData>
            </a:graphic>
          </wp:inline>
        </w:drawing>
      </w:r>
    </w:p>
    <w:p w14:paraId="356989A1" w14:textId="77777777" w:rsidR="003E6BA2" w:rsidRPr="003E6BA2" w:rsidRDefault="003E6BA2" w:rsidP="005706CE">
      <w:pPr>
        <w:pStyle w:val="BodyText"/>
        <w:spacing w:after="0"/>
      </w:pPr>
      <w:r w:rsidRPr="003E6BA2">
        <w:t>A combination of medicines will likely be used to manage your pain after surgery.  This normally would include acetaminophen (e.g. Tylenol™) plus an anti-inflammatory (e.g. celecoxib or Celebrex™) and/or a narcotic (e.g. hydromorphone). You should take your acetaminophen and/or anti-inflammatory regularly and add additional narcotic pain medication if necessary. By taking a combination of these medicines, you may be able to reduce the side effects of any one of these medicines alone and have improved pain management. It is important to talk to your healthcare team to understand how and when to take these medicines to best manage your pain and symptoms.</w:t>
      </w:r>
    </w:p>
    <w:p w14:paraId="2CD1B9EF" w14:textId="77777777" w:rsidR="003E6BA2" w:rsidRPr="003E6BA2" w:rsidRDefault="003E6BA2" w:rsidP="005706CE">
      <w:pPr>
        <w:pStyle w:val="BodyText"/>
        <w:spacing w:after="0"/>
        <w:rPr>
          <w:highlight w:val="yellow"/>
        </w:rPr>
      </w:pPr>
    </w:p>
    <w:p w14:paraId="04D6D481" w14:textId="77777777" w:rsidR="003E6BA2" w:rsidRPr="003E6BA2" w:rsidRDefault="003E6BA2" w:rsidP="00BA76B8">
      <w:pPr>
        <w:pStyle w:val="BodyText"/>
        <w:spacing w:after="0"/>
      </w:pPr>
      <w:r w:rsidRPr="003E6BA2">
        <w:t xml:space="preserve">The use of narcotics is usually necessary after the surgery. Side effects such as constipation, drowsiness and nausea/vomiting can be managed. Discuss with your pharmacist, family doctor or surgeon if you are concerned. Addiction is usually not a concern with the short duration of narcotic use after surgery </w:t>
      </w:r>
    </w:p>
    <w:p w14:paraId="40A301B3" w14:textId="77777777" w:rsidR="003E6BA2" w:rsidRPr="003E6BA2" w:rsidRDefault="003E6BA2" w:rsidP="00BA76B8">
      <w:pPr>
        <w:pStyle w:val="BodyText"/>
        <w:spacing w:after="0"/>
      </w:pPr>
    </w:p>
    <w:p w14:paraId="488509A4" w14:textId="77777777" w:rsidR="003E6BA2" w:rsidRPr="00E75E69" w:rsidRDefault="003E6BA2" w:rsidP="00BA76B8">
      <w:pPr>
        <w:pStyle w:val="BodyText"/>
        <w:spacing w:after="0"/>
        <w:rPr>
          <w:rStyle w:val="Strong"/>
        </w:rPr>
      </w:pPr>
      <w:r w:rsidRPr="00E75E69">
        <w:rPr>
          <w:rStyle w:val="Strong"/>
        </w:rPr>
        <w:t>If your pain becomes increasingly worse or if you have pain in a new part of your body, seek medical attention immediately.</w:t>
      </w:r>
    </w:p>
    <w:p w14:paraId="32CFBBB6" w14:textId="77777777" w:rsidR="003E6BA2" w:rsidRPr="003E6BA2" w:rsidRDefault="003E6BA2" w:rsidP="00BA76B8">
      <w:pPr>
        <w:pStyle w:val="BodyText"/>
        <w:spacing w:after="0"/>
        <w:rPr>
          <w:highlight w:val="yellow"/>
        </w:rPr>
      </w:pPr>
    </w:p>
    <w:p w14:paraId="6660F481" w14:textId="77777777" w:rsidR="003E6BA2" w:rsidRPr="003E6BA2" w:rsidRDefault="003E6BA2" w:rsidP="003E6BA2">
      <w:pPr>
        <w:pStyle w:val="BodyText"/>
      </w:pPr>
      <w:r w:rsidRPr="003E6BA2">
        <w:t>Here are some ways to manage your pain:</w:t>
      </w:r>
    </w:p>
    <w:p w14:paraId="3090EC54" w14:textId="77777777" w:rsidR="003E6BA2" w:rsidRPr="003E6BA2" w:rsidRDefault="003E6BA2" w:rsidP="00BA76B8">
      <w:pPr>
        <w:pStyle w:val="ListParagraph"/>
        <w:numPr>
          <w:ilvl w:val="0"/>
          <w:numId w:val="35"/>
        </w:numPr>
        <w:spacing w:after="120"/>
        <w:ind w:left="284" w:right="-142" w:hanging="284"/>
        <w:contextualSpacing w:val="0"/>
      </w:pPr>
      <w:r w:rsidRPr="003E6BA2">
        <w:t>Take pain medicine as directed. It is normal to have increased pain or symptoms during physical activity or physiotherapy sessions. It may be helpful to take a dose of pain medicine one hour before engaging in these activities in the first weeks after surgery. It is better to take medicine before the pain is severe</w:t>
      </w:r>
    </w:p>
    <w:p w14:paraId="2E8F52F9" w14:textId="7B3A124B" w:rsidR="0028173F" w:rsidRDefault="003E6BA2" w:rsidP="00BA76B8">
      <w:pPr>
        <w:pStyle w:val="ListParagraph"/>
        <w:numPr>
          <w:ilvl w:val="0"/>
          <w:numId w:val="35"/>
        </w:numPr>
        <w:spacing w:after="120"/>
        <w:ind w:left="284" w:right="-142" w:hanging="284"/>
        <w:contextualSpacing w:val="0"/>
      </w:pPr>
      <w:r w:rsidRPr="003E6BA2">
        <w:t>Ice can reduce pain and inflammation. Place an ice pack wrapped in a towel on your knee as directed by your physiotherapist. For optimal results, elevate your leg on several pillows before applying ice. If your calf/ankle/foot are getting swollen, elevate your leg 3 times per day for 30 minutes at a time as shown below. You can rent or purchase a Cryocuff which is a machine that circulates ice water around a cuff on your knee. Check with your insurance company to see if they cover the cost</w:t>
      </w:r>
      <w:r w:rsidR="0028173F">
        <w:t>.</w:t>
      </w:r>
    </w:p>
    <w:p w14:paraId="42C728D5" w14:textId="4B6EF858" w:rsidR="003E6BA2" w:rsidRPr="003E6BA2" w:rsidRDefault="003E6BA2" w:rsidP="00BA76B8">
      <w:pPr>
        <w:pStyle w:val="ListParagraph"/>
        <w:numPr>
          <w:ilvl w:val="0"/>
          <w:numId w:val="0"/>
        </w:numPr>
        <w:ind w:firstLine="284"/>
      </w:pPr>
      <w:r w:rsidRPr="003E6BA2">
        <w:lastRenderedPageBreak/>
        <w:t xml:space="preserve"> </w:t>
      </w:r>
      <w:r w:rsidR="0028173F">
        <w:rPr>
          <w:noProof/>
          <w:lang w:eastAsia="en-CA"/>
        </w:rPr>
        <w:drawing>
          <wp:inline distT="0" distB="0" distL="0" distR="0" wp14:anchorId="7EAB8917" wp14:editId="15B72B59">
            <wp:extent cx="2324100" cy="1400175"/>
            <wp:effectExtent l="0" t="0" r="0" b="9525"/>
            <wp:docPr id="130" name="Picture 33" descr="pillows-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llows-stack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4100" cy="1400175"/>
                    </a:xfrm>
                    <a:prstGeom prst="rect">
                      <a:avLst/>
                    </a:prstGeom>
                    <a:noFill/>
                    <a:ln w="9525">
                      <a:noFill/>
                      <a:miter lim="800000"/>
                      <a:headEnd/>
                      <a:tailEnd/>
                    </a:ln>
                  </pic:spPr>
                </pic:pic>
              </a:graphicData>
            </a:graphic>
          </wp:inline>
        </w:drawing>
      </w:r>
    </w:p>
    <w:p w14:paraId="6D7656CE" w14:textId="02778451" w:rsidR="003E6BA2" w:rsidRPr="003E6BA2" w:rsidRDefault="003E6BA2" w:rsidP="00BA76B8">
      <w:pPr>
        <w:pStyle w:val="ListParagraph"/>
        <w:numPr>
          <w:ilvl w:val="0"/>
          <w:numId w:val="36"/>
        </w:numPr>
        <w:spacing w:after="120"/>
        <w:ind w:left="284" w:right="-142" w:hanging="284"/>
        <w:contextualSpacing w:val="0"/>
      </w:pPr>
      <w:r w:rsidRPr="003E6BA2">
        <w:t>Pace yourself. Do not push yourself. Regular rest is an important part of your healing process</w:t>
      </w:r>
    </w:p>
    <w:p w14:paraId="6FED1E76" w14:textId="245591E2" w:rsidR="003E6BA2" w:rsidRPr="003E6BA2" w:rsidRDefault="003E6BA2" w:rsidP="00BA76B8">
      <w:pPr>
        <w:pStyle w:val="ListParagraph"/>
        <w:numPr>
          <w:ilvl w:val="0"/>
          <w:numId w:val="36"/>
        </w:numPr>
        <w:spacing w:after="120"/>
        <w:ind w:left="284" w:right="-142" w:hanging="284"/>
        <w:contextualSpacing w:val="0"/>
      </w:pPr>
      <w:r w:rsidRPr="003E6BA2">
        <w:t>Relax. Use relaxation techniques such as breathing exercises or progressive muscle relaxation. Progressive muscle relaxation is when you tighten and relax each part of your body, starting with the toes and working up to your neck</w:t>
      </w:r>
    </w:p>
    <w:p w14:paraId="76B677FF" w14:textId="1791CC26" w:rsidR="003E6BA2" w:rsidRPr="003E6BA2" w:rsidRDefault="003E6BA2" w:rsidP="00BA76B8">
      <w:pPr>
        <w:pStyle w:val="ListParagraph"/>
        <w:numPr>
          <w:ilvl w:val="0"/>
          <w:numId w:val="36"/>
        </w:numPr>
        <w:spacing w:after="120"/>
        <w:ind w:left="284" w:right="-142" w:hanging="284"/>
        <w:contextualSpacing w:val="0"/>
      </w:pPr>
      <w:r w:rsidRPr="003E6BA2">
        <w:t>Distract yourself. Listen to music, visit with friends, write letters or watch TV</w:t>
      </w:r>
    </w:p>
    <w:p w14:paraId="51265777" w14:textId="17C99844" w:rsidR="003E6BA2" w:rsidRPr="003E6BA2" w:rsidRDefault="003E6BA2" w:rsidP="00BA76B8">
      <w:pPr>
        <w:pStyle w:val="ListParagraph"/>
        <w:numPr>
          <w:ilvl w:val="0"/>
          <w:numId w:val="36"/>
        </w:numPr>
        <w:ind w:left="284" w:right="-142" w:hanging="284"/>
        <w:contextualSpacing w:val="0"/>
      </w:pPr>
      <w:r w:rsidRPr="003E6BA2">
        <w:t xml:space="preserve">Think positively. You will become more and more comfortable as you recover from your surgery  </w:t>
      </w:r>
    </w:p>
    <w:p w14:paraId="46F64460" w14:textId="44C9E7AE" w:rsidR="003E6BA2" w:rsidRPr="00252909" w:rsidRDefault="003E6BA2" w:rsidP="00BA76B8">
      <w:pPr>
        <w:pStyle w:val="BodyText"/>
        <w:spacing w:after="0"/>
      </w:pPr>
    </w:p>
    <w:p w14:paraId="70A9F009" w14:textId="56EF4BD1" w:rsidR="00252909" w:rsidRPr="00252909" w:rsidRDefault="00252909" w:rsidP="00252909">
      <w:pPr>
        <w:pStyle w:val="BodyText"/>
        <w:rPr>
          <w:rStyle w:val="Strong"/>
        </w:rPr>
      </w:pPr>
      <w:r w:rsidRPr="00252909">
        <w:rPr>
          <w:rStyle w:val="Strong"/>
        </w:rPr>
        <w:t>Nausea/Vomiting</w:t>
      </w:r>
    </w:p>
    <w:p w14:paraId="426A8F51" w14:textId="77777777" w:rsidR="00252909" w:rsidRPr="00252909" w:rsidRDefault="00252909" w:rsidP="00BA76B8">
      <w:pPr>
        <w:pStyle w:val="BodyText"/>
        <w:spacing w:after="0"/>
      </w:pPr>
      <w:r w:rsidRPr="00252909">
        <w:t xml:space="preserve">Nausea/vomiting can be a problem after surgery, especially within the first 24 hours. It is most likely due to medication(s) given during and after surgery. Nausea/vomiting are common side effects of narcotics such as hydromorphone (Dilaudid™). There are several medications available for nausea/vomiting. Speak to your nurse if you feel nauseated. </w:t>
      </w:r>
    </w:p>
    <w:p w14:paraId="0D08EE9F" w14:textId="77777777" w:rsidR="00252909" w:rsidRPr="00252909" w:rsidRDefault="00252909" w:rsidP="00BA76B8">
      <w:pPr>
        <w:pStyle w:val="BodyText"/>
        <w:spacing w:after="0"/>
      </w:pPr>
    </w:p>
    <w:p w14:paraId="2AB6F539" w14:textId="77777777" w:rsidR="00252909" w:rsidRPr="00252909" w:rsidRDefault="00252909" w:rsidP="000B139C">
      <w:pPr>
        <w:pStyle w:val="Heading20"/>
        <w:spacing w:after="120" w:line="240" w:lineRule="auto"/>
      </w:pPr>
      <w:bookmarkStart w:id="71" w:name="_Toc10638236"/>
      <w:bookmarkStart w:id="72" w:name="_Toc20401020"/>
      <w:bookmarkStart w:id="73" w:name="_Toc82504091"/>
      <w:r w:rsidRPr="00252909">
        <w:t>Anticoagulant medications</w:t>
      </w:r>
      <w:bookmarkEnd w:id="71"/>
      <w:bookmarkEnd w:id="72"/>
      <w:bookmarkEnd w:id="73"/>
    </w:p>
    <w:p w14:paraId="47EA4CAB" w14:textId="77777777" w:rsidR="00252909" w:rsidRPr="00252909" w:rsidRDefault="00252909" w:rsidP="00BA76B8">
      <w:pPr>
        <w:pStyle w:val="BodyText"/>
        <w:spacing w:after="0"/>
      </w:pPr>
      <w:r w:rsidRPr="00252909">
        <w:t>After knee replacement surgery, you are at risk for developing a blood clot in your leg (see “Complications” page 29). It is important to prevent these clots from forming and from travelling to the lungs. Blood clots can cause death if untreated.  You will get a prescription for either a pill or an injection to prevent clots prior to leaving the hospital. If you are prescribed an injection, please see Appendix 1 for instructions.</w:t>
      </w:r>
    </w:p>
    <w:p w14:paraId="028C2879" w14:textId="77777777" w:rsidR="00252909" w:rsidRPr="00252909" w:rsidRDefault="00252909" w:rsidP="00BA76B8">
      <w:pPr>
        <w:pStyle w:val="BodyText"/>
        <w:spacing w:after="0"/>
      </w:pPr>
    </w:p>
    <w:p w14:paraId="55F95018" w14:textId="640A712E" w:rsidR="003C767F" w:rsidRDefault="003C767F" w:rsidP="000B139C">
      <w:pPr>
        <w:pStyle w:val="Heading20"/>
        <w:spacing w:after="120" w:line="240" w:lineRule="auto"/>
      </w:pPr>
      <w:bookmarkStart w:id="74" w:name="_Toc10638237"/>
      <w:bookmarkStart w:id="75" w:name="_Toc20401021"/>
      <w:bookmarkStart w:id="76" w:name="_Toc82504092"/>
      <w:r>
        <w:t>Going h</w:t>
      </w:r>
      <w:r w:rsidRPr="0087078F">
        <w:t>ome</w:t>
      </w:r>
      <w:bookmarkEnd w:id="74"/>
      <w:bookmarkEnd w:id="75"/>
      <w:bookmarkEnd w:id="76"/>
    </w:p>
    <w:p w14:paraId="21D672DA" w14:textId="77777777" w:rsidR="00C80182" w:rsidRDefault="00C80182" w:rsidP="00C80182">
      <w:pPr>
        <w:pStyle w:val="ListParagraph"/>
        <w:numPr>
          <w:ilvl w:val="0"/>
          <w:numId w:val="65"/>
        </w:numPr>
        <w:spacing w:after="200" w:line="276" w:lineRule="auto"/>
        <w:ind w:left="284" w:hanging="284"/>
      </w:pPr>
      <w:r w:rsidRPr="00C12AA9">
        <w:t>Post-operative discharge plan</w:t>
      </w:r>
    </w:p>
    <w:p w14:paraId="3B00DD0D" w14:textId="77777777" w:rsidR="00C80182" w:rsidRPr="00C80182" w:rsidRDefault="00C80182" w:rsidP="00C80182">
      <w:pPr>
        <w:pStyle w:val="ListParagraph"/>
        <w:numPr>
          <w:ilvl w:val="0"/>
          <w:numId w:val="0"/>
        </w:numPr>
        <w:spacing w:after="200" w:line="276" w:lineRule="auto"/>
        <w:ind w:left="284"/>
        <w:rPr>
          <w:sz w:val="16"/>
          <w:szCs w:val="16"/>
        </w:rPr>
      </w:pPr>
    </w:p>
    <w:p w14:paraId="2B2D1CFB" w14:textId="77777777" w:rsidR="00C80182" w:rsidRPr="00C12AA9" w:rsidRDefault="00C80182" w:rsidP="00C80182">
      <w:pPr>
        <w:pStyle w:val="ListParagraph"/>
        <w:numPr>
          <w:ilvl w:val="0"/>
          <w:numId w:val="0"/>
        </w:numPr>
        <w:spacing w:line="276" w:lineRule="auto"/>
        <w:ind w:left="284"/>
      </w:pPr>
      <w:r>
        <w:t xml:space="preserve">Your discharge plan must be arranged and in place prior to your surgery. </w:t>
      </w:r>
    </w:p>
    <w:p w14:paraId="7CBD9A2D" w14:textId="77777777" w:rsidR="00C80182" w:rsidRDefault="00C80182" w:rsidP="00C80182">
      <w:pPr>
        <w:spacing w:after="120"/>
        <w:ind w:left="284"/>
      </w:pPr>
      <w:r>
        <w:t>When you get home, s</w:t>
      </w:r>
      <w:r w:rsidRPr="00A66547">
        <w:t>omeone should be with you for the first 48 hours</w:t>
      </w:r>
      <w:r>
        <w:t>.</w:t>
      </w:r>
      <w:r w:rsidRPr="00A66547">
        <w:t xml:space="preserve"> </w:t>
      </w:r>
      <w:r>
        <w:t xml:space="preserve">When you are ready to be discharged someone from the hospital will contact your ride to pick you up. Please ensure they are available. </w:t>
      </w:r>
    </w:p>
    <w:p w14:paraId="10D0BE1D" w14:textId="77777777" w:rsidR="00C80182" w:rsidRPr="00A66547" w:rsidRDefault="00C80182" w:rsidP="00C80182">
      <w:pPr>
        <w:spacing w:after="200" w:line="276" w:lineRule="auto"/>
        <w:ind w:left="284"/>
      </w:pPr>
      <w:r w:rsidRPr="00A66547">
        <w:t xml:space="preserve">The person picking me up from hospital is: _______________________________________________ </w:t>
      </w:r>
    </w:p>
    <w:p w14:paraId="331A2B7D" w14:textId="77777777" w:rsidR="00C80182" w:rsidRPr="00A66547" w:rsidRDefault="00C80182" w:rsidP="00C80182">
      <w:pPr>
        <w:spacing w:line="276" w:lineRule="auto"/>
        <w:ind w:left="284"/>
      </w:pPr>
      <w:r w:rsidRPr="00A66547">
        <w:lastRenderedPageBreak/>
        <w:t>Please complete the choices below as to where you are going after discharge:</w:t>
      </w:r>
    </w:p>
    <w:p w14:paraId="0E0322CB" w14:textId="77777777" w:rsidR="00C80182" w:rsidRPr="00A66547" w:rsidRDefault="00C80182" w:rsidP="00C80182">
      <w:pPr>
        <w:pStyle w:val="ListParagraph"/>
        <w:numPr>
          <w:ilvl w:val="0"/>
          <w:numId w:val="63"/>
        </w:numPr>
        <w:spacing w:after="120"/>
        <w:ind w:left="709" w:right="-142" w:hanging="425"/>
        <w:contextualSpacing w:val="0"/>
      </w:pPr>
      <w:r w:rsidRPr="00A66547">
        <w:t xml:space="preserve">Home: I have a capable and competent caregiver living with me for 48 hours post op. My caregiver is: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95A8B0E" w14:textId="77777777" w:rsidR="00C80182" w:rsidRPr="00A66547" w:rsidRDefault="00C80182" w:rsidP="00C80182">
      <w:pPr>
        <w:pStyle w:val="ListParagraph"/>
        <w:numPr>
          <w:ilvl w:val="0"/>
          <w:numId w:val="63"/>
        </w:numPr>
        <w:spacing w:after="120"/>
        <w:ind w:left="709" w:hanging="425"/>
      </w:pPr>
      <w:r w:rsidRPr="00A66547">
        <w:t xml:space="preserve">Someone Else’s Home:  I will be going to my </w:t>
      </w:r>
      <w:r>
        <w:rPr>
          <w:u w:val="single"/>
        </w:rPr>
        <w:tab/>
      </w:r>
      <w:r>
        <w:rPr>
          <w:u w:val="single"/>
        </w:rPr>
        <w:tab/>
      </w:r>
      <w:r>
        <w:rPr>
          <w:u w:val="single"/>
        </w:rPr>
        <w:tab/>
      </w:r>
      <w:r>
        <w:rPr>
          <w:u w:val="single"/>
        </w:rPr>
        <w:tab/>
      </w:r>
      <w:r>
        <w:rPr>
          <w:u w:val="single"/>
        </w:rPr>
        <w:tab/>
      </w:r>
      <w:r>
        <w:rPr>
          <w:u w:val="single"/>
        </w:rPr>
        <w:tab/>
        <w:t xml:space="preserve">   </w:t>
      </w:r>
      <w:r w:rsidRPr="00C12AA9">
        <w:t>(</w:t>
      </w:r>
      <w:r w:rsidRPr="00A66547">
        <w:t xml:space="preserve">e.g. friend, daughter) home. </w:t>
      </w:r>
    </w:p>
    <w:p w14:paraId="1195729A" w14:textId="77777777" w:rsidR="00C80182" w:rsidRPr="00A66547" w:rsidRDefault="00C80182" w:rsidP="00C80182">
      <w:pPr>
        <w:spacing w:after="120"/>
        <w:ind w:left="709" w:hanging="567"/>
      </w:pPr>
      <w:r>
        <w:tab/>
      </w:r>
      <w:r w:rsidRPr="00A66547">
        <w:t>Please provide name and address: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sidRPr="00A66547">
        <w:t xml:space="preserve">There will be a capable and competent caregiver staying with me for 48 hours post op. </w:t>
      </w:r>
    </w:p>
    <w:p w14:paraId="2D5A419B" w14:textId="77777777" w:rsidR="00C80182" w:rsidRPr="00A66547" w:rsidRDefault="00C80182" w:rsidP="00C80182">
      <w:pPr>
        <w:pStyle w:val="ListParagraph"/>
        <w:numPr>
          <w:ilvl w:val="0"/>
          <w:numId w:val="64"/>
        </w:numPr>
        <w:spacing w:after="120"/>
        <w:ind w:left="709" w:hanging="425"/>
      </w:pPr>
      <w:r w:rsidRPr="00A66547">
        <w:t xml:space="preserve">Convalescent Care: I will be going to _______________________________ (name of convalescent care home) for _________ (number) of days. This has been arranged prior to admission to hospital for surgery. </w:t>
      </w:r>
    </w:p>
    <w:p w14:paraId="7A93B1F8" w14:textId="77777777" w:rsidR="00C80182" w:rsidRDefault="00C80182" w:rsidP="00C80182">
      <w:pPr>
        <w:spacing w:after="200"/>
        <w:ind w:left="709" w:hanging="425"/>
      </w:pPr>
      <w:r>
        <w:tab/>
      </w:r>
      <w:r w:rsidRPr="00A66547">
        <w:t>Contact person at convalescent care:</w:t>
      </w:r>
      <w:r>
        <w:rPr>
          <w:u w:val="single"/>
        </w:rPr>
        <w:tab/>
      </w:r>
      <w:r>
        <w:rPr>
          <w:u w:val="single"/>
        </w:rPr>
        <w:tab/>
      </w:r>
      <w:r>
        <w:rPr>
          <w:u w:val="single"/>
        </w:rPr>
        <w:tab/>
      </w:r>
      <w:r>
        <w:rPr>
          <w:u w:val="single"/>
        </w:rPr>
        <w:tab/>
      </w:r>
      <w:r>
        <w:rPr>
          <w:u w:val="single"/>
        </w:rPr>
        <w:tab/>
      </w:r>
      <w:r>
        <w:rPr>
          <w:u w:val="single"/>
        </w:rPr>
        <w:tab/>
      </w:r>
      <w:r>
        <w:rPr>
          <w:u w:val="single"/>
        </w:rPr>
        <w:tab/>
      </w:r>
    </w:p>
    <w:p w14:paraId="58829404" w14:textId="77777777" w:rsidR="003C767F" w:rsidRPr="003C767F" w:rsidRDefault="003C767F" w:rsidP="0091712A">
      <w:pPr>
        <w:pStyle w:val="ListParagraph"/>
        <w:numPr>
          <w:ilvl w:val="0"/>
          <w:numId w:val="37"/>
        </w:numPr>
        <w:spacing w:after="120"/>
        <w:ind w:left="284" w:right="-142" w:hanging="284"/>
        <w:contextualSpacing w:val="0"/>
      </w:pPr>
      <w:r w:rsidRPr="003C767F">
        <w:t>Your planned discharge is on the day of your operation. Most people will be discharged home. Arrangements for private convalescent care, if desired, should be made by you or your family before you are to come to the hospital</w:t>
      </w:r>
    </w:p>
    <w:p w14:paraId="2475527E" w14:textId="77777777" w:rsidR="003C767F" w:rsidRPr="003C767F" w:rsidRDefault="003C767F" w:rsidP="0091712A">
      <w:pPr>
        <w:pStyle w:val="ListParagraph"/>
        <w:numPr>
          <w:ilvl w:val="0"/>
          <w:numId w:val="37"/>
        </w:numPr>
        <w:spacing w:after="120"/>
        <w:ind w:left="284" w:right="-142" w:hanging="284"/>
        <w:contextualSpacing w:val="0"/>
      </w:pPr>
      <w:r w:rsidRPr="003C767F">
        <w:t>You will need to continue your physiotherapy exercises at home for at least 3-4 months and an outline of the home exercise program is shown in the home exercise section of this booklet (see Appendix 3). Be sure to continue to manage your pain at home so you are able to move around and exercise</w:t>
      </w:r>
    </w:p>
    <w:p w14:paraId="43EA7AF9" w14:textId="77777777" w:rsidR="003C767F" w:rsidRPr="003C767F" w:rsidRDefault="003C767F" w:rsidP="0091712A">
      <w:pPr>
        <w:pStyle w:val="ListParagraph"/>
        <w:numPr>
          <w:ilvl w:val="0"/>
          <w:numId w:val="37"/>
        </w:numPr>
        <w:spacing w:after="120"/>
        <w:ind w:left="284" w:right="-142" w:hanging="284"/>
        <w:contextualSpacing w:val="0"/>
      </w:pPr>
      <w:r w:rsidRPr="003C767F">
        <w:t>You may not drive yourself until your surgeon agrees that you are able (usually six weeks after surgery). You may want to check with your insurance company for guidelines. If you are taking narcotics, you should not drive a vehicle</w:t>
      </w:r>
    </w:p>
    <w:p w14:paraId="157C7C13" w14:textId="77777777" w:rsidR="003C767F" w:rsidRPr="003C767F" w:rsidRDefault="003C767F" w:rsidP="0091712A">
      <w:pPr>
        <w:pStyle w:val="ListParagraph"/>
        <w:numPr>
          <w:ilvl w:val="0"/>
          <w:numId w:val="37"/>
        </w:numPr>
        <w:spacing w:after="120"/>
        <w:ind w:left="284" w:right="-142" w:hanging="284"/>
        <w:contextualSpacing w:val="0"/>
      </w:pPr>
      <w:r w:rsidRPr="003C767F">
        <w:t>Be aware that artificial joints sometimes make grinding or clicking noises. Do not be alarmed – this is normal</w:t>
      </w:r>
    </w:p>
    <w:p w14:paraId="63B0A1AB" w14:textId="77777777" w:rsidR="003C767F" w:rsidRPr="003C767F" w:rsidRDefault="003C767F" w:rsidP="00BA76B8">
      <w:pPr>
        <w:pStyle w:val="BodyText"/>
        <w:spacing w:after="0"/>
      </w:pPr>
    </w:p>
    <w:p w14:paraId="0A3702E1" w14:textId="77777777" w:rsidR="003C767F" w:rsidRPr="00DC450D" w:rsidRDefault="003C767F" w:rsidP="003C767F">
      <w:pPr>
        <w:pStyle w:val="BodyText"/>
        <w:rPr>
          <w:rStyle w:val="Strong"/>
        </w:rPr>
      </w:pPr>
      <w:r w:rsidRPr="00DC450D">
        <w:rPr>
          <w:rStyle w:val="Strong"/>
        </w:rPr>
        <w:t xml:space="preserve">Follow-up medical appointments </w:t>
      </w:r>
    </w:p>
    <w:p w14:paraId="7B761879" w14:textId="77777777" w:rsidR="003C767F" w:rsidRPr="003C767F" w:rsidRDefault="003C767F" w:rsidP="003C767F">
      <w:pPr>
        <w:pStyle w:val="BodyText"/>
      </w:pPr>
      <w:r w:rsidRPr="003C767F">
        <w:t>Plan for the following appointments:</w:t>
      </w:r>
    </w:p>
    <w:p w14:paraId="1B580EA6" w14:textId="77777777" w:rsidR="003C767F" w:rsidRPr="003C767F" w:rsidRDefault="003C767F" w:rsidP="00BA76B8">
      <w:pPr>
        <w:pStyle w:val="ListParagraph"/>
        <w:numPr>
          <w:ilvl w:val="0"/>
          <w:numId w:val="38"/>
        </w:numPr>
        <w:spacing w:after="120"/>
        <w:ind w:left="284" w:right="-142" w:hanging="284"/>
        <w:contextualSpacing w:val="0"/>
      </w:pPr>
      <w:r w:rsidRPr="003C767F">
        <w:t>Your surgeon: _______________________________________________</w:t>
      </w:r>
    </w:p>
    <w:p w14:paraId="1C36AB48" w14:textId="77777777" w:rsidR="003C767F" w:rsidRPr="003C767F" w:rsidRDefault="003C767F" w:rsidP="00BA76B8">
      <w:pPr>
        <w:pStyle w:val="ListParagraph"/>
        <w:numPr>
          <w:ilvl w:val="0"/>
          <w:numId w:val="38"/>
        </w:numPr>
        <w:spacing w:after="120"/>
        <w:ind w:left="284" w:right="-142" w:hanging="284"/>
        <w:contextualSpacing w:val="0"/>
      </w:pPr>
      <w:r w:rsidRPr="003C767F">
        <w:t>Your physiotherapist: __________________________________________</w:t>
      </w:r>
    </w:p>
    <w:p w14:paraId="7855ACBD" w14:textId="77777777" w:rsidR="003C767F" w:rsidRPr="003C767F" w:rsidRDefault="003C767F" w:rsidP="00BA76B8">
      <w:pPr>
        <w:pStyle w:val="ListParagraph"/>
        <w:numPr>
          <w:ilvl w:val="0"/>
          <w:numId w:val="38"/>
        </w:numPr>
        <w:spacing w:after="120"/>
        <w:ind w:left="284" w:right="-142" w:hanging="284"/>
        <w:contextualSpacing w:val="0"/>
      </w:pPr>
      <w:r w:rsidRPr="003C767F">
        <w:t>Have your clips removed from your surgical incision (your surgeon will tell you before you go home where and when this will occur). If your family doctor is going to remove the clips, you will need to take a clip remover home with you to take to your family doctor____________________________________</w:t>
      </w:r>
    </w:p>
    <w:p w14:paraId="09D0C8B9" w14:textId="2CD179B1" w:rsidR="003C767F" w:rsidRPr="003C767F" w:rsidRDefault="003C767F" w:rsidP="00BA76B8">
      <w:pPr>
        <w:pStyle w:val="ListParagraph"/>
        <w:numPr>
          <w:ilvl w:val="0"/>
          <w:numId w:val="38"/>
        </w:numPr>
        <w:ind w:left="284" w:right="-142" w:hanging="284"/>
        <w:contextualSpacing w:val="0"/>
      </w:pPr>
      <w:r w:rsidRPr="003C767F">
        <w:t>You should make an appointment with your family doctor once you are back on your feet to review your general health</w:t>
      </w:r>
    </w:p>
    <w:p w14:paraId="29B110A3" w14:textId="77777777" w:rsidR="003C767F" w:rsidRPr="003C767F" w:rsidRDefault="003C767F" w:rsidP="000B139C">
      <w:pPr>
        <w:pStyle w:val="BodyText"/>
        <w:spacing w:after="0"/>
      </w:pPr>
    </w:p>
    <w:p w14:paraId="08D8163C" w14:textId="77777777" w:rsidR="003C767F" w:rsidRPr="003C767F" w:rsidRDefault="003C767F" w:rsidP="00BA76B8">
      <w:pPr>
        <w:pStyle w:val="BodyText"/>
        <w:spacing w:after="0"/>
      </w:pPr>
      <w:r w:rsidRPr="003C767F">
        <w:lastRenderedPageBreak/>
        <w:t xml:space="preserve">Most people have less and less pain over the next 6 to 12 weeks after surgery. If pain is preventing you from caring for yourself, sleeping and/or exercising, talk to your physiotherapist or doctor. </w:t>
      </w:r>
    </w:p>
    <w:p w14:paraId="64D9A72E" w14:textId="77777777" w:rsidR="003C767F" w:rsidRPr="003C767F" w:rsidRDefault="003C767F" w:rsidP="00BA76B8">
      <w:pPr>
        <w:pStyle w:val="BodyText"/>
        <w:spacing w:after="0"/>
      </w:pPr>
      <w:r w:rsidRPr="003C767F">
        <w:tab/>
      </w:r>
    </w:p>
    <w:p w14:paraId="0CEF7012" w14:textId="77777777" w:rsidR="003C767F" w:rsidRPr="00A60199" w:rsidRDefault="003C767F" w:rsidP="000B139C">
      <w:pPr>
        <w:pStyle w:val="Heading20"/>
        <w:spacing w:after="120" w:line="240" w:lineRule="auto"/>
      </w:pPr>
      <w:bookmarkStart w:id="77" w:name="_Toc10638238"/>
      <w:bookmarkStart w:id="78" w:name="_Toc20401022"/>
      <w:bookmarkStart w:id="79" w:name="_Toc82504093"/>
      <w:r>
        <w:t>Out-p</w:t>
      </w:r>
      <w:r w:rsidRPr="009E2946">
        <w:t xml:space="preserve">atient </w:t>
      </w:r>
      <w:r>
        <w:t>p</w:t>
      </w:r>
      <w:r w:rsidRPr="009E2946">
        <w:t>hysiotherapy</w:t>
      </w:r>
      <w:bookmarkEnd w:id="77"/>
      <w:bookmarkEnd w:id="78"/>
      <w:bookmarkEnd w:id="79"/>
      <w:r w:rsidRPr="009E2946">
        <w:t xml:space="preserve"> </w:t>
      </w:r>
    </w:p>
    <w:p w14:paraId="6E7417F5" w14:textId="4EBDB2A0" w:rsidR="00FA399C" w:rsidRDefault="00FA399C" w:rsidP="00FA399C">
      <w:pPr>
        <w:spacing w:after="120"/>
        <w:rPr>
          <w:color w:val="221E1F"/>
        </w:rPr>
      </w:pPr>
      <w:r>
        <w:rPr>
          <w:color w:val="221E1F"/>
        </w:rPr>
        <w:t>You will be given your out-patient physiotherapy appointment at the Queensway Carleton Hospital before being discharged home. This appointment will occur approximately 7 – 10 days after your surgery.</w:t>
      </w:r>
    </w:p>
    <w:p w14:paraId="76C81593" w14:textId="5E7A85C1" w:rsidR="00FA399C" w:rsidRDefault="00FA399C" w:rsidP="00FA399C">
      <w:pPr>
        <w:numPr>
          <w:ilvl w:val="1"/>
          <w:numId w:val="66"/>
        </w:numPr>
        <w:spacing w:after="120"/>
        <w:ind w:left="720"/>
        <w:rPr>
          <w:color w:val="221E1F"/>
        </w:rPr>
      </w:pPr>
      <w:r>
        <w:rPr>
          <w:color w:val="221E1F"/>
        </w:rPr>
        <w:t>Your first appointment will be an individual session lasting 45 minutes and then you will be placed in one of our group programs.</w:t>
      </w:r>
    </w:p>
    <w:p w14:paraId="74F0A71A" w14:textId="7DE08FCC" w:rsidR="00FA399C" w:rsidRDefault="00FA399C" w:rsidP="00FA399C">
      <w:pPr>
        <w:numPr>
          <w:ilvl w:val="1"/>
          <w:numId w:val="66"/>
        </w:numPr>
        <w:spacing w:after="120"/>
        <w:ind w:left="720"/>
        <w:rPr>
          <w:color w:val="221E1F"/>
        </w:rPr>
      </w:pPr>
      <w:r>
        <w:rPr>
          <w:color w:val="221E1F"/>
        </w:rPr>
        <w:t>You will continue to attend group classes twice a week. Each class lasts     1 hour, and classes are available in both the morning and the afternoon. We try to arrange a mutually convenient time for appointments.</w:t>
      </w:r>
    </w:p>
    <w:p w14:paraId="740A66E9" w14:textId="77777777" w:rsidR="003C767F" w:rsidRPr="003043B1" w:rsidRDefault="003C767F" w:rsidP="003043B1">
      <w:pPr>
        <w:pStyle w:val="BodyText"/>
      </w:pPr>
      <w:r w:rsidRPr="003043B1">
        <w:t>You can also access physiotherapy at any other hospital that has an out-patient department. You can also go to OHIP funded clinics or some other private physiotherapy clinics – the physiotherapists at QCH can give you further information. If you choose not to go to QCH, the surgeon will give you a referral. We encourage you to attend the same physiotherapy clinic for your entire postoperative period in order to maintain continuity of care.</w:t>
      </w:r>
    </w:p>
    <w:p w14:paraId="7B453486" w14:textId="77777777" w:rsidR="003C767F" w:rsidRPr="003043B1" w:rsidRDefault="003C767F" w:rsidP="000B139C">
      <w:pPr>
        <w:pStyle w:val="BodyText"/>
        <w:spacing w:after="0"/>
      </w:pPr>
      <w:r w:rsidRPr="003043B1">
        <w:t>Your physiotherapist will give you exercises to stretch and strengthen your joints and muscles and improve your walking and balance. As you recover, the exercises will progress. Doing the exercises assigned by your physiotherapist will help you to move your new joint and enjoy greater independence. It is important to continue with the exercises for at least 1 year after your surgery. It is recommended that you do some form of exercise for life in order to maintain general health.</w:t>
      </w:r>
    </w:p>
    <w:p w14:paraId="28FCFD28" w14:textId="77777777" w:rsidR="003C767F" w:rsidRPr="003043B1" w:rsidRDefault="003C767F" w:rsidP="000B139C">
      <w:pPr>
        <w:pStyle w:val="BodyText"/>
        <w:spacing w:after="0"/>
      </w:pPr>
    </w:p>
    <w:p w14:paraId="0C88A068" w14:textId="77777777" w:rsidR="003C767F" w:rsidRPr="003043B1" w:rsidRDefault="003C767F" w:rsidP="005D25F7">
      <w:pPr>
        <w:pStyle w:val="BodyText"/>
        <w:spacing w:after="0"/>
      </w:pPr>
      <w:r w:rsidRPr="003043B1">
        <w:t>Talk to your physiotherapist if you have questions about your exercises or concerns about your progress. Also ask when you can resume leisure activities.</w:t>
      </w:r>
    </w:p>
    <w:p w14:paraId="707E6416" w14:textId="77777777" w:rsidR="003C767F" w:rsidRPr="003043B1" w:rsidRDefault="003C767F" w:rsidP="005D25F7">
      <w:pPr>
        <w:pStyle w:val="BodyText"/>
        <w:spacing w:after="0"/>
      </w:pPr>
    </w:p>
    <w:p w14:paraId="3BD28393" w14:textId="77777777" w:rsidR="002F0DDD" w:rsidRPr="002F0DDD" w:rsidRDefault="002F0DDD" w:rsidP="002F0DDD">
      <w:pPr>
        <w:pStyle w:val="BodyText"/>
        <w:rPr>
          <w:rStyle w:val="Strong"/>
        </w:rPr>
      </w:pPr>
      <w:r w:rsidRPr="002F0DDD">
        <w:rPr>
          <w:rStyle w:val="Strong"/>
        </w:rPr>
        <w:t>Car transfer</w:t>
      </w:r>
    </w:p>
    <w:p w14:paraId="160E6151" w14:textId="77777777" w:rsidR="002F0DDD" w:rsidRPr="002F0DDD" w:rsidRDefault="002F0DDD" w:rsidP="005D25F7">
      <w:pPr>
        <w:pStyle w:val="BodyText"/>
        <w:spacing w:after="0"/>
      </w:pPr>
      <w:r w:rsidRPr="002F0DDD">
        <w:t>See Appendix 4 for instructions on car transfer</w:t>
      </w:r>
    </w:p>
    <w:p w14:paraId="40B81BC5" w14:textId="77777777" w:rsidR="002F0DDD" w:rsidRPr="002F0DDD" w:rsidRDefault="002F0DDD" w:rsidP="002F0DDD">
      <w:pPr>
        <w:pStyle w:val="BodyText"/>
      </w:pPr>
    </w:p>
    <w:p w14:paraId="720E2902" w14:textId="77777777" w:rsidR="002F0DDD" w:rsidRPr="002F0DDD" w:rsidRDefault="002F0DDD" w:rsidP="002F0DDD">
      <w:pPr>
        <w:pStyle w:val="Heading20"/>
      </w:pPr>
      <w:bookmarkStart w:id="80" w:name="_Toc10638239"/>
      <w:bookmarkStart w:id="81" w:name="_Toc20401023"/>
      <w:bookmarkStart w:id="82" w:name="_Toc82504094"/>
      <w:r w:rsidRPr="002F0DDD">
        <w:t>Activity guidelines</w:t>
      </w:r>
      <w:bookmarkEnd w:id="80"/>
      <w:bookmarkEnd w:id="81"/>
      <w:bookmarkEnd w:id="82"/>
    </w:p>
    <w:p w14:paraId="244826C4" w14:textId="77777777" w:rsidR="002F0DDD" w:rsidRPr="002F0DDD" w:rsidRDefault="002F0DDD" w:rsidP="002F0DDD">
      <w:pPr>
        <w:pStyle w:val="BodyText"/>
        <w:rPr>
          <w:rStyle w:val="Strong"/>
        </w:rPr>
      </w:pPr>
      <w:r w:rsidRPr="002F0DDD">
        <w:rPr>
          <w:rStyle w:val="Strong"/>
        </w:rPr>
        <w:t>Walking</w:t>
      </w:r>
    </w:p>
    <w:p w14:paraId="7F03FC8C" w14:textId="77777777" w:rsidR="002F0DDD" w:rsidRPr="002F0DDD" w:rsidRDefault="002F0DDD" w:rsidP="00BA76B8">
      <w:pPr>
        <w:pStyle w:val="ListParagraph"/>
        <w:numPr>
          <w:ilvl w:val="0"/>
          <w:numId w:val="40"/>
        </w:numPr>
        <w:spacing w:after="120"/>
        <w:ind w:left="284" w:right="-142" w:hanging="284"/>
        <w:contextualSpacing w:val="0"/>
      </w:pPr>
      <w:r w:rsidRPr="002F0DDD">
        <w:t>You can expect to use walking aids, such as a walker, crutches or cane for up to three months or longer after surgery</w:t>
      </w:r>
    </w:p>
    <w:p w14:paraId="56FC94C6" w14:textId="65641BCE" w:rsidR="002F0DDD" w:rsidRPr="002F0DDD" w:rsidRDefault="002F0DDD" w:rsidP="00BA76B8">
      <w:pPr>
        <w:pStyle w:val="ListParagraph"/>
        <w:numPr>
          <w:ilvl w:val="0"/>
          <w:numId w:val="40"/>
        </w:numPr>
        <w:spacing w:after="120"/>
        <w:ind w:left="284" w:right="-142" w:hanging="284"/>
        <w:contextualSpacing w:val="0"/>
      </w:pPr>
      <w:r w:rsidRPr="002F0DDD">
        <w:t xml:space="preserve">Crutches are not to be used when getting up the first </w:t>
      </w:r>
      <w:r w:rsidR="00B967D5" w:rsidRPr="002F0DDD">
        <w:t>time but</w:t>
      </w:r>
      <w:r w:rsidRPr="002F0DDD">
        <w:t xml:space="preserve"> will be introduced by physiotherapy when you are ready. A cane will be introduced when appropriate.  i.e. when your muscles are strong enough to prevent the knee from buckling</w:t>
      </w:r>
    </w:p>
    <w:p w14:paraId="32E44AF8" w14:textId="77777777" w:rsidR="002F0DDD" w:rsidRPr="002F0DDD" w:rsidRDefault="002F0DDD" w:rsidP="00BA76B8">
      <w:pPr>
        <w:pStyle w:val="ListParagraph"/>
        <w:numPr>
          <w:ilvl w:val="0"/>
          <w:numId w:val="40"/>
        </w:numPr>
        <w:spacing w:after="120"/>
        <w:ind w:left="284" w:right="-142" w:hanging="284"/>
        <w:contextualSpacing w:val="0"/>
      </w:pPr>
      <w:r w:rsidRPr="002F0DDD">
        <w:lastRenderedPageBreak/>
        <w:t>By 4 to 6 weeks after your surgery, you should be walking with more strength and be able to walk longer distances</w:t>
      </w:r>
    </w:p>
    <w:p w14:paraId="7B1CDA2A" w14:textId="77777777" w:rsidR="002F0DDD" w:rsidRPr="002F0DDD" w:rsidRDefault="002F0DDD" w:rsidP="00BA76B8">
      <w:pPr>
        <w:pStyle w:val="ListParagraph"/>
        <w:numPr>
          <w:ilvl w:val="0"/>
          <w:numId w:val="40"/>
        </w:numPr>
        <w:spacing w:after="120"/>
        <w:ind w:left="284" w:right="-142" w:hanging="284"/>
        <w:contextualSpacing w:val="0"/>
      </w:pPr>
      <w:r w:rsidRPr="002F0DDD">
        <w:t>Regular physiotherapy after your surgery will help you to get the most out of your new joint. Physical activity will help you have a faster recovery and will get your blood moving. This will also reduce your risk of developing a blood clot</w:t>
      </w:r>
    </w:p>
    <w:p w14:paraId="1CEA87CD" w14:textId="77777777" w:rsidR="002F0DDD" w:rsidRPr="002F0DDD" w:rsidRDefault="002F0DDD" w:rsidP="00BA76B8">
      <w:pPr>
        <w:pStyle w:val="ListParagraph"/>
        <w:numPr>
          <w:ilvl w:val="0"/>
          <w:numId w:val="40"/>
        </w:numPr>
        <w:ind w:left="284" w:right="-142" w:hanging="284"/>
        <w:contextualSpacing w:val="0"/>
      </w:pPr>
      <w:r w:rsidRPr="002F0DDD">
        <w:t>Please use a gait aid until your first out-patient physiotherapy session</w:t>
      </w:r>
    </w:p>
    <w:p w14:paraId="6C6897C4" w14:textId="77777777" w:rsidR="002F0DDD" w:rsidRPr="002F0DDD" w:rsidRDefault="002F0DDD" w:rsidP="000B139C">
      <w:pPr>
        <w:pStyle w:val="BodyText"/>
        <w:spacing w:after="0"/>
      </w:pPr>
    </w:p>
    <w:p w14:paraId="0393214F" w14:textId="77777777" w:rsidR="00451477" w:rsidRPr="001F4AB5" w:rsidRDefault="00451477" w:rsidP="001F4AB5">
      <w:pPr>
        <w:pStyle w:val="BodyText"/>
        <w:rPr>
          <w:rStyle w:val="Strong"/>
        </w:rPr>
      </w:pPr>
      <w:r w:rsidRPr="001F4AB5">
        <w:rPr>
          <w:rStyle w:val="Strong"/>
        </w:rPr>
        <w:t>Stairs</w:t>
      </w:r>
    </w:p>
    <w:p w14:paraId="3E7184C7" w14:textId="77777777" w:rsidR="00451477" w:rsidRDefault="00451477" w:rsidP="001F4AB5">
      <w:pPr>
        <w:pStyle w:val="BodyText"/>
      </w:pPr>
      <w:r w:rsidRPr="00210CCD">
        <w:t xml:space="preserve">You will </w:t>
      </w:r>
      <w:r>
        <w:t xml:space="preserve">likely </w:t>
      </w:r>
      <w:r w:rsidRPr="00210CCD">
        <w:t xml:space="preserve">practice the stairs with the </w:t>
      </w:r>
      <w:r>
        <w:t>physiotherapist</w:t>
      </w:r>
      <w:r w:rsidRPr="00210CCD">
        <w:t xml:space="preserve"> </w:t>
      </w:r>
      <w:r>
        <w:t xml:space="preserve">prior to leaving the hospital </w:t>
      </w:r>
      <w:r w:rsidRPr="00210CCD">
        <w:t>so that you are able to manage stairs safely and independently</w:t>
      </w:r>
      <w:r>
        <w:t>. Remember to keep your operated leg lower than your non-operated leg ie your operated leg goes up last and down first.</w:t>
      </w:r>
    </w:p>
    <w:p w14:paraId="2089ABB5" w14:textId="0170A2B6" w:rsidR="00451477" w:rsidRPr="001F4AB5" w:rsidRDefault="00451477" w:rsidP="001F4AB5">
      <w:pPr>
        <w:pStyle w:val="BodyText"/>
      </w:pPr>
      <w:r w:rsidRPr="001F4AB5">
        <w:t>Shaded leg is the surgical leg</w:t>
      </w:r>
    </w:p>
    <w:p w14:paraId="5C8D00FD" w14:textId="4FA72983" w:rsidR="00451477" w:rsidRPr="00210CCD" w:rsidRDefault="00451477" w:rsidP="001F4AB5">
      <w:pPr>
        <w:pStyle w:val="BodyText"/>
      </w:pPr>
      <w:r>
        <w:rPr>
          <w:noProof/>
          <w:lang w:val="en-CA" w:eastAsia="en-CA"/>
        </w:rPr>
        <w:drawing>
          <wp:inline distT="0" distB="0" distL="0" distR="0" wp14:anchorId="2B04AB4A" wp14:editId="677BC17E">
            <wp:extent cx="1410967" cy="1724445"/>
            <wp:effectExtent l="0" t="0" r="0" b="0"/>
            <wp:docPr id="41" name="Picture 8" descr="Patient walking up the stairs, operated leg going up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4839" cy="1729177"/>
                    </a:xfrm>
                    <a:prstGeom prst="rect">
                      <a:avLst/>
                    </a:prstGeom>
                    <a:noFill/>
                    <a:ln w="9525">
                      <a:noFill/>
                      <a:miter lim="800000"/>
                      <a:headEnd/>
                      <a:tailEnd/>
                    </a:ln>
                  </pic:spPr>
                </pic:pic>
              </a:graphicData>
            </a:graphic>
          </wp:inline>
        </w:drawing>
      </w:r>
      <w:r w:rsidR="00757738">
        <w:rPr>
          <w:noProof/>
          <w:lang w:val="en-CA" w:eastAsia="en-CA"/>
        </w:rPr>
        <w:drawing>
          <wp:inline distT="0" distB="0" distL="0" distR="0" wp14:anchorId="5AF078EE" wp14:editId="565C2358">
            <wp:extent cx="1371600" cy="1714828"/>
            <wp:effectExtent l="0" t="0" r="0" b="0"/>
            <wp:docPr id="40" name="Picture 9" descr="Person going down the stairs, operated leg going down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3438" cy="1717126"/>
                    </a:xfrm>
                    <a:prstGeom prst="rect">
                      <a:avLst/>
                    </a:prstGeom>
                    <a:noFill/>
                    <a:ln w="9525">
                      <a:noFill/>
                      <a:miter lim="800000"/>
                      <a:headEnd/>
                      <a:tailEnd/>
                    </a:ln>
                  </pic:spPr>
                </pic:pic>
              </a:graphicData>
            </a:graphic>
          </wp:inline>
        </w:drawing>
      </w:r>
    </w:p>
    <w:p w14:paraId="5F1E4B43" w14:textId="77777777" w:rsidR="005D25F7" w:rsidRDefault="005D25F7" w:rsidP="001F4AB5">
      <w:pPr>
        <w:pStyle w:val="BodyText"/>
        <w:rPr>
          <w:rStyle w:val="Strong"/>
        </w:rPr>
      </w:pPr>
    </w:p>
    <w:p w14:paraId="349D9D4A" w14:textId="31ECA90E" w:rsidR="00451477" w:rsidRPr="001F4AB5" w:rsidRDefault="00451477" w:rsidP="001F4AB5">
      <w:pPr>
        <w:pStyle w:val="BodyText"/>
        <w:rPr>
          <w:rStyle w:val="Strong"/>
        </w:rPr>
      </w:pPr>
      <w:r w:rsidRPr="001F4AB5">
        <w:rPr>
          <w:rStyle w:val="Strong"/>
        </w:rPr>
        <w:t>Getting into bed</w:t>
      </w:r>
    </w:p>
    <w:p w14:paraId="1DA7DEE6" w14:textId="77777777" w:rsidR="00451477" w:rsidRPr="00071DDA" w:rsidRDefault="00451477" w:rsidP="00071DDA">
      <w:pPr>
        <w:pStyle w:val="BodyText"/>
      </w:pPr>
      <w:r w:rsidRPr="00071DDA">
        <w:t>A firm mattress is recommended for sleeping.  Avoid waterbeds, futons or low beds.</w:t>
      </w:r>
    </w:p>
    <w:p w14:paraId="4C1EEE2D" w14:textId="77777777" w:rsidR="00451477" w:rsidRPr="00071DDA" w:rsidRDefault="00451477" w:rsidP="00BA76B8">
      <w:pPr>
        <w:pStyle w:val="ListParagraph"/>
        <w:numPr>
          <w:ilvl w:val="0"/>
          <w:numId w:val="41"/>
        </w:numPr>
        <w:spacing w:after="120"/>
        <w:ind w:left="284" w:right="-142" w:hanging="284"/>
        <w:contextualSpacing w:val="0"/>
      </w:pPr>
      <w:r w:rsidRPr="00071DDA">
        <w:t>Sit at the side of the bed. It may be easier to get into bed on your stronger (non-operated or non-surgical) side</w:t>
      </w:r>
    </w:p>
    <w:p w14:paraId="59A41F45" w14:textId="77777777" w:rsidR="00451477" w:rsidRPr="00071DDA" w:rsidRDefault="00451477" w:rsidP="00BA76B8">
      <w:pPr>
        <w:pStyle w:val="ListParagraph"/>
        <w:numPr>
          <w:ilvl w:val="0"/>
          <w:numId w:val="41"/>
        </w:numPr>
        <w:spacing w:after="120"/>
        <w:ind w:left="284" w:right="-142" w:hanging="284"/>
        <w:contextualSpacing w:val="0"/>
      </w:pPr>
      <w:r w:rsidRPr="00071DDA">
        <w:t>Slide back across the bed using your arms for support</w:t>
      </w:r>
    </w:p>
    <w:p w14:paraId="08507BA0" w14:textId="77777777" w:rsidR="00451477" w:rsidRPr="00071DDA" w:rsidRDefault="00451477" w:rsidP="00BA76B8">
      <w:pPr>
        <w:pStyle w:val="ListParagraph"/>
        <w:numPr>
          <w:ilvl w:val="0"/>
          <w:numId w:val="41"/>
        </w:numPr>
        <w:spacing w:after="120"/>
        <w:ind w:left="284" w:right="-142" w:hanging="284"/>
        <w:contextualSpacing w:val="0"/>
      </w:pPr>
      <w:r w:rsidRPr="00071DDA">
        <w:t>If necessary, a half bed rail can allow you to get in and out of bed more easily. A half bed rail consists of a handle with 2 long metal rods that are placed between the mattress and the box spring. A half bed rail can be obtained through a local medical supply store</w:t>
      </w:r>
    </w:p>
    <w:p w14:paraId="12A36FA3" w14:textId="77777777" w:rsidR="00451477" w:rsidRPr="00071DDA" w:rsidRDefault="00451477" w:rsidP="00BA76B8">
      <w:pPr>
        <w:pStyle w:val="ListParagraph"/>
        <w:numPr>
          <w:ilvl w:val="0"/>
          <w:numId w:val="41"/>
        </w:numPr>
        <w:ind w:left="284" w:right="-142" w:hanging="284"/>
        <w:contextualSpacing w:val="0"/>
      </w:pPr>
      <w:r w:rsidRPr="00071DDA">
        <w:t>If your operated leg needs help, use a “leg lifter” (this may be the belt from your housecoat or a crutch turned upside down), hooked over your foot so that you can help lift the leg using your arms if needed</w:t>
      </w:r>
    </w:p>
    <w:p w14:paraId="22FE70C5" w14:textId="77777777" w:rsidR="00451477" w:rsidRPr="00071DDA" w:rsidRDefault="00451477" w:rsidP="000B139C">
      <w:pPr>
        <w:pStyle w:val="BodyText"/>
        <w:spacing w:after="0"/>
      </w:pPr>
    </w:p>
    <w:p w14:paraId="16390405" w14:textId="42720A97" w:rsidR="00451477" w:rsidRPr="00792A6F" w:rsidRDefault="00451477" w:rsidP="001F4AB5">
      <w:pPr>
        <w:pStyle w:val="BodyText"/>
        <w:rPr>
          <w:rStyle w:val="Strong"/>
        </w:rPr>
      </w:pPr>
      <w:r w:rsidRPr="00792A6F">
        <w:rPr>
          <w:rStyle w:val="Strong"/>
        </w:rPr>
        <w:t>Getting out of bed</w:t>
      </w:r>
    </w:p>
    <w:p w14:paraId="245BEE1D" w14:textId="77777777" w:rsidR="00451477" w:rsidRPr="00210CCD" w:rsidRDefault="00451477" w:rsidP="00BA76B8">
      <w:pPr>
        <w:pStyle w:val="ListParagraph"/>
        <w:numPr>
          <w:ilvl w:val="0"/>
          <w:numId w:val="42"/>
        </w:numPr>
        <w:spacing w:after="120"/>
        <w:ind w:left="284" w:right="-142" w:hanging="284"/>
        <w:contextualSpacing w:val="0"/>
      </w:pPr>
      <w:r w:rsidRPr="00210CCD">
        <w:t>Slide your body to the edge of the bed</w:t>
      </w:r>
    </w:p>
    <w:p w14:paraId="75CA8E25" w14:textId="77777777" w:rsidR="00451477" w:rsidRPr="00210CCD" w:rsidRDefault="00451477" w:rsidP="00BA76B8">
      <w:pPr>
        <w:pStyle w:val="ListParagraph"/>
        <w:numPr>
          <w:ilvl w:val="0"/>
          <w:numId w:val="42"/>
        </w:numPr>
        <w:spacing w:after="120"/>
        <w:ind w:left="284" w:right="-142" w:hanging="284"/>
        <w:contextualSpacing w:val="0"/>
      </w:pPr>
      <w:r w:rsidRPr="00210CCD">
        <w:lastRenderedPageBreak/>
        <w:t xml:space="preserve">Use your arms to push yourself to a sitting position </w:t>
      </w:r>
    </w:p>
    <w:p w14:paraId="76BC29CF" w14:textId="77777777" w:rsidR="00451477" w:rsidRPr="00210CCD" w:rsidRDefault="00451477" w:rsidP="00BA76B8">
      <w:pPr>
        <w:pStyle w:val="ListParagraph"/>
        <w:numPr>
          <w:ilvl w:val="0"/>
          <w:numId w:val="42"/>
        </w:numPr>
        <w:spacing w:after="120"/>
        <w:ind w:left="284" w:right="-142" w:hanging="284"/>
        <w:contextualSpacing w:val="0"/>
      </w:pPr>
      <w:r w:rsidRPr="00210CCD">
        <w:t>Slide your operated leg off the bed</w:t>
      </w:r>
    </w:p>
    <w:p w14:paraId="2B9CDA85" w14:textId="77777777" w:rsidR="00451477" w:rsidRPr="00210CCD" w:rsidRDefault="00451477" w:rsidP="00BA76B8">
      <w:pPr>
        <w:pStyle w:val="ListParagraph"/>
        <w:numPr>
          <w:ilvl w:val="0"/>
          <w:numId w:val="42"/>
        </w:numPr>
        <w:ind w:left="284" w:right="-142" w:hanging="284"/>
        <w:contextualSpacing w:val="0"/>
      </w:pPr>
      <w:r w:rsidRPr="00210CCD">
        <w:t>Bring your body to a sitting position at the bedside</w:t>
      </w:r>
      <w:r>
        <w:t xml:space="preserve"> </w:t>
      </w:r>
    </w:p>
    <w:p w14:paraId="3B77DE95" w14:textId="355D8F83" w:rsidR="00451477" w:rsidRDefault="00FF4A82" w:rsidP="00B967D5">
      <w:pPr>
        <w:pStyle w:val="BodyText"/>
        <w:spacing w:after="0"/>
      </w:pPr>
      <w:r w:rsidRPr="00792A6F">
        <w:rPr>
          <w:rStyle w:val="Strong"/>
          <w:noProof/>
        </w:rPr>
        <w:drawing>
          <wp:inline distT="0" distB="0" distL="0" distR="0" wp14:anchorId="7D375F64" wp14:editId="505377E3">
            <wp:extent cx="2259330" cy="1051560"/>
            <wp:effectExtent l="0" t="0" r="7620" b="0"/>
            <wp:docPr id="38" name="Picture 20" descr="Person getting out of beg, with their operated leg going off the bed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9330" cy="1051560"/>
                    </a:xfrm>
                    <a:prstGeom prst="rect">
                      <a:avLst/>
                    </a:prstGeom>
                    <a:noFill/>
                    <a:ln w="9525">
                      <a:noFill/>
                      <a:miter lim="800000"/>
                      <a:headEnd/>
                      <a:tailEnd/>
                    </a:ln>
                  </pic:spPr>
                </pic:pic>
              </a:graphicData>
            </a:graphic>
          </wp:inline>
        </w:drawing>
      </w:r>
      <w:r>
        <w:rPr>
          <w:noProof/>
          <w:lang w:eastAsia="en-CA"/>
        </w:rPr>
        <w:drawing>
          <wp:inline distT="0" distB="0" distL="0" distR="0" wp14:anchorId="7673B97E" wp14:editId="50A01A46">
            <wp:extent cx="1261110" cy="1257300"/>
            <wp:effectExtent l="0" t="0" r="0" b="0"/>
            <wp:docPr id="39" name="Picture 11" descr="Person sitting in a chair with their injured leg stretch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1110" cy="1257300"/>
                    </a:xfrm>
                    <a:prstGeom prst="rect">
                      <a:avLst/>
                    </a:prstGeom>
                    <a:noFill/>
                    <a:ln w="9525">
                      <a:noFill/>
                      <a:miter lim="800000"/>
                      <a:headEnd/>
                      <a:tailEnd/>
                    </a:ln>
                  </pic:spPr>
                </pic:pic>
              </a:graphicData>
            </a:graphic>
          </wp:inline>
        </w:drawing>
      </w:r>
    </w:p>
    <w:p w14:paraId="6157600A" w14:textId="77777777" w:rsidR="0028005B" w:rsidRDefault="0028005B" w:rsidP="00B967D5">
      <w:pPr>
        <w:pStyle w:val="BodyText"/>
        <w:spacing w:after="0"/>
      </w:pPr>
    </w:p>
    <w:p w14:paraId="00A2D1CD" w14:textId="30FA9ED8" w:rsidR="00451477" w:rsidRPr="00832B87" w:rsidRDefault="00451477" w:rsidP="001F4AB5">
      <w:pPr>
        <w:pStyle w:val="BodyText"/>
        <w:rPr>
          <w:rStyle w:val="Strong"/>
        </w:rPr>
      </w:pPr>
      <w:r w:rsidRPr="00832B87">
        <w:rPr>
          <w:rStyle w:val="Strong"/>
        </w:rPr>
        <w:t>Sitting in a Chair</w:t>
      </w:r>
    </w:p>
    <w:p w14:paraId="01574685" w14:textId="49A57073" w:rsidR="00451477" w:rsidRPr="00210CCD" w:rsidRDefault="00451477" w:rsidP="00BA76B8">
      <w:pPr>
        <w:pStyle w:val="ListParagraph"/>
        <w:numPr>
          <w:ilvl w:val="0"/>
          <w:numId w:val="43"/>
        </w:numPr>
        <w:spacing w:after="120"/>
        <w:ind w:left="284" w:right="-142" w:hanging="284"/>
        <w:contextualSpacing w:val="0"/>
      </w:pPr>
      <w:r w:rsidRPr="00210CCD">
        <w:t>Use a firm chair with arm rests</w:t>
      </w:r>
    </w:p>
    <w:p w14:paraId="0C3913C5" w14:textId="77777777" w:rsidR="00451477" w:rsidRPr="00210CCD" w:rsidRDefault="00451477" w:rsidP="00BA76B8">
      <w:pPr>
        <w:pStyle w:val="ListParagraph"/>
        <w:numPr>
          <w:ilvl w:val="0"/>
          <w:numId w:val="43"/>
        </w:numPr>
        <w:spacing w:after="120"/>
        <w:ind w:left="284" w:right="-142" w:hanging="284"/>
        <w:contextualSpacing w:val="0"/>
      </w:pPr>
      <w:r w:rsidRPr="00210CCD">
        <w:t xml:space="preserve">Back up to the chair until you feel the edge </w:t>
      </w:r>
      <w:r>
        <w:t xml:space="preserve">of the seat </w:t>
      </w:r>
      <w:r w:rsidRPr="00210CCD">
        <w:t>behind your knees</w:t>
      </w:r>
    </w:p>
    <w:p w14:paraId="04B81511" w14:textId="77777777" w:rsidR="00451477" w:rsidRPr="00210CCD" w:rsidRDefault="00451477" w:rsidP="00BA76B8">
      <w:pPr>
        <w:pStyle w:val="ListParagraph"/>
        <w:numPr>
          <w:ilvl w:val="0"/>
          <w:numId w:val="43"/>
        </w:numPr>
        <w:spacing w:after="120"/>
        <w:ind w:left="284" w:right="-142" w:hanging="284"/>
        <w:contextualSpacing w:val="0"/>
      </w:pPr>
      <w:r w:rsidRPr="0000450B">
        <w:t xml:space="preserve">Move your operated leg forward </w:t>
      </w:r>
      <w:r>
        <w:t>so that your hee</w:t>
      </w:r>
      <w:r w:rsidRPr="009A569B">
        <w:t>l is even with your toes on your unoperated leg</w:t>
      </w:r>
      <w:r w:rsidRPr="0000450B">
        <w:t xml:space="preserve"> and reach back for the arm rests</w:t>
      </w:r>
    </w:p>
    <w:p w14:paraId="250CE39F" w14:textId="1BCA9176" w:rsidR="00451477" w:rsidRDefault="00451477" w:rsidP="00BA76B8">
      <w:pPr>
        <w:pStyle w:val="ListParagraph"/>
        <w:numPr>
          <w:ilvl w:val="0"/>
          <w:numId w:val="43"/>
        </w:numPr>
        <w:ind w:left="284" w:right="-142" w:hanging="284"/>
        <w:contextualSpacing w:val="0"/>
      </w:pPr>
      <w:r w:rsidRPr="00210CCD">
        <w:t>Slowly lower yourself into the chair</w:t>
      </w:r>
    </w:p>
    <w:p w14:paraId="453B151D" w14:textId="77777777" w:rsidR="000B139C" w:rsidRPr="00210CCD" w:rsidRDefault="000B139C" w:rsidP="000B139C">
      <w:pPr>
        <w:pStyle w:val="ListParagraph"/>
        <w:numPr>
          <w:ilvl w:val="0"/>
          <w:numId w:val="0"/>
        </w:numPr>
        <w:ind w:left="284" w:right="-142"/>
        <w:contextualSpacing w:val="0"/>
      </w:pPr>
    </w:p>
    <w:p w14:paraId="600B5EE7" w14:textId="77777777" w:rsidR="00451477" w:rsidRPr="0034020F" w:rsidRDefault="00451477" w:rsidP="001F4AB5">
      <w:pPr>
        <w:pStyle w:val="BodyText"/>
        <w:rPr>
          <w:rStyle w:val="Strong"/>
        </w:rPr>
      </w:pPr>
      <w:r w:rsidRPr="0034020F">
        <w:rPr>
          <w:rStyle w:val="Strong"/>
        </w:rPr>
        <w:t>Dressing yourself</w:t>
      </w:r>
    </w:p>
    <w:p w14:paraId="2F44A4F4" w14:textId="77777777" w:rsidR="00451477" w:rsidRPr="00210CCD" w:rsidRDefault="00451477" w:rsidP="00077005">
      <w:pPr>
        <w:pStyle w:val="BodyText"/>
      </w:pPr>
      <w:r w:rsidRPr="00210CCD">
        <w:t>Socks:</w:t>
      </w:r>
    </w:p>
    <w:p w14:paraId="7778E0BB" w14:textId="77777777" w:rsidR="00451477" w:rsidRDefault="00451477" w:rsidP="00BA76B8">
      <w:pPr>
        <w:pStyle w:val="ListParagraph"/>
        <w:numPr>
          <w:ilvl w:val="0"/>
          <w:numId w:val="44"/>
        </w:numPr>
        <w:spacing w:after="120"/>
        <w:ind w:left="284" w:hanging="284"/>
      </w:pPr>
      <w:r w:rsidRPr="00210CCD">
        <w:t>Follow the instructions provided with your sock-aid to put on your socks</w:t>
      </w:r>
      <w:r>
        <w:t xml:space="preserve"> (see Appendix 4)</w:t>
      </w:r>
    </w:p>
    <w:p w14:paraId="25440C3C" w14:textId="77777777" w:rsidR="0028005B" w:rsidRDefault="0028005B" w:rsidP="000B139C">
      <w:pPr>
        <w:pStyle w:val="BodyText"/>
        <w:ind w:left="284" w:hanging="284"/>
      </w:pPr>
    </w:p>
    <w:p w14:paraId="735259B2" w14:textId="700C5C76" w:rsidR="00451477" w:rsidRPr="00210CCD" w:rsidRDefault="00451477" w:rsidP="000B139C">
      <w:pPr>
        <w:pStyle w:val="BodyText"/>
        <w:ind w:left="284" w:hanging="284"/>
      </w:pPr>
      <w:r w:rsidRPr="00210CCD">
        <w:t>Shoes:</w:t>
      </w:r>
    </w:p>
    <w:p w14:paraId="3947F3EE" w14:textId="77777777" w:rsidR="00451477" w:rsidRPr="00210CCD" w:rsidRDefault="00451477" w:rsidP="00BA76B8">
      <w:pPr>
        <w:pStyle w:val="ListParagraph"/>
        <w:numPr>
          <w:ilvl w:val="0"/>
          <w:numId w:val="44"/>
        </w:numPr>
        <w:spacing w:after="120"/>
        <w:ind w:left="284" w:right="-142" w:hanging="284"/>
        <w:contextualSpacing w:val="0"/>
      </w:pPr>
      <w:r w:rsidRPr="00210CCD">
        <w:t>Comfortable, flat, closed toe and heel shoes with non-slip soles are the safest option</w:t>
      </w:r>
    </w:p>
    <w:p w14:paraId="1865CB74" w14:textId="365884A9" w:rsidR="00451477" w:rsidRPr="00210CCD" w:rsidRDefault="00451477" w:rsidP="00BA76B8">
      <w:pPr>
        <w:pStyle w:val="ListParagraph"/>
        <w:numPr>
          <w:ilvl w:val="0"/>
          <w:numId w:val="44"/>
        </w:numPr>
        <w:spacing w:after="120"/>
        <w:ind w:left="284" w:right="-142" w:hanging="284"/>
        <w:contextualSpacing w:val="0"/>
      </w:pPr>
      <w:r w:rsidRPr="00210CCD">
        <w:t xml:space="preserve">Your shoes should be roomy since you </w:t>
      </w:r>
      <w:r>
        <w:t xml:space="preserve">may have </w:t>
      </w:r>
      <w:r w:rsidRPr="00210CCD">
        <w:t>some swelling in your feet</w:t>
      </w:r>
      <w:r>
        <w:t xml:space="preserve"> after surgery</w:t>
      </w:r>
    </w:p>
    <w:p w14:paraId="143ADA64" w14:textId="2C8A2F56" w:rsidR="00451477" w:rsidRPr="00210CCD" w:rsidRDefault="00451477" w:rsidP="00BA76B8">
      <w:pPr>
        <w:pStyle w:val="ListParagraph"/>
        <w:numPr>
          <w:ilvl w:val="0"/>
          <w:numId w:val="44"/>
        </w:numPr>
        <w:spacing w:after="120"/>
        <w:ind w:left="284" w:right="-142" w:hanging="284"/>
        <w:contextualSpacing w:val="0"/>
      </w:pPr>
      <w:r w:rsidRPr="00210CCD">
        <w:t xml:space="preserve">Elastic </w:t>
      </w:r>
      <w:r w:rsidR="000B139C" w:rsidRPr="00210CCD">
        <w:t>shoelaces</w:t>
      </w:r>
      <w:r w:rsidRPr="00210CCD">
        <w:t xml:space="preserve"> can replace the laces in your regular shoes. This eliminates the nee</w:t>
      </w:r>
      <w:r>
        <w:t>d for bending over to tie a bow</w:t>
      </w:r>
    </w:p>
    <w:p w14:paraId="30D8D91D" w14:textId="4F681851" w:rsidR="00451477" w:rsidRPr="00210CCD" w:rsidRDefault="00451477" w:rsidP="00BA76B8">
      <w:pPr>
        <w:pStyle w:val="ListParagraph"/>
        <w:numPr>
          <w:ilvl w:val="0"/>
          <w:numId w:val="44"/>
        </w:numPr>
        <w:ind w:left="284" w:right="-142" w:hanging="284"/>
        <w:contextualSpacing w:val="0"/>
      </w:pPr>
      <w:r>
        <w:t>A long-</w:t>
      </w:r>
      <w:r w:rsidRPr="00210CCD">
        <w:t xml:space="preserve">handled </w:t>
      </w:r>
      <w:r w:rsidR="000B139C" w:rsidRPr="00210CCD">
        <w:t>shoehorn</w:t>
      </w:r>
      <w:r w:rsidRPr="00210CCD">
        <w:t xml:space="preserve"> will also be useful</w:t>
      </w:r>
    </w:p>
    <w:p w14:paraId="0A0DFC83" w14:textId="77777777" w:rsidR="00451477" w:rsidRPr="00210CCD" w:rsidRDefault="00451477" w:rsidP="000B139C">
      <w:pPr>
        <w:pStyle w:val="BodyText"/>
        <w:spacing w:after="0"/>
      </w:pPr>
    </w:p>
    <w:p w14:paraId="559CF24C" w14:textId="77777777" w:rsidR="00451477" w:rsidRPr="00C714F7" w:rsidRDefault="00451477" w:rsidP="001F4AB5">
      <w:pPr>
        <w:pStyle w:val="BodyText"/>
        <w:rPr>
          <w:rStyle w:val="Strong"/>
        </w:rPr>
      </w:pPr>
      <w:r w:rsidRPr="00C714F7">
        <w:rPr>
          <w:rStyle w:val="Strong"/>
        </w:rPr>
        <w:t>Bathroom safety</w:t>
      </w:r>
    </w:p>
    <w:p w14:paraId="01083D1B" w14:textId="77777777" w:rsidR="00451477" w:rsidRDefault="00451477" w:rsidP="001F4AB5">
      <w:pPr>
        <w:pStyle w:val="BodyText"/>
      </w:pPr>
      <w:r w:rsidRPr="00210CCD">
        <w:t>Falls can happen anywhere but are most likely</w:t>
      </w:r>
      <w:r>
        <w:t xml:space="preserve"> to occur</w:t>
      </w:r>
      <w:r w:rsidRPr="00210CCD">
        <w:t xml:space="preserve"> in the bathroom. Here are ways to reduce the risk:</w:t>
      </w:r>
    </w:p>
    <w:p w14:paraId="341CF313" w14:textId="77777777" w:rsidR="00451477" w:rsidRPr="00210CCD" w:rsidRDefault="00451477" w:rsidP="00BA76B8">
      <w:pPr>
        <w:pStyle w:val="ListParagraph"/>
        <w:numPr>
          <w:ilvl w:val="0"/>
          <w:numId w:val="45"/>
        </w:numPr>
        <w:spacing w:after="120"/>
        <w:ind w:left="284" w:right="-142" w:hanging="284"/>
        <w:contextualSpacing w:val="0"/>
      </w:pPr>
      <w:r w:rsidRPr="00210CCD">
        <w:t>Do not rush.  Plan to use the toilet often</w:t>
      </w:r>
      <w:r>
        <w:t xml:space="preserve"> to avoid having to rush</w:t>
      </w:r>
      <w:r w:rsidRPr="00210CCD">
        <w:t>. Have a bedside commode if needed</w:t>
      </w:r>
    </w:p>
    <w:p w14:paraId="55A5F792" w14:textId="2829235D" w:rsidR="00451477" w:rsidRPr="00210CCD" w:rsidRDefault="00451477" w:rsidP="00BA76B8">
      <w:pPr>
        <w:pStyle w:val="ListParagraph"/>
        <w:numPr>
          <w:ilvl w:val="0"/>
          <w:numId w:val="45"/>
        </w:numPr>
        <w:spacing w:after="120"/>
        <w:ind w:left="284" w:right="-142" w:hanging="284"/>
        <w:contextualSpacing w:val="0"/>
      </w:pPr>
      <w:r w:rsidRPr="00210CCD">
        <w:lastRenderedPageBreak/>
        <w:t xml:space="preserve">When bathing, use a bench or chair, non-slip </w:t>
      </w:r>
      <w:r w:rsidR="000B139C" w:rsidRPr="00210CCD">
        <w:t>bathmats</w:t>
      </w:r>
      <w:r w:rsidRPr="00210CCD">
        <w:t>, grab-bars and/or a removable tub clamp</w:t>
      </w:r>
    </w:p>
    <w:p w14:paraId="5B176EF2" w14:textId="77777777" w:rsidR="00451477" w:rsidRPr="00210CCD" w:rsidRDefault="00451477" w:rsidP="00BA76B8">
      <w:pPr>
        <w:pStyle w:val="ListParagraph"/>
        <w:numPr>
          <w:ilvl w:val="0"/>
          <w:numId w:val="45"/>
        </w:numPr>
        <w:spacing w:after="120"/>
        <w:ind w:left="284" w:right="-142" w:hanging="284"/>
        <w:contextualSpacing w:val="0"/>
      </w:pPr>
      <w:r w:rsidRPr="00210CCD">
        <w:t>Make sure the route from your bedroom to the bathroom is well-lit</w:t>
      </w:r>
    </w:p>
    <w:p w14:paraId="2D082669" w14:textId="77777777" w:rsidR="00451477" w:rsidRPr="00210CCD" w:rsidRDefault="00451477" w:rsidP="00BA76B8">
      <w:pPr>
        <w:pStyle w:val="ListParagraph"/>
        <w:numPr>
          <w:ilvl w:val="0"/>
          <w:numId w:val="45"/>
        </w:numPr>
        <w:spacing w:after="120"/>
        <w:ind w:left="284" w:right="-142" w:hanging="284"/>
        <w:contextualSpacing w:val="0"/>
      </w:pPr>
      <w:r w:rsidRPr="00210CCD">
        <w:t>Wear sensible, non-slip shoes or slippers</w:t>
      </w:r>
    </w:p>
    <w:p w14:paraId="2CB66496" w14:textId="77777777" w:rsidR="00451477" w:rsidRDefault="00451477" w:rsidP="00BA76B8">
      <w:pPr>
        <w:pStyle w:val="ListParagraph"/>
        <w:numPr>
          <w:ilvl w:val="0"/>
          <w:numId w:val="45"/>
        </w:numPr>
        <w:spacing w:after="120"/>
        <w:ind w:left="284" w:right="-142" w:hanging="284"/>
        <w:contextualSpacing w:val="0"/>
      </w:pPr>
      <w:r w:rsidRPr="00210CCD">
        <w:t>If you feel dizzy or unsteady, do not get into the bathtub to avoid having a fall</w:t>
      </w:r>
    </w:p>
    <w:p w14:paraId="6C3D8B2F" w14:textId="77777777" w:rsidR="00451477" w:rsidRPr="004B7AF3" w:rsidRDefault="00451477" w:rsidP="00BA76B8">
      <w:pPr>
        <w:pStyle w:val="ListParagraph"/>
        <w:numPr>
          <w:ilvl w:val="0"/>
          <w:numId w:val="45"/>
        </w:numPr>
        <w:ind w:left="284" w:right="-142" w:hanging="284"/>
        <w:contextualSpacing w:val="0"/>
      </w:pPr>
      <w:r>
        <w:t>You can always take a sponge bath</w:t>
      </w:r>
      <w:r w:rsidRPr="009A569B">
        <w:t xml:space="preserve"> and wash your hair in the kitchen sink if you do not feel up to taking a full shower</w:t>
      </w:r>
    </w:p>
    <w:p w14:paraId="101168DD" w14:textId="77777777" w:rsidR="00451477" w:rsidRDefault="00451477" w:rsidP="00BA76B8">
      <w:pPr>
        <w:pStyle w:val="BodyText"/>
        <w:spacing w:after="0"/>
      </w:pPr>
    </w:p>
    <w:p w14:paraId="06F09139" w14:textId="77777777" w:rsidR="00451477" w:rsidRPr="00C72136" w:rsidRDefault="00451477" w:rsidP="001F4AB5">
      <w:pPr>
        <w:pStyle w:val="BodyText"/>
        <w:rPr>
          <w:rStyle w:val="Strong"/>
        </w:rPr>
      </w:pPr>
      <w:r w:rsidRPr="00C72136">
        <w:rPr>
          <w:rStyle w:val="Strong"/>
        </w:rPr>
        <w:t>Using the toilet</w:t>
      </w:r>
    </w:p>
    <w:p w14:paraId="55FFEE41" w14:textId="77777777" w:rsidR="00451477" w:rsidRPr="00210CCD" w:rsidRDefault="00451477" w:rsidP="00BA76B8">
      <w:pPr>
        <w:pStyle w:val="ListParagraph"/>
        <w:numPr>
          <w:ilvl w:val="0"/>
          <w:numId w:val="46"/>
        </w:numPr>
        <w:spacing w:after="120"/>
        <w:ind w:left="284" w:right="-142" w:hanging="284"/>
        <w:contextualSpacing w:val="0"/>
      </w:pPr>
      <w:r w:rsidRPr="00210CCD">
        <w:t xml:space="preserve">Make sure that the toilet seat has </w:t>
      </w:r>
      <w:r>
        <w:t>secure armrests or that you can</w:t>
      </w:r>
      <w:r w:rsidRPr="00210CCD">
        <w:t xml:space="preserve"> install grab bars to help you stand or sit.  DO NOT use towel racks or toilet paper holder</w:t>
      </w:r>
      <w:r>
        <w:t>s to help you stand or sit down</w:t>
      </w:r>
    </w:p>
    <w:p w14:paraId="56641671" w14:textId="77777777" w:rsidR="00451477" w:rsidRPr="00210CCD" w:rsidRDefault="00451477" w:rsidP="00BA76B8">
      <w:pPr>
        <w:pStyle w:val="ListParagraph"/>
        <w:numPr>
          <w:ilvl w:val="0"/>
          <w:numId w:val="46"/>
        </w:numPr>
        <w:spacing w:after="120"/>
        <w:ind w:left="284" w:right="-142" w:hanging="284"/>
        <w:contextualSpacing w:val="0"/>
      </w:pPr>
      <w:r w:rsidRPr="00210CCD">
        <w:t>Toilet seat should be 2 inches above standing knee height</w:t>
      </w:r>
    </w:p>
    <w:p w14:paraId="58BDDD4B" w14:textId="6F6FEADC" w:rsidR="00451477" w:rsidRDefault="00451477" w:rsidP="00BA76B8">
      <w:pPr>
        <w:pStyle w:val="ListParagraph"/>
        <w:numPr>
          <w:ilvl w:val="0"/>
          <w:numId w:val="46"/>
        </w:numPr>
        <w:spacing w:after="120"/>
        <w:ind w:left="284" w:right="-142" w:hanging="284"/>
        <w:contextualSpacing w:val="0"/>
      </w:pPr>
      <w:r w:rsidRPr="00210CCD">
        <w:t xml:space="preserve">Sit down as you would in a chair </w:t>
      </w:r>
      <w:r w:rsidRPr="00C77676">
        <w:t>(</w:t>
      </w:r>
      <w:r w:rsidRPr="0026743E">
        <w:t xml:space="preserve">see page </w:t>
      </w:r>
      <w:r>
        <w:t>2</w:t>
      </w:r>
      <w:r w:rsidR="00C80182">
        <w:t>6</w:t>
      </w:r>
      <w:r w:rsidRPr="0026743E">
        <w:t>)</w:t>
      </w:r>
    </w:p>
    <w:p w14:paraId="5AA4F62B" w14:textId="77777777" w:rsidR="00451477" w:rsidRDefault="00451477" w:rsidP="001F4AB5">
      <w:pPr>
        <w:pStyle w:val="BodyText"/>
      </w:pPr>
    </w:p>
    <w:p w14:paraId="5330D21E" w14:textId="7B7336B8" w:rsidR="00451477" w:rsidRDefault="00EB750D" w:rsidP="001F4AB5">
      <w:pPr>
        <w:pStyle w:val="BodyText"/>
      </w:pPr>
      <w:r>
        <w:rPr>
          <w:noProof/>
          <w:lang w:val="en-CA" w:eastAsia="en-CA"/>
        </w:rPr>
        <w:drawing>
          <wp:inline distT="0" distB="0" distL="0" distR="0" wp14:anchorId="0BE3A553" wp14:editId="374A263D">
            <wp:extent cx="1447800" cy="1247775"/>
            <wp:effectExtent l="19050" t="0" r="0" b="0"/>
            <wp:docPr id="132" name="Picture 2" descr="toilet com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447800" cy="1247775"/>
                    </a:xfrm>
                    <a:prstGeom prst="rect">
                      <a:avLst/>
                    </a:prstGeom>
                    <a:noFill/>
                    <a:ln w="9525">
                      <a:noFill/>
                      <a:miter lim="800000"/>
                      <a:headEnd/>
                      <a:tailEnd/>
                    </a:ln>
                  </pic:spPr>
                </pic:pic>
              </a:graphicData>
            </a:graphic>
          </wp:inline>
        </w:drawing>
      </w:r>
      <w:r>
        <w:rPr>
          <w:noProof/>
          <w:lang w:val="en-CA" w:eastAsia="en-CA"/>
        </w:rPr>
        <w:drawing>
          <wp:inline distT="0" distB="0" distL="0" distR="0" wp14:anchorId="2720C293" wp14:editId="2ED54A89">
            <wp:extent cx="1438275" cy="1381125"/>
            <wp:effectExtent l="19050" t="0" r="9525" b="0"/>
            <wp:docPr id="131" name="Picture 3" descr="toilet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438275" cy="1381125"/>
                    </a:xfrm>
                    <a:prstGeom prst="rect">
                      <a:avLst/>
                    </a:prstGeom>
                    <a:noFill/>
                    <a:ln w="9525">
                      <a:noFill/>
                      <a:miter lim="800000"/>
                      <a:headEnd/>
                      <a:tailEnd/>
                    </a:ln>
                  </pic:spPr>
                </pic:pic>
              </a:graphicData>
            </a:graphic>
          </wp:inline>
        </w:drawing>
      </w:r>
      <w:r>
        <w:rPr>
          <w:noProof/>
          <w:lang w:val="en-CA" w:eastAsia="en-CA"/>
        </w:rPr>
        <w:drawing>
          <wp:inline distT="0" distB="0" distL="0" distR="0" wp14:anchorId="0E071972" wp14:editId="4167F3C5">
            <wp:extent cx="1333500" cy="1247775"/>
            <wp:effectExtent l="19050" t="0" r="0" b="0"/>
            <wp:docPr id="133" name="Picture 1" descr="portable toilet com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1333500" cy="1247775"/>
                    </a:xfrm>
                    <a:prstGeom prst="rect">
                      <a:avLst/>
                    </a:prstGeom>
                    <a:noFill/>
                    <a:ln w="9525">
                      <a:noFill/>
                      <a:miter lim="800000"/>
                      <a:headEnd/>
                      <a:tailEnd/>
                    </a:ln>
                  </pic:spPr>
                </pic:pic>
              </a:graphicData>
            </a:graphic>
          </wp:inline>
        </w:drawing>
      </w:r>
    </w:p>
    <w:p w14:paraId="22451187" w14:textId="77777777" w:rsidR="0028005B" w:rsidRDefault="0028005B" w:rsidP="001F4AB5">
      <w:pPr>
        <w:pStyle w:val="BodyText"/>
        <w:rPr>
          <w:rStyle w:val="Strong"/>
        </w:rPr>
      </w:pPr>
    </w:p>
    <w:p w14:paraId="0D63A428" w14:textId="3E962CE5" w:rsidR="00451477" w:rsidRPr="001F4AB5" w:rsidRDefault="00451477" w:rsidP="001F4AB5">
      <w:pPr>
        <w:pStyle w:val="BodyText"/>
        <w:rPr>
          <w:rStyle w:val="Strong"/>
        </w:rPr>
      </w:pPr>
      <w:r w:rsidRPr="001F4AB5">
        <w:rPr>
          <w:rStyle w:val="Strong"/>
        </w:rPr>
        <w:t>Bathtub transfer</w:t>
      </w:r>
    </w:p>
    <w:p w14:paraId="429D3F30" w14:textId="5280E37D" w:rsidR="00451477" w:rsidRPr="001F4AB5" w:rsidRDefault="00451477" w:rsidP="00BA76B8">
      <w:pPr>
        <w:pStyle w:val="BodyText"/>
        <w:spacing w:after="0"/>
      </w:pPr>
      <w:r w:rsidRPr="001F4AB5">
        <w:t xml:space="preserve">When you are allowed to </w:t>
      </w:r>
      <w:r w:rsidR="00BA76B8" w:rsidRPr="001F4AB5">
        <w:t>bathe,</w:t>
      </w:r>
      <w:r w:rsidRPr="001F4AB5">
        <w:t xml:space="preserve"> or shower see Appendix 4.</w:t>
      </w:r>
    </w:p>
    <w:p w14:paraId="258DF82B" w14:textId="77777777" w:rsidR="00451477" w:rsidRDefault="00451477" w:rsidP="0028005B">
      <w:pPr>
        <w:pStyle w:val="BodyText"/>
        <w:spacing w:after="0"/>
      </w:pPr>
    </w:p>
    <w:p w14:paraId="5FF8B5C0" w14:textId="77777777" w:rsidR="00F7015D" w:rsidRDefault="00F7015D" w:rsidP="000B139C">
      <w:pPr>
        <w:pStyle w:val="Heading20"/>
        <w:spacing w:after="120" w:line="240" w:lineRule="auto"/>
      </w:pPr>
      <w:bookmarkStart w:id="83" w:name="_Toc20401024"/>
      <w:bookmarkStart w:id="84" w:name="_Toc82504095"/>
      <w:r>
        <w:t>Sexual activity after knee replacement</w:t>
      </w:r>
      <w:bookmarkEnd w:id="83"/>
      <w:bookmarkEnd w:id="84"/>
    </w:p>
    <w:p w14:paraId="6361745E" w14:textId="77777777" w:rsidR="00F7015D" w:rsidRPr="00773944" w:rsidRDefault="00F7015D" w:rsidP="00773944">
      <w:pPr>
        <w:pStyle w:val="BodyText"/>
      </w:pPr>
      <w:r w:rsidRPr="00773944">
        <w:t>While many people don’t feel like participating in sexual activity while recovering from joint replacement surgery, the pain and stiffness from arthritis can affect sexual activity even before surgery. Many people’s sex lives improve after surgery because after the joint heals, it is usually free of pain and stiffness that may have previously affected sexual activity.</w:t>
      </w:r>
    </w:p>
    <w:p w14:paraId="2CBA3063" w14:textId="6B6DD5C3" w:rsidR="00F7015D" w:rsidRPr="00773944" w:rsidRDefault="00F7015D" w:rsidP="00BA76B8">
      <w:pPr>
        <w:pStyle w:val="ListParagraph"/>
        <w:numPr>
          <w:ilvl w:val="0"/>
          <w:numId w:val="47"/>
        </w:numPr>
        <w:spacing w:after="120"/>
        <w:ind w:left="284" w:right="-142" w:hanging="284"/>
        <w:contextualSpacing w:val="0"/>
      </w:pPr>
      <w:r w:rsidRPr="00773944">
        <w:t xml:space="preserve">You may return to sexual activity when you feel ready and comfortable and the incision is healed. This is often 4-6 weeks after </w:t>
      </w:r>
      <w:r w:rsidR="000B139C" w:rsidRPr="00773944">
        <w:t>surgery,</w:t>
      </w:r>
      <w:r w:rsidRPr="00773944">
        <w:t xml:space="preserve"> but this is a very individual decision</w:t>
      </w:r>
    </w:p>
    <w:p w14:paraId="7DDF1190" w14:textId="77777777" w:rsidR="00F7015D" w:rsidRPr="00773944" w:rsidRDefault="00F7015D" w:rsidP="00BA76B8">
      <w:pPr>
        <w:pStyle w:val="ListParagraph"/>
        <w:numPr>
          <w:ilvl w:val="0"/>
          <w:numId w:val="47"/>
        </w:numPr>
        <w:spacing w:after="120"/>
        <w:ind w:left="284" w:right="-142" w:hanging="284"/>
        <w:contextualSpacing w:val="0"/>
      </w:pPr>
      <w:r w:rsidRPr="00773944">
        <w:t>You may need to consider trying some new positions. Talk to your partner</w:t>
      </w:r>
    </w:p>
    <w:p w14:paraId="71B1CC14" w14:textId="77777777" w:rsidR="00F7015D" w:rsidRPr="00773944" w:rsidRDefault="00F7015D" w:rsidP="00BA76B8">
      <w:pPr>
        <w:pStyle w:val="ListParagraph"/>
        <w:numPr>
          <w:ilvl w:val="0"/>
          <w:numId w:val="47"/>
        </w:numPr>
        <w:spacing w:after="120"/>
        <w:ind w:left="284" w:right="-142" w:hanging="284"/>
        <w:contextualSpacing w:val="0"/>
      </w:pPr>
      <w:r w:rsidRPr="00773944">
        <w:lastRenderedPageBreak/>
        <w:t>As you may have less energy right after the joint replacement surgery, plan ahead to pace your activities and make time for sexual activity when you won’t be tired</w:t>
      </w:r>
    </w:p>
    <w:p w14:paraId="4CEF0464" w14:textId="77777777" w:rsidR="00F7015D" w:rsidRPr="00773944" w:rsidRDefault="00F7015D" w:rsidP="00BA76B8">
      <w:pPr>
        <w:pStyle w:val="ListParagraph"/>
        <w:numPr>
          <w:ilvl w:val="0"/>
          <w:numId w:val="47"/>
        </w:numPr>
        <w:spacing w:after="120"/>
        <w:ind w:left="284" w:right="-142" w:hanging="284"/>
        <w:contextualSpacing w:val="0"/>
      </w:pPr>
      <w:r w:rsidRPr="00773944">
        <w:t>If you have questions or concerns about how to protect your new knee during sexual activity, talk to your physiotherapist or surgeon</w:t>
      </w:r>
    </w:p>
    <w:p w14:paraId="0888442D" w14:textId="77777777" w:rsidR="00F7015D" w:rsidRPr="00773944" w:rsidRDefault="00F7015D" w:rsidP="00BA76B8">
      <w:pPr>
        <w:pStyle w:val="ListParagraph"/>
        <w:numPr>
          <w:ilvl w:val="0"/>
          <w:numId w:val="47"/>
        </w:numPr>
        <w:ind w:left="284" w:right="-142" w:hanging="284"/>
        <w:contextualSpacing w:val="0"/>
      </w:pPr>
      <w:r w:rsidRPr="00773944">
        <w:t xml:space="preserve">Visit the website: </w:t>
      </w:r>
      <w:hyperlink r:id="rId31" w:history="1">
        <w:r w:rsidRPr="00773944">
          <w:rPr>
            <w:rStyle w:val="Hyperlink"/>
            <w:rFonts w:ascii="Arial" w:hAnsi="Arial"/>
            <w:color w:val="auto"/>
            <w:sz w:val="28"/>
            <w:szCs w:val="22"/>
          </w:rPr>
          <w:t>www.aboutjoints.com</w:t>
        </w:r>
      </w:hyperlink>
      <w:r w:rsidRPr="00773944">
        <w:t xml:space="preserve"> for illustrations of sexual positions to use after knee replacement</w:t>
      </w:r>
    </w:p>
    <w:p w14:paraId="6EAC2FA3" w14:textId="77777777" w:rsidR="00F7015D" w:rsidRPr="00773944" w:rsidRDefault="00F7015D" w:rsidP="00BA76B8">
      <w:pPr>
        <w:pStyle w:val="BodyText"/>
        <w:spacing w:after="0"/>
      </w:pPr>
    </w:p>
    <w:p w14:paraId="5EAC7062" w14:textId="77777777" w:rsidR="00F7015D" w:rsidRPr="00773944" w:rsidRDefault="00F7015D" w:rsidP="0028005B">
      <w:pPr>
        <w:pStyle w:val="BodyText"/>
        <w:spacing w:after="0"/>
      </w:pPr>
      <w:r w:rsidRPr="00773944">
        <w:t>It is important to maintain your joint precautions for six weeks. The most important position to avoid after knee surgery is kneeling directly on the operated knee. Also, do not squat and do not twist the operated knee.</w:t>
      </w:r>
    </w:p>
    <w:p w14:paraId="1860364C" w14:textId="77777777" w:rsidR="00F7015D" w:rsidRPr="00773944" w:rsidRDefault="00F7015D" w:rsidP="0028005B">
      <w:pPr>
        <w:pStyle w:val="BodyText"/>
        <w:spacing w:after="0"/>
      </w:pPr>
    </w:p>
    <w:p w14:paraId="052A4BCE" w14:textId="77777777" w:rsidR="00C80182" w:rsidRPr="00E91DAF" w:rsidRDefault="00C80182" w:rsidP="00C80182">
      <w:pPr>
        <w:pStyle w:val="Heading10"/>
        <w:spacing w:after="120"/>
      </w:pPr>
      <w:bookmarkStart w:id="85" w:name="_Toc82435892"/>
      <w:bookmarkStart w:id="86" w:name="_Toc82504096"/>
      <w:bookmarkStart w:id="87" w:name="_Toc10638241"/>
      <w:bookmarkStart w:id="88" w:name="_Toc20401025"/>
      <w:r w:rsidRPr="00E91DAF">
        <w:t xml:space="preserve">Post-operative </w:t>
      </w:r>
      <w:r>
        <w:t>C</w:t>
      </w:r>
      <w:r w:rsidRPr="00E91DAF">
        <w:t>oncerns</w:t>
      </w:r>
      <w:bookmarkEnd w:id="85"/>
      <w:bookmarkEnd w:id="86"/>
    </w:p>
    <w:p w14:paraId="42AAD5CF" w14:textId="77777777" w:rsidR="00C80182" w:rsidRPr="00E91DAF" w:rsidRDefault="00C80182" w:rsidP="00C80182">
      <w:pPr>
        <w:spacing w:after="200" w:line="276" w:lineRule="auto"/>
      </w:pPr>
      <w:r w:rsidRPr="00E91DAF">
        <w:t xml:space="preserve">If you have concerns after surgery, for example swelling or drainage from </w:t>
      </w:r>
      <w:r>
        <w:t>your incision</w:t>
      </w:r>
      <w:r w:rsidRPr="00E91DAF">
        <w:t>, increasing pain etc., please contact your surgeon’s office directly.</w:t>
      </w:r>
    </w:p>
    <w:p w14:paraId="2ED933FA" w14:textId="77777777" w:rsidR="00C80182" w:rsidRPr="00E91DAF" w:rsidRDefault="00C80182" w:rsidP="00C80182">
      <w:pPr>
        <w:spacing w:after="200"/>
      </w:pPr>
      <w:r w:rsidRPr="00E91DAF">
        <w:t xml:space="preserve">If your surgeon is not available, please contact the orthopedic surgeon on call – dial 613-721-2000 x 0 and </w:t>
      </w:r>
      <w:r>
        <w:t>ask to speak with the</w:t>
      </w:r>
      <w:r w:rsidRPr="00E91DAF">
        <w:t xml:space="preserve"> orthopedic surgeon on call. The orthopedic surgeon on call will </w:t>
      </w:r>
      <w:r>
        <w:t xml:space="preserve">speak </w:t>
      </w:r>
      <w:r w:rsidRPr="00E91DAF">
        <w:t xml:space="preserve">with you and </w:t>
      </w:r>
      <w:r>
        <w:t>provide direction</w:t>
      </w:r>
      <w:r w:rsidRPr="00E91DAF">
        <w:t>.</w:t>
      </w:r>
    </w:p>
    <w:p w14:paraId="5DABC620" w14:textId="77777777" w:rsidR="00C80182" w:rsidRPr="00E91DAF" w:rsidRDefault="00C80182" w:rsidP="00C80182">
      <w:r w:rsidRPr="00E91DAF">
        <w:t>If you cannot reach the orthopedic surgeon on call, come to the Emergency Department at Queensway Carleton Hospital</w:t>
      </w:r>
      <w:r>
        <w:t>.</w:t>
      </w:r>
      <w:r w:rsidRPr="00E91DAF">
        <w:t xml:space="preserve"> </w:t>
      </w:r>
    </w:p>
    <w:p w14:paraId="1B757C32" w14:textId="77777777" w:rsidR="00C80182" w:rsidRDefault="00C80182" w:rsidP="000B139C">
      <w:pPr>
        <w:pStyle w:val="Heading20"/>
        <w:spacing w:after="120" w:line="240" w:lineRule="auto"/>
      </w:pPr>
    </w:p>
    <w:p w14:paraId="3E0FBB28" w14:textId="06378853" w:rsidR="00FC7F85" w:rsidRPr="002862B5" w:rsidRDefault="00FC7F85" w:rsidP="000B139C">
      <w:pPr>
        <w:pStyle w:val="Heading20"/>
        <w:spacing w:after="120" w:line="240" w:lineRule="auto"/>
      </w:pPr>
      <w:bookmarkStart w:id="89" w:name="_Toc82504097"/>
      <w:r w:rsidRPr="002862B5">
        <w:t>Complications</w:t>
      </w:r>
      <w:bookmarkEnd w:id="87"/>
      <w:bookmarkEnd w:id="88"/>
      <w:bookmarkEnd w:id="89"/>
    </w:p>
    <w:p w14:paraId="7C8BB42F" w14:textId="77777777" w:rsidR="00FC7F85" w:rsidRPr="004B0BAC" w:rsidRDefault="00FC7F85" w:rsidP="004B0BAC">
      <w:pPr>
        <w:pStyle w:val="BodyText"/>
      </w:pPr>
      <w:r w:rsidRPr="004B0BAC">
        <w:t>After surgery, a few people have complications and need more medical treatment.  Here are some possible complications:</w:t>
      </w:r>
    </w:p>
    <w:p w14:paraId="168C7A4B" w14:textId="77777777" w:rsidR="00FC7F85" w:rsidRPr="004B0BAC" w:rsidRDefault="00FC7F85" w:rsidP="00BA76B8">
      <w:pPr>
        <w:pStyle w:val="ListParagraph"/>
        <w:numPr>
          <w:ilvl w:val="0"/>
          <w:numId w:val="48"/>
        </w:numPr>
        <w:spacing w:after="120"/>
        <w:ind w:left="284" w:right="-142" w:hanging="284"/>
        <w:contextualSpacing w:val="0"/>
      </w:pPr>
      <w:r w:rsidRPr="004B0BAC">
        <w:t>Constipation</w:t>
      </w:r>
    </w:p>
    <w:p w14:paraId="263C559B" w14:textId="77777777" w:rsidR="00FC7F85" w:rsidRPr="004B0BAC" w:rsidRDefault="00FC7F85" w:rsidP="00BA76B8">
      <w:pPr>
        <w:pStyle w:val="ListParagraph"/>
        <w:numPr>
          <w:ilvl w:val="0"/>
          <w:numId w:val="48"/>
        </w:numPr>
        <w:spacing w:after="120"/>
        <w:ind w:left="284" w:right="-142" w:hanging="284"/>
        <w:contextualSpacing w:val="0"/>
      </w:pPr>
      <w:r w:rsidRPr="004B0BAC">
        <w:t>Deep Vein Thrombosis/blood clots</w:t>
      </w:r>
    </w:p>
    <w:p w14:paraId="73ACE449" w14:textId="77777777" w:rsidR="00FC7F85" w:rsidRPr="004B0BAC" w:rsidRDefault="00FC7F85" w:rsidP="00BA76B8">
      <w:pPr>
        <w:pStyle w:val="ListParagraph"/>
        <w:numPr>
          <w:ilvl w:val="0"/>
          <w:numId w:val="48"/>
        </w:numPr>
        <w:spacing w:after="120"/>
        <w:ind w:left="284" w:right="-142" w:hanging="284"/>
        <w:contextualSpacing w:val="0"/>
      </w:pPr>
      <w:r w:rsidRPr="004B0BAC">
        <w:t>Swelling</w:t>
      </w:r>
    </w:p>
    <w:p w14:paraId="4ABEC193" w14:textId="77777777" w:rsidR="00FC7F85" w:rsidRPr="004B0BAC" w:rsidRDefault="00FC7F85" w:rsidP="00BA76B8">
      <w:pPr>
        <w:pStyle w:val="ListParagraph"/>
        <w:numPr>
          <w:ilvl w:val="0"/>
          <w:numId w:val="48"/>
        </w:numPr>
        <w:spacing w:after="120"/>
        <w:ind w:left="284" w:right="-142" w:hanging="284"/>
        <w:contextualSpacing w:val="0"/>
      </w:pPr>
      <w:r w:rsidRPr="004B0BAC">
        <w:t>Infection</w:t>
      </w:r>
    </w:p>
    <w:p w14:paraId="13150463" w14:textId="77777777" w:rsidR="00FC7F85" w:rsidRPr="004B0BAC" w:rsidRDefault="00FC7F85" w:rsidP="00BA76B8">
      <w:pPr>
        <w:pStyle w:val="ListParagraph"/>
        <w:numPr>
          <w:ilvl w:val="0"/>
          <w:numId w:val="48"/>
        </w:numPr>
        <w:spacing w:after="120"/>
        <w:ind w:left="284" w:right="-142" w:hanging="284"/>
        <w:contextualSpacing w:val="0"/>
      </w:pPr>
      <w:r w:rsidRPr="004B0BAC">
        <w:t xml:space="preserve">Anemia </w:t>
      </w:r>
    </w:p>
    <w:p w14:paraId="28561798" w14:textId="77777777" w:rsidR="00FC7F85" w:rsidRPr="004B0BAC" w:rsidRDefault="00FC7F85" w:rsidP="00BA76B8">
      <w:pPr>
        <w:pStyle w:val="ListParagraph"/>
        <w:numPr>
          <w:ilvl w:val="0"/>
          <w:numId w:val="48"/>
        </w:numPr>
        <w:spacing w:after="120"/>
        <w:ind w:left="284" w:right="-142" w:hanging="284"/>
        <w:contextualSpacing w:val="0"/>
      </w:pPr>
      <w:r w:rsidRPr="004B0BAC">
        <w:t>Pressure injury</w:t>
      </w:r>
    </w:p>
    <w:p w14:paraId="09D3DC97" w14:textId="77777777" w:rsidR="00FC7F85" w:rsidRPr="004B0BAC" w:rsidRDefault="00FC7F85" w:rsidP="00C80182">
      <w:pPr>
        <w:pStyle w:val="BodyText"/>
        <w:spacing w:after="0"/>
      </w:pPr>
    </w:p>
    <w:p w14:paraId="1FC25371" w14:textId="610F5490" w:rsidR="00246AA6" w:rsidRPr="009A439C" w:rsidRDefault="00246AA6" w:rsidP="009A439C">
      <w:pPr>
        <w:pStyle w:val="BodyText"/>
        <w:rPr>
          <w:rStyle w:val="Strong"/>
        </w:rPr>
      </w:pPr>
      <w:r w:rsidRPr="009A439C">
        <w:rPr>
          <w:rStyle w:val="Strong"/>
        </w:rPr>
        <w:t>Constipation</w:t>
      </w:r>
    </w:p>
    <w:p w14:paraId="7D07CD92" w14:textId="77777777" w:rsidR="00246AA6" w:rsidRPr="00210CCD" w:rsidRDefault="00246AA6" w:rsidP="009A439C">
      <w:pPr>
        <w:pStyle w:val="BodyText"/>
      </w:pPr>
      <w:r w:rsidRPr="00210CCD">
        <w:t xml:space="preserve">Constipation can be a problem after surgery. A change in your diet, less activity and </w:t>
      </w:r>
      <w:r>
        <w:t xml:space="preserve">taking </w:t>
      </w:r>
      <w:r w:rsidRPr="00210CCD">
        <w:t>pain medicine</w:t>
      </w:r>
      <w:r>
        <w:t xml:space="preserve"> (narcotics) </w:t>
      </w:r>
      <w:r w:rsidRPr="00210CCD">
        <w:t xml:space="preserve">may make your constipation worse. </w:t>
      </w:r>
      <w:r>
        <w:t xml:space="preserve">It can be very uncomfortable and may be a problem after your discharge from hospital. </w:t>
      </w:r>
      <w:r w:rsidRPr="00210CCD">
        <w:t xml:space="preserve">Here are some ways to </w:t>
      </w:r>
      <w:r>
        <w:t>have regular bowel movements at home</w:t>
      </w:r>
      <w:r w:rsidRPr="00210CCD">
        <w:t>:</w:t>
      </w:r>
    </w:p>
    <w:p w14:paraId="2F664ABC" w14:textId="77777777" w:rsidR="00246AA6" w:rsidRPr="00210CCD" w:rsidRDefault="00246AA6" w:rsidP="00BA76B8">
      <w:pPr>
        <w:pStyle w:val="ListParagraph"/>
        <w:numPr>
          <w:ilvl w:val="0"/>
          <w:numId w:val="49"/>
        </w:numPr>
        <w:spacing w:after="120"/>
        <w:ind w:left="284" w:right="-142" w:hanging="284"/>
        <w:contextualSpacing w:val="0"/>
      </w:pPr>
      <w:r w:rsidRPr="00210CCD">
        <w:t xml:space="preserve">Drink </w:t>
      </w:r>
      <w:r>
        <w:t>6 -</w:t>
      </w:r>
      <w:r w:rsidRPr="00210CCD">
        <w:t xml:space="preserve"> 8 glasses of water or low-calorie fluids a day</w:t>
      </w:r>
    </w:p>
    <w:p w14:paraId="024DC8F8" w14:textId="77777777" w:rsidR="00246AA6" w:rsidRPr="00210CCD" w:rsidRDefault="00246AA6" w:rsidP="00BA76B8">
      <w:pPr>
        <w:pStyle w:val="ListParagraph"/>
        <w:numPr>
          <w:ilvl w:val="0"/>
          <w:numId w:val="49"/>
        </w:numPr>
        <w:spacing w:after="120"/>
        <w:ind w:left="284" w:right="-142" w:hanging="284"/>
        <w:contextualSpacing w:val="0"/>
      </w:pPr>
      <w:r w:rsidRPr="00210CCD">
        <w:lastRenderedPageBreak/>
        <w:t>Eat fiber such as prunes, bran, beans, lentils, fruits and vegetables</w:t>
      </w:r>
    </w:p>
    <w:p w14:paraId="7D238E2F" w14:textId="77777777" w:rsidR="00246AA6" w:rsidRPr="00210CCD" w:rsidRDefault="00246AA6" w:rsidP="00BA76B8">
      <w:pPr>
        <w:pStyle w:val="ListParagraph"/>
        <w:numPr>
          <w:ilvl w:val="0"/>
          <w:numId w:val="49"/>
        </w:numPr>
        <w:ind w:left="284" w:right="-142" w:hanging="284"/>
        <w:contextualSpacing w:val="0"/>
      </w:pPr>
      <w:r w:rsidRPr="00210CCD">
        <w:t>Move around as much as you can – do your exercises!</w:t>
      </w:r>
    </w:p>
    <w:p w14:paraId="581294D7" w14:textId="77777777" w:rsidR="009A439C" w:rsidRDefault="009A439C" w:rsidP="005434B3">
      <w:pPr>
        <w:pStyle w:val="BodyText"/>
        <w:spacing w:after="0"/>
      </w:pPr>
    </w:p>
    <w:p w14:paraId="5BE4DEEF" w14:textId="77777777" w:rsidR="00246AA6" w:rsidRDefault="00246AA6" w:rsidP="005434B3">
      <w:pPr>
        <w:pStyle w:val="BodyText"/>
        <w:spacing w:after="0"/>
      </w:pPr>
      <w:r w:rsidRPr="003D2B7A">
        <w:t xml:space="preserve">You may need to </w:t>
      </w:r>
      <w:r>
        <w:t>take laxatives or stool softeners</w:t>
      </w:r>
      <w:r w:rsidRPr="003D2B7A">
        <w:t xml:space="preserve"> at</w:t>
      </w:r>
      <w:r>
        <w:t xml:space="preserve"> home. If you have constipation, </w:t>
      </w:r>
      <w:r w:rsidRPr="003D2B7A">
        <w:t xml:space="preserve">talk to your </w:t>
      </w:r>
      <w:r>
        <w:t>doctor or p</w:t>
      </w:r>
      <w:r w:rsidRPr="003D2B7A">
        <w:t>harmacist. Constipation can be a</w:t>
      </w:r>
      <w:r>
        <w:t xml:space="preserve"> serious problem -</w:t>
      </w:r>
      <w:r w:rsidRPr="003D2B7A">
        <w:t xml:space="preserve"> do not ignore your symptoms.</w:t>
      </w:r>
    </w:p>
    <w:p w14:paraId="76496710" w14:textId="77777777" w:rsidR="00246AA6" w:rsidRDefault="00246AA6" w:rsidP="009A439C">
      <w:pPr>
        <w:pStyle w:val="BodyText"/>
      </w:pPr>
    </w:p>
    <w:p w14:paraId="7903D4C2" w14:textId="77777777" w:rsidR="00246AA6" w:rsidRPr="00F96F65" w:rsidRDefault="00246AA6" w:rsidP="009A439C">
      <w:pPr>
        <w:pStyle w:val="BodyText"/>
        <w:rPr>
          <w:rStyle w:val="Strong"/>
        </w:rPr>
      </w:pPr>
      <w:r w:rsidRPr="00F96F65">
        <w:rPr>
          <w:rStyle w:val="Strong"/>
        </w:rPr>
        <w:t>Deep Vein Thrombosis</w:t>
      </w:r>
    </w:p>
    <w:p w14:paraId="230611BC" w14:textId="77777777" w:rsidR="00246AA6" w:rsidRPr="00F47727" w:rsidRDefault="00246AA6" w:rsidP="009A439C">
      <w:pPr>
        <w:pStyle w:val="BodyText"/>
        <w:rPr>
          <w:lang w:val="en-CA"/>
        </w:rPr>
      </w:pPr>
      <w:r w:rsidRPr="00F47727">
        <w:rPr>
          <w:lang w:val="en-CA"/>
        </w:rPr>
        <w:t xml:space="preserve">Deep Vein Thrombosis (DVT) is a blood clot in a deep vein and is a major health concern that should be discussed with your physician. </w:t>
      </w:r>
    </w:p>
    <w:p w14:paraId="3AE32B7E" w14:textId="77777777" w:rsidR="00246AA6" w:rsidRPr="00F47727" w:rsidRDefault="00246AA6" w:rsidP="009A439C">
      <w:pPr>
        <w:pStyle w:val="BodyText"/>
        <w:rPr>
          <w:lang w:val="en-CA"/>
        </w:rPr>
      </w:pPr>
      <w:r w:rsidRPr="00F47727">
        <w:rPr>
          <w:lang w:val="en-CA"/>
        </w:rPr>
        <w:t>You may be at risk for developing a DVT for any of the following reasons:</w:t>
      </w:r>
    </w:p>
    <w:p w14:paraId="38086494" w14:textId="77777777" w:rsidR="00246AA6" w:rsidRPr="00F47727" w:rsidRDefault="00246AA6" w:rsidP="00BA76B8">
      <w:pPr>
        <w:pStyle w:val="ListParagraph"/>
        <w:numPr>
          <w:ilvl w:val="0"/>
          <w:numId w:val="50"/>
        </w:numPr>
        <w:spacing w:after="120"/>
        <w:ind w:left="284" w:right="-142" w:hanging="284"/>
        <w:contextualSpacing w:val="0"/>
      </w:pPr>
      <w:r w:rsidRPr="00F47727">
        <w:t>Recent surgery</w:t>
      </w:r>
    </w:p>
    <w:p w14:paraId="35075982" w14:textId="77777777" w:rsidR="00246AA6" w:rsidRPr="00F47727" w:rsidRDefault="00246AA6" w:rsidP="00BA76B8">
      <w:pPr>
        <w:pStyle w:val="ListParagraph"/>
        <w:numPr>
          <w:ilvl w:val="0"/>
          <w:numId w:val="50"/>
        </w:numPr>
        <w:spacing w:after="120"/>
        <w:ind w:left="284" w:right="-142" w:hanging="284"/>
        <w:contextualSpacing w:val="0"/>
      </w:pPr>
      <w:r w:rsidRPr="00F47727">
        <w:t>Immobility</w:t>
      </w:r>
    </w:p>
    <w:p w14:paraId="76019E99" w14:textId="77777777" w:rsidR="00246AA6" w:rsidRPr="00F47727" w:rsidRDefault="00246AA6" w:rsidP="00BA76B8">
      <w:pPr>
        <w:pStyle w:val="ListParagraph"/>
        <w:numPr>
          <w:ilvl w:val="0"/>
          <w:numId w:val="50"/>
        </w:numPr>
        <w:spacing w:after="120"/>
        <w:ind w:left="284" w:right="-142" w:hanging="284"/>
        <w:contextualSpacing w:val="0"/>
      </w:pPr>
      <w:r w:rsidRPr="00F47727">
        <w:t>Previous DVT</w:t>
      </w:r>
    </w:p>
    <w:p w14:paraId="372E53A3" w14:textId="77777777" w:rsidR="00246AA6" w:rsidRPr="00F47727" w:rsidRDefault="00246AA6" w:rsidP="00BA76B8">
      <w:pPr>
        <w:pStyle w:val="ListParagraph"/>
        <w:numPr>
          <w:ilvl w:val="0"/>
          <w:numId w:val="50"/>
        </w:numPr>
        <w:spacing w:after="120"/>
        <w:ind w:left="284" w:right="-142" w:hanging="284"/>
        <w:contextualSpacing w:val="0"/>
      </w:pPr>
      <w:r w:rsidRPr="00F47727">
        <w:t>Problems with circulation</w:t>
      </w:r>
    </w:p>
    <w:p w14:paraId="074B5807" w14:textId="77777777" w:rsidR="00246AA6" w:rsidRPr="00F47727" w:rsidRDefault="00246AA6" w:rsidP="00BA76B8">
      <w:pPr>
        <w:pStyle w:val="ListParagraph"/>
        <w:numPr>
          <w:ilvl w:val="0"/>
          <w:numId w:val="50"/>
        </w:numPr>
        <w:spacing w:after="120"/>
        <w:ind w:left="284" w:right="-142" w:hanging="284"/>
        <w:contextualSpacing w:val="0"/>
      </w:pPr>
      <w:r w:rsidRPr="00F47727">
        <w:t>Obesity</w:t>
      </w:r>
    </w:p>
    <w:p w14:paraId="707CC6C7" w14:textId="77777777" w:rsidR="00246AA6" w:rsidRPr="00F47727" w:rsidRDefault="00246AA6" w:rsidP="00BA76B8">
      <w:pPr>
        <w:pStyle w:val="ListParagraph"/>
        <w:numPr>
          <w:ilvl w:val="0"/>
          <w:numId w:val="50"/>
        </w:numPr>
        <w:spacing w:after="120"/>
        <w:ind w:left="284" w:right="-142" w:hanging="284"/>
        <w:contextualSpacing w:val="0"/>
      </w:pPr>
      <w:r w:rsidRPr="00F47727">
        <w:t>Increasing age</w:t>
      </w:r>
    </w:p>
    <w:p w14:paraId="7DE2B002" w14:textId="77777777" w:rsidR="00246AA6" w:rsidRPr="00F47727" w:rsidRDefault="00246AA6" w:rsidP="00BA76B8">
      <w:pPr>
        <w:pStyle w:val="ListParagraph"/>
        <w:numPr>
          <w:ilvl w:val="0"/>
          <w:numId w:val="50"/>
        </w:numPr>
        <w:ind w:left="284" w:right="-142" w:hanging="284"/>
        <w:contextualSpacing w:val="0"/>
      </w:pPr>
      <w:r w:rsidRPr="00F47727">
        <w:t>Acute medical illness</w:t>
      </w:r>
    </w:p>
    <w:p w14:paraId="7C873655" w14:textId="77777777" w:rsidR="000057E2" w:rsidRDefault="000057E2" w:rsidP="005434B3">
      <w:pPr>
        <w:pStyle w:val="BodyText"/>
        <w:spacing w:after="0"/>
        <w:rPr>
          <w:lang w:val="en-CA"/>
        </w:rPr>
      </w:pPr>
    </w:p>
    <w:p w14:paraId="6A3C5396" w14:textId="77777777" w:rsidR="00246AA6" w:rsidRPr="00F47727" w:rsidRDefault="00246AA6" w:rsidP="009A439C">
      <w:pPr>
        <w:pStyle w:val="BodyText"/>
        <w:rPr>
          <w:lang w:val="en-CA"/>
        </w:rPr>
      </w:pPr>
      <w:r w:rsidRPr="00F47727">
        <w:rPr>
          <w:lang w:val="en-CA"/>
        </w:rPr>
        <w:t xml:space="preserve">DVT’s most commonly occur in the legs, usually the calf.  Signs and symptoms to watch for include: calf pain or </w:t>
      </w:r>
      <w:r>
        <w:rPr>
          <w:lang w:val="en-CA"/>
        </w:rPr>
        <w:t xml:space="preserve">tenderness, </w:t>
      </w:r>
      <w:r w:rsidRPr="00F47727">
        <w:rPr>
          <w:lang w:val="en-CA"/>
        </w:rPr>
        <w:t>swelling, redness or discolouration, a knot in the calf that you can feel and that is warm to touch, fever, shortness</w:t>
      </w:r>
      <w:r>
        <w:rPr>
          <w:lang w:val="en-CA"/>
        </w:rPr>
        <w:t xml:space="preserve"> of breath, rapid heart rate, </w:t>
      </w:r>
      <w:r w:rsidRPr="00F47727">
        <w:rPr>
          <w:lang w:val="en-CA"/>
        </w:rPr>
        <w:t>chest pain</w:t>
      </w:r>
      <w:r>
        <w:rPr>
          <w:lang w:val="en-CA"/>
        </w:rPr>
        <w:t xml:space="preserve"> or light headedness</w:t>
      </w:r>
      <w:r w:rsidRPr="00F47727">
        <w:rPr>
          <w:lang w:val="en-CA"/>
        </w:rPr>
        <w:t>.</w:t>
      </w:r>
    </w:p>
    <w:p w14:paraId="275F934F" w14:textId="77777777" w:rsidR="00246AA6" w:rsidRDefault="00246AA6" w:rsidP="009A439C">
      <w:pPr>
        <w:pStyle w:val="BodyText"/>
      </w:pPr>
      <w:r w:rsidRPr="00F47727">
        <w:rPr>
          <w:lang w:val="en-CA"/>
        </w:rPr>
        <w:t>If you experience any of these symptoms go to the Emergency Department or call 911 for immediate assistance.</w:t>
      </w:r>
    </w:p>
    <w:p w14:paraId="6C498B2D" w14:textId="77777777" w:rsidR="00BA76B8" w:rsidRDefault="00BA76B8" w:rsidP="009A439C">
      <w:pPr>
        <w:pStyle w:val="BodyText"/>
        <w:rPr>
          <w:rStyle w:val="Strong"/>
        </w:rPr>
      </w:pPr>
    </w:p>
    <w:p w14:paraId="434980A0" w14:textId="3138D4D4" w:rsidR="00246AA6" w:rsidRPr="00000E8C" w:rsidRDefault="00246AA6" w:rsidP="009A439C">
      <w:pPr>
        <w:pStyle w:val="BodyText"/>
        <w:rPr>
          <w:rStyle w:val="Strong"/>
        </w:rPr>
      </w:pPr>
      <w:r w:rsidRPr="00000E8C">
        <w:rPr>
          <w:rStyle w:val="Strong"/>
        </w:rPr>
        <w:t>To reduce the risk of DVT/blood clots:</w:t>
      </w:r>
    </w:p>
    <w:p w14:paraId="75D84D25" w14:textId="77777777" w:rsidR="00246AA6" w:rsidRPr="00210CCD" w:rsidRDefault="00246AA6" w:rsidP="00BA76B8">
      <w:pPr>
        <w:pStyle w:val="ListParagraph"/>
        <w:numPr>
          <w:ilvl w:val="0"/>
          <w:numId w:val="51"/>
        </w:numPr>
        <w:spacing w:after="120"/>
        <w:ind w:left="284" w:right="-142" w:hanging="284"/>
        <w:contextualSpacing w:val="0"/>
      </w:pPr>
      <w:r w:rsidRPr="00210CCD">
        <w:t>Remember to take your blood thinner medication exactly as prescribed and instructed by yo</w:t>
      </w:r>
      <w:r>
        <w:t>ur doctor, nurse and pharmacist</w:t>
      </w:r>
    </w:p>
    <w:p w14:paraId="0614682D" w14:textId="77777777" w:rsidR="00246AA6" w:rsidRPr="00210CCD" w:rsidRDefault="00246AA6" w:rsidP="00BA76B8">
      <w:pPr>
        <w:pStyle w:val="ListParagraph"/>
        <w:numPr>
          <w:ilvl w:val="0"/>
          <w:numId w:val="51"/>
        </w:numPr>
        <w:spacing w:after="120"/>
        <w:ind w:left="284" w:right="-142" w:hanging="284"/>
        <w:contextualSpacing w:val="0"/>
      </w:pPr>
      <w:r w:rsidRPr="00210CCD">
        <w:t>Walk short distances at least once an hour (except when you are sleeping)</w:t>
      </w:r>
    </w:p>
    <w:p w14:paraId="57ED30D5" w14:textId="77777777" w:rsidR="00246AA6" w:rsidRPr="00210CCD" w:rsidRDefault="00246AA6" w:rsidP="00BA76B8">
      <w:pPr>
        <w:pStyle w:val="ListParagraph"/>
        <w:numPr>
          <w:ilvl w:val="0"/>
          <w:numId w:val="51"/>
        </w:numPr>
        <w:ind w:left="284" w:right="-142" w:hanging="284"/>
        <w:contextualSpacing w:val="0"/>
      </w:pPr>
      <w:r w:rsidRPr="00210CCD">
        <w:t xml:space="preserve">When you are sitting or </w:t>
      </w:r>
      <w:r>
        <w:t xml:space="preserve">lying </w:t>
      </w:r>
      <w:r w:rsidRPr="00210CCD">
        <w:t>in bed, pump your ankles and flex your leg muscles</w:t>
      </w:r>
    </w:p>
    <w:p w14:paraId="417734D8" w14:textId="77777777" w:rsidR="00246AA6" w:rsidRDefault="00246AA6" w:rsidP="005434B3">
      <w:pPr>
        <w:pStyle w:val="BodyText"/>
        <w:spacing w:after="0"/>
      </w:pPr>
    </w:p>
    <w:p w14:paraId="153317AA" w14:textId="77777777" w:rsidR="00246AA6" w:rsidRPr="005144CC" w:rsidRDefault="00246AA6" w:rsidP="009A439C">
      <w:pPr>
        <w:pStyle w:val="BodyText"/>
        <w:rPr>
          <w:rStyle w:val="Strong"/>
        </w:rPr>
      </w:pPr>
      <w:r w:rsidRPr="005144CC">
        <w:rPr>
          <w:rStyle w:val="Strong"/>
        </w:rPr>
        <w:t>Swelling</w:t>
      </w:r>
    </w:p>
    <w:p w14:paraId="641F9C63" w14:textId="77777777" w:rsidR="00246AA6" w:rsidRPr="00210CCD" w:rsidRDefault="00246AA6" w:rsidP="009A439C">
      <w:pPr>
        <w:pStyle w:val="BodyText"/>
      </w:pPr>
      <w:r w:rsidRPr="00210CCD">
        <w:t>It is normal to have some swelling in your leg after surgery and during your recovery. Swelling may increase as you become more active. To help reduce swelling:</w:t>
      </w:r>
    </w:p>
    <w:p w14:paraId="2BBF74AE" w14:textId="77777777" w:rsidR="00246AA6" w:rsidRPr="00210CCD" w:rsidRDefault="00246AA6" w:rsidP="00BA76B8">
      <w:pPr>
        <w:pStyle w:val="ListParagraph"/>
        <w:numPr>
          <w:ilvl w:val="0"/>
          <w:numId w:val="52"/>
        </w:numPr>
        <w:spacing w:after="120"/>
        <w:ind w:left="284" w:right="-142" w:hanging="284"/>
        <w:contextualSpacing w:val="0"/>
      </w:pPr>
      <w:r w:rsidRPr="00210CCD">
        <w:t>Point and flex your feet hourly when awake</w:t>
      </w:r>
    </w:p>
    <w:p w14:paraId="6AEC1492" w14:textId="69317A9F" w:rsidR="00246AA6" w:rsidRPr="00A16032" w:rsidRDefault="00246AA6" w:rsidP="00BA76B8">
      <w:pPr>
        <w:pStyle w:val="ListParagraph"/>
        <w:numPr>
          <w:ilvl w:val="0"/>
          <w:numId w:val="52"/>
        </w:numPr>
        <w:spacing w:after="120"/>
        <w:ind w:left="284" w:right="-142" w:hanging="284"/>
        <w:contextualSpacing w:val="0"/>
      </w:pPr>
      <w:r w:rsidRPr="00A16032">
        <w:lastRenderedPageBreak/>
        <w:t>Lie down flat and raise your legs by placing pillows under the length of your leg</w:t>
      </w:r>
      <w:r w:rsidR="001E3EFF" w:rsidRPr="00A16032">
        <w:t xml:space="preserve"> so that your ankle is elevated above the level of the heart (see picture on page 22)</w:t>
      </w:r>
    </w:p>
    <w:p w14:paraId="7DDE0B50" w14:textId="77777777" w:rsidR="00246AA6" w:rsidRPr="00210CCD" w:rsidRDefault="00246AA6" w:rsidP="00BA76B8">
      <w:pPr>
        <w:pStyle w:val="ListParagraph"/>
        <w:numPr>
          <w:ilvl w:val="0"/>
          <w:numId w:val="52"/>
        </w:numPr>
        <w:spacing w:after="120"/>
        <w:ind w:left="284" w:right="-142" w:hanging="284"/>
        <w:contextualSpacing w:val="0"/>
      </w:pPr>
      <w:r w:rsidRPr="00210CCD">
        <w:t>Do short periods of activity. Walk a few steps. Rest. Repeat</w:t>
      </w:r>
    </w:p>
    <w:p w14:paraId="4A64FA04" w14:textId="77777777" w:rsidR="00246AA6" w:rsidRPr="00210CCD" w:rsidRDefault="00246AA6" w:rsidP="0028005B">
      <w:pPr>
        <w:pStyle w:val="ListParagraph"/>
        <w:numPr>
          <w:ilvl w:val="0"/>
          <w:numId w:val="52"/>
        </w:numPr>
        <w:ind w:left="284" w:right="-142" w:hanging="284"/>
        <w:contextualSpacing w:val="0"/>
      </w:pPr>
      <w:r w:rsidRPr="00210CCD">
        <w:t>Place an ice pack wrapped in a towel on your joint.</w:t>
      </w:r>
      <w:r>
        <w:t xml:space="preserve"> </w:t>
      </w:r>
      <w:r w:rsidRPr="00210CCD">
        <w:t>For some people, a “cryocuff</w:t>
      </w:r>
      <w:r>
        <w:t>™</w:t>
      </w:r>
      <w:r w:rsidRPr="00210CCD">
        <w:t xml:space="preserve">” may be used after knee replacement surgery. This is a type of ice pack/compression device for the lower leg. For more information, talk to your </w:t>
      </w:r>
      <w:r>
        <w:t>physiotherapist</w:t>
      </w:r>
      <w:r w:rsidRPr="00210CCD">
        <w:t xml:space="preserve"> about using ice at home</w:t>
      </w:r>
    </w:p>
    <w:p w14:paraId="1ED85255" w14:textId="77777777" w:rsidR="00246AA6" w:rsidRDefault="00246AA6" w:rsidP="009A439C">
      <w:pPr>
        <w:pStyle w:val="BodyText"/>
      </w:pPr>
    </w:p>
    <w:p w14:paraId="6BDB496A" w14:textId="77777777" w:rsidR="00246AA6" w:rsidRPr="0037635A" w:rsidRDefault="00246AA6" w:rsidP="009A439C">
      <w:pPr>
        <w:pStyle w:val="BodyText"/>
        <w:rPr>
          <w:rStyle w:val="Strong"/>
        </w:rPr>
      </w:pPr>
      <w:r w:rsidRPr="0037635A">
        <w:rPr>
          <w:rStyle w:val="Strong"/>
        </w:rPr>
        <w:t>Infection</w:t>
      </w:r>
    </w:p>
    <w:p w14:paraId="569C4CBC" w14:textId="77777777" w:rsidR="00246AA6" w:rsidRDefault="00246AA6" w:rsidP="00B967D5">
      <w:pPr>
        <w:pStyle w:val="BodyText"/>
        <w:spacing w:after="0"/>
      </w:pPr>
      <w:r w:rsidRPr="00210CCD">
        <w:t>Less than 1% of people have an infection around their new joint. An infection in the body can reach the new joint through the bloodstream. People who develop joint infections need antibiotics and, on rare occasions, further surgery. To prevent infection or incision problems, it is important to keep the incision and dressings dry.</w:t>
      </w:r>
      <w:r>
        <w:t xml:space="preserve"> </w:t>
      </w:r>
      <w:r w:rsidRPr="00210CCD">
        <w:t xml:space="preserve">Do not touch or pick at the incision and </w:t>
      </w:r>
      <w:r>
        <w:t>be sure that the surrounding skin is always clean</w:t>
      </w:r>
      <w:r w:rsidRPr="00210CCD">
        <w:t>.</w:t>
      </w:r>
      <w:r>
        <w:t xml:space="preserve"> Wash your hands often.</w:t>
      </w:r>
    </w:p>
    <w:p w14:paraId="4538B16C" w14:textId="77777777" w:rsidR="002A31A3" w:rsidRPr="00210CCD" w:rsidRDefault="002A31A3" w:rsidP="00B967D5">
      <w:pPr>
        <w:pStyle w:val="BodyText"/>
        <w:spacing w:after="0"/>
      </w:pPr>
    </w:p>
    <w:p w14:paraId="2AFB5001" w14:textId="77777777" w:rsidR="00246AA6" w:rsidRPr="00210CCD" w:rsidRDefault="00246AA6" w:rsidP="0028005B">
      <w:pPr>
        <w:pStyle w:val="BodyText"/>
        <w:spacing w:after="0"/>
      </w:pPr>
      <w:r w:rsidRPr="00210CCD">
        <w:t xml:space="preserve">Artificial knees can become infected at any time, even several years after your surgery. It is important that if you have any skin infection or any other type of infection, at </w:t>
      </w:r>
      <w:r>
        <w:t>any time, you need to see your d</w:t>
      </w:r>
      <w:r w:rsidRPr="00210CCD">
        <w:t>octor for treatment right away.</w:t>
      </w:r>
    </w:p>
    <w:p w14:paraId="0639130E" w14:textId="77777777" w:rsidR="00246AA6" w:rsidRPr="00210CCD" w:rsidRDefault="00246AA6" w:rsidP="0028005B">
      <w:pPr>
        <w:pStyle w:val="BodyText"/>
        <w:spacing w:after="0"/>
      </w:pPr>
    </w:p>
    <w:p w14:paraId="569CA7A6" w14:textId="77777777" w:rsidR="00246AA6" w:rsidRPr="00A640B5" w:rsidRDefault="00246AA6" w:rsidP="009A439C">
      <w:pPr>
        <w:pStyle w:val="BodyText"/>
        <w:rPr>
          <w:rStyle w:val="Strong"/>
        </w:rPr>
      </w:pPr>
      <w:r w:rsidRPr="00A640B5">
        <w:rPr>
          <w:rStyle w:val="Strong"/>
        </w:rPr>
        <w:t>Tell your surgeon or go to the nearest Emergency Department if you have any of these signs of infection:</w:t>
      </w:r>
    </w:p>
    <w:p w14:paraId="52D8618C" w14:textId="77777777" w:rsidR="00246AA6" w:rsidRPr="00A06A4A" w:rsidRDefault="00246AA6" w:rsidP="009A439C">
      <w:pPr>
        <w:pStyle w:val="BodyText"/>
      </w:pPr>
      <w:r w:rsidRPr="00A06A4A">
        <w:t>Incision Infection:</w:t>
      </w:r>
    </w:p>
    <w:p w14:paraId="52231452" w14:textId="77777777" w:rsidR="00246AA6" w:rsidRPr="00210CCD" w:rsidRDefault="00246AA6" w:rsidP="00BA76B8">
      <w:pPr>
        <w:pStyle w:val="ListParagraph"/>
        <w:numPr>
          <w:ilvl w:val="0"/>
          <w:numId w:val="53"/>
        </w:numPr>
        <w:spacing w:after="120"/>
        <w:ind w:left="284" w:right="-142" w:hanging="284"/>
        <w:contextualSpacing w:val="0"/>
      </w:pPr>
      <w:r w:rsidRPr="00210CCD">
        <w:t xml:space="preserve">The area around your incision is becoming more red, there is a red streak, or puffiness and </w:t>
      </w:r>
      <w:r>
        <w:t xml:space="preserve">the skin </w:t>
      </w:r>
      <w:r w:rsidRPr="00210CCD">
        <w:t>feels warm to the touch</w:t>
      </w:r>
    </w:p>
    <w:p w14:paraId="26CF6D2D" w14:textId="343F269A" w:rsidR="00246AA6" w:rsidRPr="00210CCD" w:rsidRDefault="00246AA6" w:rsidP="00BA76B8">
      <w:pPr>
        <w:pStyle w:val="ListParagraph"/>
        <w:numPr>
          <w:ilvl w:val="0"/>
          <w:numId w:val="53"/>
        </w:numPr>
        <w:spacing w:after="120"/>
        <w:ind w:left="284" w:right="-142" w:hanging="284"/>
        <w:contextualSpacing w:val="0"/>
      </w:pPr>
      <w:r w:rsidRPr="00210CCD">
        <w:t xml:space="preserve">New drainage (green, yellow or </w:t>
      </w:r>
      <w:r w:rsidR="005434B3" w:rsidRPr="00210CCD">
        <w:t>bad smelling</w:t>
      </w:r>
      <w:r w:rsidRPr="00210CCD">
        <w:t xml:space="preserve">) from the </w:t>
      </w:r>
      <w:r>
        <w:t>incision</w:t>
      </w:r>
      <w:r w:rsidRPr="00210CCD">
        <w:t xml:space="preserve"> site. It is common for new surgical </w:t>
      </w:r>
      <w:r>
        <w:t>incisions</w:t>
      </w:r>
      <w:r w:rsidRPr="00210CCD">
        <w:t xml:space="preserve"> to have some drainage for the first 3-5 days after </w:t>
      </w:r>
      <w:r w:rsidR="005434B3" w:rsidRPr="00210CCD">
        <w:t>surgery,</w:t>
      </w:r>
      <w:r w:rsidRPr="00210CCD">
        <w:t xml:space="preserve"> but this will slowly </w:t>
      </w:r>
      <w:r w:rsidR="005434B3" w:rsidRPr="00210CCD">
        <w:t>stop,</w:t>
      </w:r>
      <w:r w:rsidRPr="00210CCD">
        <w:t xml:space="preserve"> and the </w:t>
      </w:r>
      <w:r>
        <w:t>incision</w:t>
      </w:r>
      <w:r w:rsidRPr="00210CCD">
        <w:t xml:space="preserve"> should stay dry</w:t>
      </w:r>
    </w:p>
    <w:p w14:paraId="7E9C1396" w14:textId="77777777" w:rsidR="00246AA6" w:rsidRPr="00210CCD" w:rsidRDefault="00246AA6" w:rsidP="00BA76B8">
      <w:pPr>
        <w:pStyle w:val="ListParagraph"/>
        <w:numPr>
          <w:ilvl w:val="0"/>
          <w:numId w:val="53"/>
        </w:numPr>
        <w:spacing w:after="120"/>
        <w:ind w:left="284" w:right="-142" w:hanging="284"/>
        <w:contextualSpacing w:val="0"/>
      </w:pPr>
      <w:r w:rsidRPr="00210CCD">
        <w:t xml:space="preserve">There is increased pain, soreness or tenderness of </w:t>
      </w:r>
      <w:r>
        <w:t>the incision</w:t>
      </w:r>
      <w:r w:rsidRPr="00210CCD">
        <w:t xml:space="preserve"> site and surrounding area</w:t>
      </w:r>
    </w:p>
    <w:p w14:paraId="44A86331" w14:textId="77777777" w:rsidR="00246AA6" w:rsidRPr="00210CCD" w:rsidRDefault="00246AA6" w:rsidP="00BA76B8">
      <w:pPr>
        <w:pStyle w:val="ListParagraph"/>
        <w:numPr>
          <w:ilvl w:val="0"/>
          <w:numId w:val="53"/>
        </w:numPr>
        <w:spacing w:after="120"/>
        <w:ind w:left="284" w:right="-142" w:hanging="284"/>
        <w:contextualSpacing w:val="0"/>
      </w:pPr>
      <w:r w:rsidRPr="00210CCD">
        <w:t>Fever above 38</w:t>
      </w:r>
      <w:r w:rsidRPr="00210CCD">
        <w:rPr>
          <w:vertAlign w:val="superscript"/>
        </w:rPr>
        <w:t>o</w:t>
      </w:r>
      <w:r w:rsidRPr="00210CCD">
        <w:t>C or 10</w:t>
      </w:r>
      <w:r>
        <w:t>0.4</w:t>
      </w:r>
      <w:r w:rsidRPr="00210CCD">
        <w:rPr>
          <w:vertAlign w:val="superscript"/>
        </w:rPr>
        <w:t>o</w:t>
      </w:r>
      <w:r w:rsidRPr="00210CCD">
        <w:t>F</w:t>
      </w:r>
    </w:p>
    <w:p w14:paraId="0AF238D4" w14:textId="77777777" w:rsidR="00246AA6" w:rsidRPr="00210CCD" w:rsidRDefault="00246AA6" w:rsidP="00BA76B8">
      <w:pPr>
        <w:pStyle w:val="ListParagraph"/>
        <w:numPr>
          <w:ilvl w:val="0"/>
          <w:numId w:val="53"/>
        </w:numPr>
        <w:spacing w:after="120"/>
        <w:ind w:left="284" w:right="-142" w:hanging="284"/>
        <w:contextualSpacing w:val="0"/>
      </w:pPr>
      <w:r w:rsidRPr="00210CCD">
        <w:t>A tired feeling that won’t go away</w:t>
      </w:r>
    </w:p>
    <w:p w14:paraId="097AD152" w14:textId="5F271B7C" w:rsidR="00246AA6" w:rsidRDefault="00246AA6" w:rsidP="00BA76B8">
      <w:pPr>
        <w:pStyle w:val="ListParagraph"/>
        <w:numPr>
          <w:ilvl w:val="0"/>
          <w:numId w:val="53"/>
        </w:numPr>
        <w:ind w:left="284" w:right="-142" w:hanging="284"/>
        <w:contextualSpacing w:val="0"/>
      </w:pPr>
      <w:r>
        <w:t xml:space="preserve">Remember: </w:t>
      </w:r>
      <w:r w:rsidRPr="00210CCD">
        <w:t xml:space="preserve">Call your </w:t>
      </w:r>
      <w:r>
        <w:t>surgeon</w:t>
      </w:r>
      <w:r w:rsidRPr="00210CCD">
        <w:t xml:space="preserve"> if you think you have a possible </w:t>
      </w:r>
      <w:r>
        <w:t>incision</w:t>
      </w:r>
      <w:r w:rsidR="00347D4E">
        <w:t xml:space="preserve"> </w:t>
      </w:r>
      <w:r w:rsidRPr="00210CCD">
        <w:t>infection</w:t>
      </w:r>
    </w:p>
    <w:p w14:paraId="47BCE206" w14:textId="77777777" w:rsidR="00246AA6" w:rsidRPr="00DF01BD" w:rsidRDefault="00246AA6" w:rsidP="00A16032">
      <w:pPr>
        <w:pStyle w:val="BodyText"/>
        <w:spacing w:before="120" w:after="0"/>
      </w:pPr>
      <w:r>
        <w:t>Urinary tract i</w:t>
      </w:r>
      <w:r w:rsidRPr="00DF01BD">
        <w:t>nfection:</w:t>
      </w:r>
    </w:p>
    <w:p w14:paraId="3437D29A" w14:textId="77777777" w:rsidR="00246AA6" w:rsidRPr="00210CCD" w:rsidRDefault="00246AA6" w:rsidP="00BA76B8">
      <w:pPr>
        <w:pStyle w:val="ListParagraph"/>
        <w:numPr>
          <w:ilvl w:val="0"/>
          <w:numId w:val="54"/>
        </w:numPr>
        <w:spacing w:after="120"/>
        <w:ind w:left="284" w:right="-142" w:hanging="284"/>
        <w:contextualSpacing w:val="0"/>
      </w:pPr>
      <w:r w:rsidRPr="00210CCD">
        <w:t>Pain or burning when you urinate</w:t>
      </w:r>
    </w:p>
    <w:p w14:paraId="5C97304A" w14:textId="77777777" w:rsidR="00246AA6" w:rsidRPr="00210CCD" w:rsidRDefault="00246AA6" w:rsidP="00BA76B8">
      <w:pPr>
        <w:pStyle w:val="ListParagraph"/>
        <w:numPr>
          <w:ilvl w:val="0"/>
          <w:numId w:val="54"/>
        </w:numPr>
        <w:spacing w:after="120"/>
        <w:ind w:left="284" w:right="-142" w:hanging="284"/>
        <w:contextualSpacing w:val="0"/>
      </w:pPr>
      <w:r w:rsidRPr="00210CCD">
        <w:t>Frequent or</w:t>
      </w:r>
      <w:r>
        <w:t xml:space="preserve"> an</w:t>
      </w:r>
      <w:r w:rsidRPr="00210CCD">
        <w:t xml:space="preserve"> urgent need to urinate</w:t>
      </w:r>
    </w:p>
    <w:p w14:paraId="2F2478A0" w14:textId="77777777" w:rsidR="00246AA6" w:rsidRPr="00210CCD" w:rsidRDefault="00246AA6" w:rsidP="00BA76B8">
      <w:pPr>
        <w:pStyle w:val="ListParagraph"/>
        <w:numPr>
          <w:ilvl w:val="0"/>
          <w:numId w:val="54"/>
        </w:numPr>
        <w:spacing w:after="120"/>
        <w:ind w:left="284" w:right="-142" w:hanging="284"/>
        <w:contextualSpacing w:val="0"/>
      </w:pPr>
      <w:r w:rsidRPr="00210CCD">
        <w:t>Foul smelling urine</w:t>
      </w:r>
    </w:p>
    <w:p w14:paraId="253461A0" w14:textId="77777777" w:rsidR="00246AA6" w:rsidRPr="00210CCD" w:rsidRDefault="00246AA6" w:rsidP="00BA76B8">
      <w:pPr>
        <w:pStyle w:val="ListParagraph"/>
        <w:numPr>
          <w:ilvl w:val="0"/>
          <w:numId w:val="54"/>
        </w:numPr>
        <w:spacing w:after="120"/>
        <w:ind w:left="284" w:right="-142" w:hanging="284"/>
        <w:contextualSpacing w:val="0"/>
      </w:pPr>
      <w:r w:rsidRPr="00210CCD">
        <w:lastRenderedPageBreak/>
        <w:t>Fever above 38</w:t>
      </w:r>
      <w:r w:rsidRPr="00210CCD">
        <w:rPr>
          <w:vertAlign w:val="superscript"/>
        </w:rPr>
        <w:t>o</w:t>
      </w:r>
      <w:r w:rsidRPr="00210CCD">
        <w:t>C or 10</w:t>
      </w:r>
      <w:r>
        <w:t>0.4</w:t>
      </w:r>
      <w:r w:rsidRPr="00210CCD">
        <w:rPr>
          <w:vertAlign w:val="superscript"/>
        </w:rPr>
        <w:t>o</w:t>
      </w:r>
      <w:r w:rsidRPr="00210CCD">
        <w:t>F</w:t>
      </w:r>
    </w:p>
    <w:p w14:paraId="6592063F" w14:textId="77777777" w:rsidR="00246AA6" w:rsidRPr="00210CCD" w:rsidRDefault="00246AA6" w:rsidP="00BA76B8">
      <w:pPr>
        <w:pStyle w:val="ListParagraph"/>
        <w:numPr>
          <w:ilvl w:val="0"/>
          <w:numId w:val="54"/>
        </w:numPr>
        <w:ind w:left="284" w:hanging="284"/>
      </w:pPr>
      <w:r>
        <w:t>Remember: Call your f</w:t>
      </w:r>
      <w:r w:rsidRPr="00210CCD">
        <w:t xml:space="preserve">amily </w:t>
      </w:r>
      <w:r>
        <w:t>d</w:t>
      </w:r>
      <w:r w:rsidRPr="00210CCD">
        <w:t>octor if you think you have a urinary tract infection</w:t>
      </w:r>
    </w:p>
    <w:p w14:paraId="4DFE1371" w14:textId="77777777" w:rsidR="00246AA6" w:rsidRPr="00DF01BD" w:rsidRDefault="00246AA6" w:rsidP="009A439C">
      <w:pPr>
        <w:pStyle w:val="BodyText"/>
      </w:pPr>
      <w:r>
        <w:t>Sore t</w:t>
      </w:r>
      <w:r w:rsidRPr="00DF01BD">
        <w:t>hroat/</w:t>
      </w:r>
      <w:r>
        <w:t>c</w:t>
      </w:r>
      <w:r w:rsidRPr="00DF01BD">
        <w:t xml:space="preserve">hest </w:t>
      </w:r>
      <w:r>
        <w:t>i</w:t>
      </w:r>
      <w:r w:rsidRPr="00DF01BD">
        <w:t>nfection:</w:t>
      </w:r>
    </w:p>
    <w:p w14:paraId="273CBB6E" w14:textId="77777777" w:rsidR="00246AA6" w:rsidRPr="00210CCD" w:rsidRDefault="00246AA6" w:rsidP="00BA76B8">
      <w:pPr>
        <w:pStyle w:val="ListParagraph"/>
        <w:numPr>
          <w:ilvl w:val="0"/>
          <w:numId w:val="55"/>
        </w:numPr>
        <w:spacing w:after="120"/>
        <w:ind w:left="284" w:right="-142" w:hanging="284"/>
        <w:contextualSpacing w:val="0"/>
      </w:pPr>
      <w:r w:rsidRPr="00210CCD">
        <w:t xml:space="preserve">Swollen neck </w:t>
      </w:r>
      <w:r>
        <w:t xml:space="preserve">glands and pain when </w:t>
      </w:r>
      <w:r w:rsidRPr="00210CCD">
        <w:t>you swallow</w:t>
      </w:r>
    </w:p>
    <w:p w14:paraId="5FEF3B95" w14:textId="77777777" w:rsidR="00246AA6" w:rsidRPr="00210CCD" w:rsidRDefault="00246AA6" w:rsidP="00BA76B8">
      <w:pPr>
        <w:pStyle w:val="ListParagraph"/>
        <w:numPr>
          <w:ilvl w:val="0"/>
          <w:numId w:val="55"/>
        </w:numPr>
        <w:spacing w:after="120"/>
        <w:ind w:left="284" w:right="-142" w:hanging="284"/>
        <w:contextualSpacing w:val="0"/>
      </w:pPr>
      <w:r w:rsidRPr="00210CCD">
        <w:t>Frequent cough, coughing-up yellow or green mucous, shortness of breath</w:t>
      </w:r>
      <w:r>
        <w:t xml:space="preserve"> or</w:t>
      </w:r>
      <w:r w:rsidRPr="00210CCD">
        <w:t xml:space="preserve"> chills</w:t>
      </w:r>
    </w:p>
    <w:p w14:paraId="77CDAE0C" w14:textId="77777777" w:rsidR="00246AA6" w:rsidRPr="00210CCD" w:rsidRDefault="00246AA6" w:rsidP="00BA76B8">
      <w:pPr>
        <w:pStyle w:val="ListParagraph"/>
        <w:numPr>
          <w:ilvl w:val="0"/>
          <w:numId w:val="55"/>
        </w:numPr>
        <w:spacing w:after="120"/>
        <w:ind w:left="284" w:right="-142" w:hanging="284"/>
        <w:contextualSpacing w:val="0"/>
      </w:pPr>
      <w:r w:rsidRPr="00210CCD">
        <w:t>Fever above 38</w:t>
      </w:r>
      <w:r w:rsidRPr="00210CCD">
        <w:rPr>
          <w:vertAlign w:val="superscript"/>
        </w:rPr>
        <w:t>o</w:t>
      </w:r>
      <w:r w:rsidRPr="00210CCD">
        <w:t>C or 10</w:t>
      </w:r>
      <w:r>
        <w:t>0.4</w:t>
      </w:r>
      <w:r w:rsidRPr="00210CCD">
        <w:rPr>
          <w:vertAlign w:val="superscript"/>
        </w:rPr>
        <w:t>o</w:t>
      </w:r>
      <w:r w:rsidRPr="00210CCD">
        <w:t>F</w:t>
      </w:r>
    </w:p>
    <w:p w14:paraId="289B0A48" w14:textId="77777777" w:rsidR="00246AA6" w:rsidRDefault="00246AA6" w:rsidP="00BA76B8">
      <w:pPr>
        <w:pStyle w:val="ListParagraph"/>
        <w:numPr>
          <w:ilvl w:val="0"/>
          <w:numId w:val="55"/>
        </w:numPr>
        <w:ind w:left="284" w:hanging="284"/>
      </w:pPr>
      <w:r>
        <w:t>Remember: Call your family d</w:t>
      </w:r>
      <w:r w:rsidRPr="00210CCD">
        <w:t>octor if you think you have a throat or chest infection</w:t>
      </w:r>
    </w:p>
    <w:p w14:paraId="5EE632D0" w14:textId="77777777" w:rsidR="00246AA6" w:rsidRDefault="00246AA6" w:rsidP="009A439C">
      <w:pPr>
        <w:pStyle w:val="BodyText"/>
      </w:pPr>
    </w:p>
    <w:p w14:paraId="40383A6B" w14:textId="77777777" w:rsidR="00246AA6" w:rsidRPr="00EB67D7" w:rsidRDefault="00246AA6" w:rsidP="009A439C">
      <w:pPr>
        <w:pStyle w:val="BodyText"/>
        <w:rPr>
          <w:rStyle w:val="Strong"/>
        </w:rPr>
      </w:pPr>
      <w:r w:rsidRPr="00EB67D7">
        <w:rPr>
          <w:rStyle w:val="Strong"/>
        </w:rPr>
        <w:t>Call 911 immediately if you have:</w:t>
      </w:r>
    </w:p>
    <w:p w14:paraId="4825E114" w14:textId="77777777" w:rsidR="00246AA6" w:rsidRPr="00E65042" w:rsidRDefault="00246AA6" w:rsidP="00BA76B8">
      <w:pPr>
        <w:pStyle w:val="ListParagraph"/>
        <w:numPr>
          <w:ilvl w:val="0"/>
          <w:numId w:val="56"/>
        </w:numPr>
        <w:spacing w:after="120"/>
        <w:ind w:left="284" w:right="-142" w:hanging="284"/>
        <w:contextualSpacing w:val="0"/>
      </w:pPr>
      <w:r w:rsidRPr="00E65042">
        <w:t>Shortness of breath</w:t>
      </w:r>
    </w:p>
    <w:p w14:paraId="70389DAB" w14:textId="77777777" w:rsidR="00246AA6" w:rsidRPr="00E65042" w:rsidRDefault="00246AA6" w:rsidP="00BA76B8">
      <w:pPr>
        <w:pStyle w:val="ListParagraph"/>
        <w:numPr>
          <w:ilvl w:val="0"/>
          <w:numId w:val="56"/>
        </w:numPr>
        <w:ind w:left="284" w:right="-142" w:hanging="284"/>
      </w:pPr>
      <w:r w:rsidRPr="00E65042">
        <w:t>Sudden chest pain</w:t>
      </w:r>
    </w:p>
    <w:p w14:paraId="4705AE6B" w14:textId="77777777" w:rsidR="00246AA6" w:rsidRDefault="00246AA6" w:rsidP="005434B3">
      <w:pPr>
        <w:pStyle w:val="BodyText"/>
        <w:spacing w:after="0"/>
      </w:pPr>
    </w:p>
    <w:p w14:paraId="40011E1B" w14:textId="77777777" w:rsidR="00246AA6" w:rsidRPr="009A439C" w:rsidRDefault="00246AA6" w:rsidP="009A439C">
      <w:pPr>
        <w:pStyle w:val="BodyText"/>
        <w:rPr>
          <w:rStyle w:val="Strong"/>
        </w:rPr>
      </w:pPr>
      <w:r w:rsidRPr="009A439C">
        <w:rPr>
          <w:rStyle w:val="Strong"/>
        </w:rPr>
        <w:t>Anemia</w:t>
      </w:r>
    </w:p>
    <w:p w14:paraId="05ECC67B" w14:textId="77777777" w:rsidR="00246AA6" w:rsidRDefault="00246AA6" w:rsidP="009A439C">
      <w:pPr>
        <w:pStyle w:val="BodyText"/>
      </w:pPr>
      <w:r>
        <w:t>If you have signs of anemia, see your family doctor. You may need an iron supplement. The signs of anemia are:</w:t>
      </w:r>
    </w:p>
    <w:p w14:paraId="678719E6" w14:textId="77777777" w:rsidR="00246AA6" w:rsidRPr="00210CCD" w:rsidRDefault="00246AA6" w:rsidP="00BA76B8">
      <w:pPr>
        <w:pStyle w:val="ListParagraph"/>
        <w:numPr>
          <w:ilvl w:val="0"/>
          <w:numId w:val="57"/>
        </w:numPr>
        <w:spacing w:after="120"/>
        <w:ind w:left="284" w:right="-142" w:hanging="284"/>
        <w:contextualSpacing w:val="0"/>
      </w:pPr>
      <w:r w:rsidRPr="00210CCD">
        <w:t>Feeling dizzy or faint</w:t>
      </w:r>
    </w:p>
    <w:p w14:paraId="44F975C1" w14:textId="77777777" w:rsidR="00246AA6" w:rsidRPr="00210CCD" w:rsidRDefault="00246AA6" w:rsidP="00BA76B8">
      <w:pPr>
        <w:pStyle w:val="ListParagraph"/>
        <w:numPr>
          <w:ilvl w:val="0"/>
          <w:numId w:val="57"/>
        </w:numPr>
        <w:spacing w:after="120"/>
        <w:ind w:left="284" w:right="-142" w:hanging="284"/>
        <w:contextualSpacing w:val="0"/>
      </w:pPr>
      <w:r w:rsidRPr="00210CCD">
        <w:t>Feeling very tired</w:t>
      </w:r>
      <w:r>
        <w:t>, pale and having no</w:t>
      </w:r>
      <w:r w:rsidRPr="00210CCD">
        <w:t xml:space="preserve"> energy</w:t>
      </w:r>
    </w:p>
    <w:p w14:paraId="312747DA" w14:textId="77777777" w:rsidR="00246AA6" w:rsidRPr="00210CCD" w:rsidRDefault="00246AA6" w:rsidP="00BA76B8">
      <w:pPr>
        <w:pStyle w:val="ListParagraph"/>
        <w:numPr>
          <w:ilvl w:val="0"/>
          <w:numId w:val="57"/>
        </w:numPr>
        <w:spacing w:after="120"/>
        <w:ind w:left="284" w:right="-142" w:hanging="284"/>
        <w:contextualSpacing w:val="0"/>
      </w:pPr>
      <w:r w:rsidRPr="00210CCD">
        <w:t>Shortness of breath</w:t>
      </w:r>
    </w:p>
    <w:p w14:paraId="4AFC4EC3" w14:textId="77777777" w:rsidR="00246AA6" w:rsidRDefault="00246AA6" w:rsidP="00BA76B8">
      <w:pPr>
        <w:pStyle w:val="ListParagraph"/>
        <w:numPr>
          <w:ilvl w:val="0"/>
          <w:numId w:val="57"/>
        </w:numPr>
        <w:ind w:left="284" w:right="-142" w:hanging="284"/>
        <w:contextualSpacing w:val="0"/>
      </w:pPr>
      <w:r w:rsidRPr="00210CCD">
        <w:t>Rapid pulse</w:t>
      </w:r>
    </w:p>
    <w:p w14:paraId="4C665D24" w14:textId="77777777" w:rsidR="00246AA6" w:rsidRDefault="00246AA6" w:rsidP="005434B3">
      <w:pPr>
        <w:pStyle w:val="BodyText"/>
        <w:spacing w:after="0"/>
      </w:pPr>
    </w:p>
    <w:p w14:paraId="0E1000CD" w14:textId="77777777" w:rsidR="00246AA6" w:rsidRPr="009A439C" w:rsidRDefault="00246AA6" w:rsidP="009A439C">
      <w:pPr>
        <w:pStyle w:val="BodyText"/>
        <w:rPr>
          <w:rStyle w:val="Strong"/>
        </w:rPr>
      </w:pPr>
      <w:r w:rsidRPr="009A439C">
        <w:rPr>
          <w:rStyle w:val="Strong"/>
        </w:rPr>
        <w:t>Pressure Injury</w:t>
      </w:r>
    </w:p>
    <w:p w14:paraId="16FB8055" w14:textId="77777777" w:rsidR="00246AA6" w:rsidRPr="009A439C" w:rsidRDefault="00246AA6" w:rsidP="009A439C">
      <w:pPr>
        <w:pStyle w:val="BodyText"/>
      </w:pPr>
      <w:r w:rsidRPr="009A439C">
        <w:t>A pressure injury is a sore (bed sore) that develops from sitting or lying in the same position for long periods of time or from sliding down in the bed. It is most often seen over the tailbone and heels. Some of the key things that can be done to help prevent these sores are: avoid sitting in bed with the head of the bed higher than 30 degrees for long periods of time, reposition yourself or ask for help to do so at least every 2 hours, and use pillows under your legs, to avoid having your heels directly on the bed.</w:t>
      </w:r>
    </w:p>
    <w:p w14:paraId="13CA6680" w14:textId="4D755596" w:rsidR="00A42D31" w:rsidRPr="003043B1" w:rsidRDefault="00246AA6" w:rsidP="009A439C">
      <w:pPr>
        <w:pStyle w:val="BodyText"/>
      </w:pPr>
      <w:r w:rsidRPr="009A439C">
        <w:t>We hope you found the information in this booklet useful.  We wish you a speedy recovery and many happy years with your new joint.</w:t>
      </w:r>
      <w:r w:rsidR="00A42D31" w:rsidRPr="003043B1">
        <w:br w:type="page"/>
      </w:r>
    </w:p>
    <w:p w14:paraId="56CB0973" w14:textId="77777777" w:rsidR="00A3170C" w:rsidRDefault="00A3170C" w:rsidP="00A3170C">
      <w:pPr>
        <w:pStyle w:val="Heading10"/>
      </w:pPr>
      <w:bookmarkStart w:id="90" w:name="_Toc82504098"/>
      <w:r>
        <w:lastRenderedPageBreak/>
        <w:t>Appendix 1</w:t>
      </w:r>
      <w:bookmarkEnd w:id="90"/>
    </w:p>
    <w:p w14:paraId="46366F85" w14:textId="77777777" w:rsidR="00A3170C" w:rsidRDefault="00A3170C" w:rsidP="00A3170C">
      <w:pPr>
        <w:pStyle w:val="Heading20"/>
      </w:pPr>
      <w:bookmarkStart w:id="91" w:name="_Toc20401027"/>
      <w:bookmarkStart w:id="92" w:name="_Toc82504099"/>
      <w:r>
        <w:t>Anticoagulant Injections</w:t>
      </w:r>
      <w:bookmarkEnd w:id="91"/>
      <w:bookmarkEnd w:id="92"/>
    </w:p>
    <w:p w14:paraId="31612CFD" w14:textId="77777777" w:rsidR="008A11AD" w:rsidRDefault="008A11AD" w:rsidP="008A11AD">
      <w:pPr>
        <w:pStyle w:val="BodyText"/>
      </w:pPr>
    </w:p>
    <w:p w14:paraId="7807C06C" w14:textId="77777777" w:rsidR="008A11AD" w:rsidRPr="001313C9" w:rsidRDefault="008A11AD" w:rsidP="001313C9">
      <w:pPr>
        <w:pStyle w:val="BodyText"/>
        <w:rPr>
          <w:rStyle w:val="Strong"/>
        </w:rPr>
      </w:pPr>
      <w:r w:rsidRPr="001313C9">
        <w:rPr>
          <w:rStyle w:val="Strong"/>
        </w:rPr>
        <w:t>Injection tips:</w:t>
      </w:r>
    </w:p>
    <w:p w14:paraId="5C6DD942" w14:textId="77777777" w:rsidR="008A11AD" w:rsidRPr="001313C9" w:rsidRDefault="008A11AD" w:rsidP="00BA76B8">
      <w:pPr>
        <w:pStyle w:val="ListParagraph"/>
        <w:numPr>
          <w:ilvl w:val="0"/>
          <w:numId w:val="58"/>
        </w:numPr>
        <w:spacing w:after="120"/>
        <w:ind w:left="284" w:right="-142" w:hanging="284"/>
        <w:contextualSpacing w:val="0"/>
      </w:pPr>
      <w:r w:rsidRPr="001313C9">
        <w:t>Wash your hands</w:t>
      </w:r>
    </w:p>
    <w:p w14:paraId="7D3493B6" w14:textId="0C5FA1F3" w:rsidR="008A11AD" w:rsidRDefault="008A11AD" w:rsidP="00BA76B8">
      <w:pPr>
        <w:pStyle w:val="ListParagraph"/>
        <w:numPr>
          <w:ilvl w:val="0"/>
          <w:numId w:val="58"/>
        </w:numPr>
        <w:spacing w:after="120"/>
        <w:ind w:left="284" w:right="-142" w:hanging="284"/>
        <w:contextualSpacing w:val="0"/>
      </w:pPr>
      <w:r w:rsidRPr="001313C9">
        <w:t>Give the injection into the fat of the lower abdomen. You want to stay about 5 cm (2 inches) away from your belly button – out towards the sides of the abdomen. Do not give two injections in the same spot</w:t>
      </w:r>
    </w:p>
    <w:p w14:paraId="48F9C7AF" w14:textId="7E9610AF" w:rsidR="00D51A5F" w:rsidRPr="00443A0A" w:rsidRDefault="00D51A5F" w:rsidP="00BA76B8">
      <w:pPr>
        <w:spacing w:after="120"/>
        <w:ind w:right="-142"/>
      </w:pPr>
      <w:r>
        <w:rPr>
          <w:noProof/>
          <w:lang w:eastAsia="en-CA"/>
        </w:rPr>
        <w:drawing>
          <wp:inline distT="0" distB="0" distL="0" distR="0" wp14:anchorId="5E0B0CB2" wp14:editId="68F30412">
            <wp:extent cx="1536700" cy="1181100"/>
            <wp:effectExtent l="0" t="0" r="6350" b="0"/>
            <wp:docPr id="6" name="Picture 9" descr="bell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lysi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6700" cy="1181100"/>
                    </a:xfrm>
                    <a:prstGeom prst="rect">
                      <a:avLst/>
                    </a:prstGeom>
                    <a:noFill/>
                    <a:ln w="9525">
                      <a:noFill/>
                      <a:miter lim="800000"/>
                      <a:headEnd/>
                      <a:tailEnd/>
                    </a:ln>
                  </pic:spPr>
                </pic:pic>
              </a:graphicData>
            </a:graphic>
          </wp:inline>
        </w:drawing>
      </w:r>
    </w:p>
    <w:p w14:paraId="6513AC0B" w14:textId="77777777" w:rsidR="008A11AD" w:rsidRPr="001313C9" w:rsidRDefault="008A11AD" w:rsidP="00BA76B8">
      <w:pPr>
        <w:pStyle w:val="ListParagraph"/>
        <w:numPr>
          <w:ilvl w:val="0"/>
          <w:numId w:val="58"/>
        </w:numPr>
        <w:spacing w:after="120"/>
        <w:ind w:left="284" w:right="-142" w:hanging="284"/>
        <w:contextualSpacing w:val="0"/>
      </w:pPr>
      <w:r w:rsidRPr="001313C9">
        <w:t>Select a different site on your lower abdomen for each injection</w:t>
      </w:r>
    </w:p>
    <w:p w14:paraId="3EBC16CF" w14:textId="77777777" w:rsidR="008A11AD" w:rsidRPr="001313C9" w:rsidRDefault="008A11AD" w:rsidP="00BA76B8">
      <w:pPr>
        <w:pStyle w:val="ListParagraph"/>
        <w:numPr>
          <w:ilvl w:val="0"/>
          <w:numId w:val="58"/>
        </w:numPr>
        <w:spacing w:after="120"/>
        <w:ind w:left="284" w:right="-142" w:hanging="284"/>
        <w:contextualSpacing w:val="0"/>
      </w:pPr>
      <w:r w:rsidRPr="001313C9">
        <w:t>When you have chosen the site for your injection, clean the area with an alcohol wipe. Do not rub. Remove the cap from the syringe by pulling it straight off</w:t>
      </w:r>
    </w:p>
    <w:p w14:paraId="50C3E3DB" w14:textId="77777777" w:rsidR="008A11AD" w:rsidRPr="001313C9" w:rsidRDefault="008A11AD" w:rsidP="00BA76B8">
      <w:pPr>
        <w:pStyle w:val="ListParagraph"/>
        <w:numPr>
          <w:ilvl w:val="0"/>
          <w:numId w:val="58"/>
        </w:numPr>
        <w:spacing w:after="120"/>
        <w:ind w:left="284" w:right="-142" w:hanging="284"/>
        <w:contextualSpacing w:val="0"/>
      </w:pPr>
      <w:r w:rsidRPr="001313C9">
        <w:t>Do not expel the air bubble from the syringe</w:t>
      </w:r>
    </w:p>
    <w:p w14:paraId="06092E8A" w14:textId="5E0B54E5" w:rsidR="008A11AD" w:rsidRDefault="008A11AD" w:rsidP="00BA76B8">
      <w:pPr>
        <w:pStyle w:val="ListParagraph"/>
        <w:numPr>
          <w:ilvl w:val="0"/>
          <w:numId w:val="58"/>
        </w:numPr>
        <w:spacing w:after="120"/>
        <w:ind w:left="284" w:right="-142" w:hanging="284"/>
        <w:contextualSpacing w:val="0"/>
      </w:pPr>
      <w:r w:rsidRPr="001313C9">
        <w:t>Lie down on your back and gather a fold of skin with your thumb and forefinger at the site of the injection.  This fold of skin must be maintained throughout the injection</w:t>
      </w:r>
    </w:p>
    <w:p w14:paraId="4C317884" w14:textId="0CF468EF" w:rsidR="00D51A5F" w:rsidRPr="00443A0A" w:rsidRDefault="00D51A5F" w:rsidP="00D51A5F">
      <w:pPr>
        <w:pStyle w:val="ListParagraph"/>
        <w:numPr>
          <w:ilvl w:val="0"/>
          <w:numId w:val="0"/>
        </w:numPr>
        <w:ind w:left="720"/>
      </w:pPr>
      <w:r w:rsidRPr="000E1F62">
        <w:rPr>
          <w:noProof/>
        </w:rPr>
        <w:drawing>
          <wp:inline distT="0" distB="0" distL="0" distR="0" wp14:anchorId="176A5871" wp14:editId="65CFA2B1">
            <wp:extent cx="1282700" cy="1028700"/>
            <wp:effectExtent l="0" t="0" r="0" b="0"/>
            <wp:docPr id="7" name="Picture 11" descr="Person gathering fold of skin with thumb and fore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2700" cy="1028700"/>
                    </a:xfrm>
                    <a:prstGeom prst="rect">
                      <a:avLst/>
                    </a:prstGeom>
                    <a:noFill/>
                    <a:ln w="9525">
                      <a:noFill/>
                      <a:miter lim="800000"/>
                      <a:headEnd/>
                      <a:tailEnd/>
                    </a:ln>
                  </pic:spPr>
                </pic:pic>
              </a:graphicData>
            </a:graphic>
          </wp:inline>
        </w:drawing>
      </w:r>
    </w:p>
    <w:p w14:paraId="294B1FC7" w14:textId="77777777" w:rsidR="008A11AD" w:rsidRPr="001313C9" w:rsidRDefault="008A11AD" w:rsidP="00BA76B8">
      <w:pPr>
        <w:pStyle w:val="ListParagraph"/>
        <w:numPr>
          <w:ilvl w:val="0"/>
          <w:numId w:val="59"/>
        </w:numPr>
        <w:spacing w:after="120"/>
        <w:ind w:left="284" w:hanging="284"/>
        <w:contextualSpacing w:val="0"/>
      </w:pPr>
      <w:r w:rsidRPr="001313C9">
        <w:t>Using your dominant hand, hold the syringe like a pencil between your thumb and middle finger. Insert the needle at a right angle (straight in) into the folded skin as far as it will go. Once inserted, the needle should not be moved. Push the plunger using the forefinger all the way down until the syringe is empty</w:t>
      </w:r>
    </w:p>
    <w:p w14:paraId="420EDF3F" w14:textId="77777777" w:rsidR="008A11AD" w:rsidRPr="001313C9" w:rsidRDefault="008A11AD" w:rsidP="00BA76B8">
      <w:pPr>
        <w:pStyle w:val="ListParagraph"/>
        <w:numPr>
          <w:ilvl w:val="0"/>
          <w:numId w:val="59"/>
        </w:numPr>
        <w:spacing w:after="120"/>
        <w:ind w:left="284" w:hanging="284"/>
        <w:contextualSpacing w:val="0"/>
      </w:pPr>
      <w:r w:rsidRPr="001313C9">
        <w:t>Take the needle out of the skin at a right angle. Let go of the skin fold and press down lightly on the area with your alcohol wipe. Do not rub the injection site</w:t>
      </w:r>
    </w:p>
    <w:p w14:paraId="4F975871" w14:textId="77777777" w:rsidR="008A11AD" w:rsidRPr="001313C9" w:rsidRDefault="008A11AD" w:rsidP="00BA76B8">
      <w:pPr>
        <w:pStyle w:val="ListParagraph"/>
        <w:numPr>
          <w:ilvl w:val="0"/>
          <w:numId w:val="59"/>
        </w:numPr>
        <w:spacing w:after="120"/>
        <w:ind w:left="284" w:hanging="284"/>
        <w:contextualSpacing w:val="0"/>
      </w:pPr>
      <w:r w:rsidRPr="001313C9">
        <w:t>As you remove the needle from your skin, the entire needle is automatically covered by a protective sleeve. You should now safely dispose of the whole syringe as instructed by the hospital staff</w:t>
      </w:r>
    </w:p>
    <w:p w14:paraId="7C28B7BF" w14:textId="77777777" w:rsidR="008A11AD" w:rsidRPr="001313C9" w:rsidRDefault="008A11AD" w:rsidP="00BA76B8">
      <w:pPr>
        <w:pStyle w:val="BodyText"/>
        <w:ind w:left="284" w:hanging="284"/>
      </w:pPr>
    </w:p>
    <w:p w14:paraId="411E0C47" w14:textId="77777777" w:rsidR="008A11AD" w:rsidRDefault="008A11AD" w:rsidP="008A11AD">
      <w:pPr>
        <w:pStyle w:val="BodyText"/>
      </w:pPr>
      <w:r>
        <w:br w:type="page"/>
      </w:r>
    </w:p>
    <w:p w14:paraId="38C9DD3B" w14:textId="77777777" w:rsidR="002F1E92" w:rsidRDefault="002F1E92" w:rsidP="002F1E92">
      <w:pPr>
        <w:pStyle w:val="Heading10"/>
      </w:pPr>
      <w:bookmarkStart w:id="93" w:name="_Toc20401028"/>
      <w:bookmarkStart w:id="94" w:name="_Toc82504100"/>
      <w:r w:rsidRPr="00F20C65">
        <w:lastRenderedPageBreak/>
        <w:t xml:space="preserve">Appendix </w:t>
      </w:r>
      <w:r>
        <w:t>2</w:t>
      </w:r>
      <w:bookmarkEnd w:id="93"/>
      <w:bookmarkEnd w:id="94"/>
      <w:r>
        <w:t xml:space="preserve"> </w:t>
      </w:r>
    </w:p>
    <w:p w14:paraId="3338E751" w14:textId="77777777" w:rsidR="002F1E92" w:rsidRDefault="002F1E92" w:rsidP="002F1E92">
      <w:pPr>
        <w:pStyle w:val="Heading20"/>
      </w:pPr>
      <w:bookmarkStart w:id="95" w:name="_Toc20401029"/>
      <w:bookmarkStart w:id="96" w:name="_Toc82504101"/>
      <w:r>
        <w:t>Patient Reported Outcome Measures (PROMs)</w:t>
      </w:r>
      <w:bookmarkEnd w:id="95"/>
      <w:bookmarkEnd w:id="96"/>
    </w:p>
    <w:p w14:paraId="290EE1D3" w14:textId="77777777" w:rsidR="00514266" w:rsidRDefault="00514266" w:rsidP="00BA76B8">
      <w:pPr>
        <w:pStyle w:val="BodyText"/>
        <w:spacing w:after="0"/>
      </w:pPr>
    </w:p>
    <w:p w14:paraId="3AFA157F" w14:textId="2AAD5C99" w:rsidR="002F1E92" w:rsidRPr="00DF174D" w:rsidRDefault="002F1E92" w:rsidP="00BA76B8">
      <w:pPr>
        <w:pStyle w:val="BodyText"/>
        <w:spacing w:after="0"/>
      </w:pPr>
      <w:r w:rsidRPr="00DF174D">
        <w:t xml:space="preserve">Queensway Carleton Hospital (QCH) is working with the Ministry of Health and </w:t>
      </w:r>
      <w:r w:rsidR="00C80182" w:rsidRPr="00DF174D">
        <w:t>Long-Term</w:t>
      </w:r>
      <w:r w:rsidRPr="00DF174D">
        <w:t xml:space="preserve"> Care (MOHLTC) to improve your health care services. Patients all across Ontario who are having a total hip </w:t>
      </w:r>
      <w:r w:rsidR="00C80182" w:rsidRPr="00DF174D">
        <w:t>replacement,</w:t>
      </w:r>
      <w:r w:rsidRPr="00DF174D">
        <w:t xml:space="preserve"> or a total knee replacement must be offered the opportunity to complete short surveys about how they are feeling before and after their surgery at 4 different times. The survey, referred to as Patient Reported Outcome Measures (PROMs), takes about 5 minutes to complete. </w:t>
      </w:r>
    </w:p>
    <w:p w14:paraId="27178BAB" w14:textId="77777777" w:rsidR="002F1E92" w:rsidRPr="00DF174D" w:rsidRDefault="002F1E92" w:rsidP="00BA76B8">
      <w:pPr>
        <w:pStyle w:val="BodyText"/>
        <w:spacing w:after="0"/>
      </w:pPr>
    </w:p>
    <w:p w14:paraId="4D55F37D" w14:textId="77777777" w:rsidR="002F1E92" w:rsidRPr="00DF174D" w:rsidRDefault="002F1E92" w:rsidP="00DF174D">
      <w:pPr>
        <w:pStyle w:val="BodyText"/>
        <w:rPr>
          <w:rStyle w:val="Strong"/>
        </w:rPr>
      </w:pPr>
      <w:r w:rsidRPr="00DF174D">
        <w:rPr>
          <w:rStyle w:val="Strong"/>
        </w:rPr>
        <w:t xml:space="preserve">How do PROMs help me and my health care team? </w:t>
      </w:r>
    </w:p>
    <w:p w14:paraId="756AF07A" w14:textId="77777777" w:rsidR="002F1E92" w:rsidRPr="00DF174D" w:rsidRDefault="002F1E92" w:rsidP="00DF174D">
      <w:pPr>
        <w:pStyle w:val="BodyText"/>
      </w:pPr>
      <w:r w:rsidRPr="00DF174D">
        <w:t xml:space="preserve">Your answers are used to measure how well you are doing before your surgery and how well you are healing afterwards. These surveys track your progress over time. This information helps to plan the best possible care for your unique needs. Your hip and knee PROMs survey tells your health care team about your: </w:t>
      </w:r>
    </w:p>
    <w:p w14:paraId="22987202" w14:textId="77777777" w:rsidR="002F1E92" w:rsidRPr="00DF174D" w:rsidRDefault="002F1E92" w:rsidP="00BA76B8">
      <w:pPr>
        <w:pStyle w:val="ListParagraph"/>
        <w:numPr>
          <w:ilvl w:val="0"/>
          <w:numId w:val="61"/>
        </w:numPr>
        <w:spacing w:after="120"/>
        <w:ind w:left="284" w:right="-142" w:hanging="284"/>
        <w:contextualSpacing w:val="0"/>
      </w:pPr>
      <w:r w:rsidRPr="00DF174D">
        <w:t xml:space="preserve">pain; </w:t>
      </w:r>
    </w:p>
    <w:p w14:paraId="4D5A699A" w14:textId="77777777" w:rsidR="002F1E92" w:rsidRPr="00DF174D" w:rsidRDefault="002F1E92" w:rsidP="00BA76B8">
      <w:pPr>
        <w:pStyle w:val="ListParagraph"/>
        <w:numPr>
          <w:ilvl w:val="0"/>
          <w:numId w:val="61"/>
        </w:numPr>
        <w:spacing w:after="120"/>
        <w:ind w:left="284" w:right="-142" w:hanging="284"/>
        <w:contextualSpacing w:val="0"/>
      </w:pPr>
      <w:r w:rsidRPr="00DF174D">
        <w:t xml:space="preserve">functional status (how well you are able to do your normal daily activities); </w:t>
      </w:r>
    </w:p>
    <w:p w14:paraId="20921F99" w14:textId="77777777" w:rsidR="002F1E92" w:rsidRPr="00DF174D" w:rsidRDefault="002F1E92" w:rsidP="00BA76B8">
      <w:pPr>
        <w:pStyle w:val="ListParagraph"/>
        <w:numPr>
          <w:ilvl w:val="0"/>
          <w:numId w:val="61"/>
        </w:numPr>
        <w:spacing w:after="120"/>
        <w:ind w:left="284" w:right="-142" w:hanging="284"/>
        <w:contextualSpacing w:val="0"/>
      </w:pPr>
      <w:r w:rsidRPr="00DF174D">
        <w:t xml:space="preserve">overall quality of life; and </w:t>
      </w:r>
    </w:p>
    <w:p w14:paraId="20D30494" w14:textId="77777777" w:rsidR="002F1E92" w:rsidRPr="00DF174D" w:rsidRDefault="002F1E92" w:rsidP="00BA76B8">
      <w:pPr>
        <w:pStyle w:val="ListParagraph"/>
        <w:numPr>
          <w:ilvl w:val="0"/>
          <w:numId w:val="61"/>
        </w:numPr>
        <w:ind w:left="284" w:right="-142" w:hanging="284"/>
        <w:contextualSpacing w:val="0"/>
      </w:pPr>
      <w:r w:rsidRPr="00DF174D">
        <w:t xml:space="preserve">orthopaedic care. </w:t>
      </w:r>
    </w:p>
    <w:p w14:paraId="5A636CFE" w14:textId="77777777" w:rsidR="00514266" w:rsidRDefault="00514266" w:rsidP="00BA76B8">
      <w:pPr>
        <w:pStyle w:val="BodyText"/>
        <w:spacing w:after="0"/>
      </w:pPr>
    </w:p>
    <w:p w14:paraId="33593433" w14:textId="77777777" w:rsidR="002F1E92" w:rsidRPr="00DF174D" w:rsidRDefault="002F1E92" w:rsidP="00DF174D">
      <w:pPr>
        <w:pStyle w:val="BodyText"/>
      </w:pPr>
      <w:r w:rsidRPr="00DF174D">
        <w:t xml:space="preserve">The same survey will be completed each of the 4 times. The 4 survey times are: </w:t>
      </w:r>
    </w:p>
    <w:p w14:paraId="00345FE6" w14:textId="77777777" w:rsidR="002F1E92" w:rsidRPr="00DF174D" w:rsidRDefault="002F1E92" w:rsidP="00BA76B8">
      <w:pPr>
        <w:pStyle w:val="ListParagraph"/>
        <w:numPr>
          <w:ilvl w:val="0"/>
          <w:numId w:val="60"/>
        </w:numPr>
        <w:spacing w:after="120"/>
        <w:ind w:left="284" w:right="-142" w:hanging="284"/>
        <w:contextualSpacing w:val="0"/>
      </w:pPr>
      <w:r w:rsidRPr="00DF174D">
        <w:t xml:space="preserve">when you first decide with your surgeon to have the surgery; </w:t>
      </w:r>
    </w:p>
    <w:p w14:paraId="744FA616" w14:textId="77777777" w:rsidR="002F1E92" w:rsidRPr="00DF174D" w:rsidRDefault="002F1E92" w:rsidP="00BA76B8">
      <w:pPr>
        <w:pStyle w:val="ListParagraph"/>
        <w:numPr>
          <w:ilvl w:val="0"/>
          <w:numId w:val="60"/>
        </w:numPr>
        <w:spacing w:after="120"/>
        <w:ind w:left="284" w:right="-142" w:hanging="284"/>
        <w:contextualSpacing w:val="0"/>
      </w:pPr>
      <w:r w:rsidRPr="00DF174D">
        <w:t xml:space="preserve">when you come in for your pre-admission visit prior to surgery; </w:t>
      </w:r>
    </w:p>
    <w:p w14:paraId="2EA3884A" w14:textId="77777777" w:rsidR="002F1E92" w:rsidRPr="00DF174D" w:rsidRDefault="002F1E92" w:rsidP="00BA76B8">
      <w:pPr>
        <w:pStyle w:val="ListParagraph"/>
        <w:numPr>
          <w:ilvl w:val="0"/>
          <w:numId w:val="60"/>
        </w:numPr>
        <w:spacing w:after="120"/>
        <w:ind w:left="284" w:right="-142" w:hanging="284"/>
        <w:contextualSpacing w:val="0"/>
      </w:pPr>
      <w:r w:rsidRPr="00DF174D">
        <w:t xml:space="preserve">3-4 months after the surgery; and </w:t>
      </w:r>
    </w:p>
    <w:p w14:paraId="52B04F21" w14:textId="77777777" w:rsidR="002F1E92" w:rsidRPr="00DF174D" w:rsidRDefault="002F1E92" w:rsidP="00BA76B8">
      <w:pPr>
        <w:pStyle w:val="ListParagraph"/>
        <w:numPr>
          <w:ilvl w:val="0"/>
          <w:numId w:val="60"/>
        </w:numPr>
        <w:ind w:left="284" w:hanging="284"/>
      </w:pPr>
      <w:r w:rsidRPr="00DF174D">
        <w:t xml:space="preserve">1 year after your surgery. </w:t>
      </w:r>
    </w:p>
    <w:p w14:paraId="50D8936F" w14:textId="77777777" w:rsidR="002F1E92" w:rsidRPr="00DF174D" w:rsidRDefault="002F1E92" w:rsidP="00DF174D">
      <w:pPr>
        <w:pStyle w:val="BodyText"/>
      </w:pPr>
    </w:p>
    <w:p w14:paraId="1F9CD920" w14:textId="77777777" w:rsidR="002F1E92" w:rsidRPr="002C3C52" w:rsidRDefault="002F1E92" w:rsidP="00DF174D">
      <w:pPr>
        <w:pStyle w:val="BodyText"/>
        <w:rPr>
          <w:rStyle w:val="Strong"/>
        </w:rPr>
      </w:pPr>
      <w:r w:rsidRPr="002C3C52">
        <w:rPr>
          <w:rStyle w:val="Strong"/>
        </w:rPr>
        <w:t>How will I complete the PROMs surveys?</w:t>
      </w:r>
    </w:p>
    <w:p w14:paraId="5F426542" w14:textId="77777777" w:rsidR="002F1E92" w:rsidRPr="00DF174D" w:rsidRDefault="002F1E92" w:rsidP="00DF174D">
      <w:pPr>
        <w:pStyle w:val="BodyText"/>
      </w:pPr>
      <w:r w:rsidRPr="00DF174D">
        <w:t>Queensway Carleton Hospital Patients</w:t>
      </w:r>
    </w:p>
    <w:p w14:paraId="11337D81" w14:textId="77777777" w:rsidR="002F1E92" w:rsidRPr="00DF174D" w:rsidRDefault="002F1E92" w:rsidP="00BA76B8">
      <w:pPr>
        <w:pStyle w:val="ListParagraph"/>
        <w:numPr>
          <w:ilvl w:val="0"/>
          <w:numId w:val="62"/>
        </w:numPr>
        <w:spacing w:after="120"/>
        <w:ind w:left="284" w:hanging="284"/>
        <w:contextualSpacing w:val="0"/>
      </w:pPr>
      <w:r w:rsidRPr="00DF174D">
        <w:t xml:space="preserve">At Queensway Carleton Hospital, the first 2 surveys will be completed at a kiosk within the hospital clinic. </w:t>
      </w:r>
    </w:p>
    <w:p w14:paraId="7F62803F" w14:textId="5D1B22E6" w:rsidR="002F1E92" w:rsidRPr="00DF174D" w:rsidRDefault="002F1E92" w:rsidP="00BA76B8">
      <w:pPr>
        <w:pStyle w:val="ListParagraph"/>
        <w:numPr>
          <w:ilvl w:val="0"/>
          <w:numId w:val="62"/>
        </w:numPr>
        <w:spacing w:after="120"/>
        <w:ind w:left="284" w:hanging="284"/>
        <w:contextualSpacing w:val="0"/>
      </w:pPr>
      <w:r w:rsidRPr="00DF174D">
        <w:t xml:space="preserve">Because you will not be returning to the hospital to see your surgeon after your surgery, we will ask you to complete the last 2 surveys online, at home, on any device that has a connection to the internet (e.g. desktop computer, laptop computer, smartphone, </w:t>
      </w:r>
      <w:r w:rsidR="00C80182" w:rsidRPr="00DF174D">
        <w:t>etc.</w:t>
      </w:r>
      <w:r w:rsidRPr="00DF174D">
        <w:t xml:space="preserve">). </w:t>
      </w:r>
    </w:p>
    <w:p w14:paraId="00DEEE8C" w14:textId="77777777" w:rsidR="002F1E92" w:rsidRPr="00DF174D" w:rsidRDefault="002F1E92" w:rsidP="00BA76B8">
      <w:pPr>
        <w:pStyle w:val="ListParagraph"/>
        <w:numPr>
          <w:ilvl w:val="0"/>
          <w:numId w:val="62"/>
        </w:numPr>
        <w:spacing w:after="120"/>
        <w:ind w:left="284" w:hanging="284"/>
        <w:contextualSpacing w:val="0"/>
      </w:pPr>
      <w:r w:rsidRPr="00DF174D">
        <w:t>You should have signed a consent form to give us permission to send you a link to survey by email on the same day you signed your consent for surgery.</w:t>
      </w:r>
    </w:p>
    <w:p w14:paraId="03721581" w14:textId="77777777" w:rsidR="002F1E92" w:rsidRPr="00DF174D" w:rsidRDefault="002F1E92" w:rsidP="00BA76B8">
      <w:pPr>
        <w:pStyle w:val="ListParagraph"/>
        <w:numPr>
          <w:ilvl w:val="0"/>
          <w:numId w:val="62"/>
        </w:numPr>
        <w:spacing w:after="120"/>
        <w:ind w:left="284" w:hanging="284"/>
        <w:contextualSpacing w:val="0"/>
      </w:pPr>
      <w:r w:rsidRPr="00DF174D">
        <w:lastRenderedPageBreak/>
        <w:t xml:space="preserve">At home, you would input your OHIP number, and then answer the same questions. It would take about 5 minutes to complete. </w:t>
      </w:r>
    </w:p>
    <w:p w14:paraId="4AAFA285" w14:textId="7B674382" w:rsidR="002F1E92" w:rsidRPr="00DF174D" w:rsidRDefault="002F1E92" w:rsidP="00BA76B8">
      <w:pPr>
        <w:pStyle w:val="ListParagraph"/>
        <w:numPr>
          <w:ilvl w:val="0"/>
          <w:numId w:val="62"/>
        </w:numPr>
        <w:spacing w:after="120"/>
        <w:ind w:left="284" w:hanging="284"/>
        <w:contextualSpacing w:val="0"/>
      </w:pPr>
      <w:r w:rsidRPr="00DF174D">
        <w:t xml:space="preserve">If you do not have access to the </w:t>
      </w:r>
      <w:r w:rsidR="00BA76B8" w:rsidRPr="00DF174D">
        <w:t>internet,</w:t>
      </w:r>
      <w:r w:rsidRPr="00DF174D">
        <w:t xml:space="preserve"> please let us knows and we will make other arrangements.</w:t>
      </w:r>
    </w:p>
    <w:p w14:paraId="4EFAB78B" w14:textId="77777777" w:rsidR="002F1E92" w:rsidRPr="00DF174D" w:rsidRDefault="002F1E92" w:rsidP="00BA76B8">
      <w:pPr>
        <w:pStyle w:val="BodyText"/>
        <w:ind w:left="284" w:hanging="284"/>
      </w:pPr>
    </w:p>
    <w:p w14:paraId="03602751" w14:textId="77777777" w:rsidR="002F1E92" w:rsidRPr="00C70ED3" w:rsidRDefault="002F1E92" w:rsidP="00DF174D">
      <w:pPr>
        <w:pStyle w:val="BodyText"/>
        <w:rPr>
          <w:rStyle w:val="Strong"/>
        </w:rPr>
      </w:pPr>
      <w:r w:rsidRPr="00C70ED3">
        <w:rPr>
          <w:rStyle w:val="Strong"/>
        </w:rPr>
        <w:t xml:space="preserve">Do I have to fill out the PROMs? </w:t>
      </w:r>
    </w:p>
    <w:p w14:paraId="1AD0FD69" w14:textId="77777777" w:rsidR="002F1E92" w:rsidRPr="00DF174D" w:rsidRDefault="002F1E92" w:rsidP="00DF174D">
      <w:pPr>
        <w:pStyle w:val="BodyText"/>
      </w:pPr>
      <w:r w:rsidRPr="00DF174D">
        <w:t xml:space="preserve">No. You do not have to fill out the PROMs but the information from PROMS helps your health care team plan the best care for you. </w:t>
      </w:r>
    </w:p>
    <w:p w14:paraId="5E965459" w14:textId="77777777" w:rsidR="002F1E92" w:rsidRPr="00DF174D" w:rsidRDefault="002F1E92" w:rsidP="00DF174D">
      <w:pPr>
        <w:pStyle w:val="BodyText"/>
      </w:pPr>
    </w:p>
    <w:p w14:paraId="482EC4CE" w14:textId="77777777" w:rsidR="008A11AD" w:rsidRPr="00DF174D" w:rsidRDefault="008A11AD" w:rsidP="00DF174D">
      <w:pPr>
        <w:pStyle w:val="BodyText"/>
      </w:pPr>
      <w:r w:rsidRPr="00DF174D">
        <w:br w:type="page"/>
      </w:r>
    </w:p>
    <w:p w14:paraId="4540F0F2" w14:textId="77777777" w:rsidR="0070364D" w:rsidRPr="00A60199" w:rsidRDefault="0070364D" w:rsidP="0070364D">
      <w:pPr>
        <w:pStyle w:val="Heading10"/>
      </w:pPr>
      <w:bookmarkStart w:id="97" w:name="_Toc10638243"/>
      <w:bookmarkStart w:id="98" w:name="_Toc20401030"/>
      <w:bookmarkStart w:id="99" w:name="_Toc82504102"/>
      <w:bookmarkStart w:id="100" w:name="_Hlk41554140"/>
      <w:r w:rsidRPr="005D1FE0">
        <w:lastRenderedPageBreak/>
        <w:t xml:space="preserve">Appendix </w:t>
      </w:r>
      <w:bookmarkEnd w:id="97"/>
      <w:r>
        <w:t>3</w:t>
      </w:r>
      <w:bookmarkEnd w:id="98"/>
      <w:bookmarkEnd w:id="99"/>
      <w:r>
        <w:t xml:space="preserve"> </w:t>
      </w:r>
    </w:p>
    <w:p w14:paraId="79864225" w14:textId="2CBDECA8" w:rsidR="0028173F" w:rsidRPr="0028173F" w:rsidRDefault="0028173F" w:rsidP="0028173F">
      <w:pPr>
        <w:pStyle w:val="Heading20"/>
      </w:pPr>
      <w:bookmarkStart w:id="101" w:name="_Toc82504103"/>
      <w:r w:rsidRPr="0028173F">
        <w:t>Knee home exercise program</w:t>
      </w:r>
      <w:bookmarkEnd w:id="101"/>
    </w:p>
    <w:p w14:paraId="2EA48CC3" w14:textId="77777777" w:rsidR="0028173F" w:rsidRPr="0028173F" w:rsidRDefault="0028173F" w:rsidP="0028173F">
      <w:pPr>
        <w:rPr>
          <w:rFonts w:eastAsia="Times New Roman"/>
          <w:b/>
          <w:sz w:val="32"/>
          <w:szCs w:val="32"/>
        </w:rPr>
      </w:pPr>
    </w:p>
    <w:p w14:paraId="79B8F079" w14:textId="77777777" w:rsidR="0028173F" w:rsidRPr="0028173F" w:rsidRDefault="0028173F" w:rsidP="0028173F">
      <w:pPr>
        <w:rPr>
          <w:rFonts w:eastAsia="Times New Roman"/>
          <w:szCs w:val="24"/>
        </w:rPr>
      </w:pPr>
      <w:r w:rsidRPr="0028173F">
        <w:rPr>
          <w:rFonts w:eastAsia="Times New Roman"/>
          <w:szCs w:val="24"/>
          <w:u w:val="single"/>
        </w:rPr>
        <w:t>Important</w:t>
      </w:r>
      <w:r w:rsidRPr="0028173F">
        <w:rPr>
          <w:rFonts w:eastAsia="Times New Roman"/>
          <w:szCs w:val="24"/>
        </w:rPr>
        <w:t xml:space="preserve"> – Do not lie with a pillow under your knee.</w:t>
      </w:r>
    </w:p>
    <w:p w14:paraId="46EE57C7" w14:textId="77777777" w:rsidR="0028173F" w:rsidRPr="0028173F" w:rsidRDefault="0028173F" w:rsidP="0028173F">
      <w:pPr>
        <w:rPr>
          <w:rFonts w:eastAsia="Times New Roman"/>
          <w:szCs w:val="24"/>
        </w:rPr>
      </w:pPr>
    </w:p>
    <w:p w14:paraId="40AA5704" w14:textId="77777777" w:rsidR="0028173F" w:rsidRPr="0028173F" w:rsidRDefault="0028173F" w:rsidP="0028173F">
      <w:pPr>
        <w:rPr>
          <w:rFonts w:eastAsia="Times New Roman"/>
          <w:szCs w:val="24"/>
        </w:rPr>
      </w:pPr>
      <w:r w:rsidRPr="0028173F">
        <w:rPr>
          <w:rFonts w:eastAsia="Times New Roman"/>
          <w:szCs w:val="24"/>
        </w:rPr>
        <w:t xml:space="preserve">These exercises should be done with the operated leg. For optimum results, do the following exercises 10-20 times, 3 times a day. </w:t>
      </w:r>
    </w:p>
    <w:p w14:paraId="61D9199B" w14:textId="32931C01" w:rsidR="0028173F" w:rsidRDefault="0028173F" w:rsidP="0028173F">
      <w:pPr>
        <w:rPr>
          <w:rFonts w:eastAsia="Times New Roman"/>
          <w:szCs w:val="24"/>
        </w:rPr>
      </w:pPr>
      <w:r w:rsidRPr="0028173F">
        <w:rPr>
          <w:rFonts w:eastAsia="Times New Roman"/>
          <w:szCs w:val="24"/>
        </w:rPr>
        <w:t>Apply ice to knee, over a damp cloth for 10-15 minutes after exercising and frequently over the day to control pain and swelling. Icing your knee is critical to becoming mobile.</w:t>
      </w:r>
    </w:p>
    <w:p w14:paraId="50A631E5" w14:textId="12D50EBD" w:rsidR="005F3F6A" w:rsidRDefault="005F3F6A" w:rsidP="0028173F">
      <w:pPr>
        <w:rPr>
          <w:rFonts w:eastAsia="Times New Roman"/>
          <w:szCs w:val="24"/>
        </w:rPr>
      </w:pPr>
    </w:p>
    <w:p w14:paraId="12A31565" w14:textId="58449EAA" w:rsidR="005F3F6A" w:rsidRDefault="005F3F6A" w:rsidP="00BA76B8">
      <w:pPr>
        <w:spacing w:after="120"/>
        <w:rPr>
          <w:rFonts w:eastAsia="Times New Roman"/>
          <w:b/>
          <w:bCs/>
          <w:szCs w:val="24"/>
          <w:u w:val="single"/>
        </w:rPr>
      </w:pPr>
      <w:r w:rsidRPr="005F3F6A">
        <w:rPr>
          <w:rFonts w:eastAsia="Times New Roman"/>
          <w:b/>
          <w:bCs/>
          <w:szCs w:val="24"/>
          <w:u w:val="single"/>
        </w:rPr>
        <w:t>Heel Slides (Belt)</w:t>
      </w:r>
    </w:p>
    <w:p w14:paraId="5B87CBA7" w14:textId="05270547" w:rsidR="005961CB" w:rsidRPr="005961CB" w:rsidRDefault="005961CB" w:rsidP="00BA76B8">
      <w:pPr>
        <w:pStyle w:val="ListParagraph"/>
        <w:numPr>
          <w:ilvl w:val="0"/>
          <w:numId w:val="13"/>
        </w:numPr>
        <w:spacing w:after="120"/>
        <w:ind w:left="284" w:right="-142" w:hanging="284"/>
        <w:contextualSpacing w:val="0"/>
        <w:rPr>
          <w:rFonts w:eastAsia="Times New Roman"/>
          <w:szCs w:val="24"/>
        </w:rPr>
      </w:pPr>
      <w:r w:rsidRPr="005961CB">
        <w:rPr>
          <w:rFonts w:eastAsia="Times New Roman"/>
          <w:szCs w:val="24"/>
        </w:rPr>
        <w:t>Wrap the belt around your foot</w:t>
      </w:r>
    </w:p>
    <w:p w14:paraId="31921B31" w14:textId="009757AF" w:rsidR="005F3F6A" w:rsidRPr="005F3F6A" w:rsidRDefault="005F3F6A" w:rsidP="00BA76B8">
      <w:pPr>
        <w:pStyle w:val="ListParagraph"/>
        <w:numPr>
          <w:ilvl w:val="0"/>
          <w:numId w:val="8"/>
        </w:numPr>
        <w:spacing w:after="120"/>
        <w:ind w:left="284" w:right="-142" w:hanging="284"/>
        <w:contextualSpacing w:val="0"/>
        <w:rPr>
          <w:rFonts w:eastAsia="Times New Roman"/>
          <w:b/>
          <w:bCs/>
          <w:szCs w:val="24"/>
          <w:u w:val="single"/>
        </w:rPr>
      </w:pPr>
      <w:r>
        <w:rPr>
          <w:rFonts w:eastAsia="Times New Roman"/>
          <w:szCs w:val="24"/>
        </w:rPr>
        <w:t>Gently pull the belt to bend your knee towards your buttock</w:t>
      </w:r>
    </w:p>
    <w:p w14:paraId="490B753E" w14:textId="73D20F8B" w:rsidR="005F3F6A" w:rsidRPr="005F3F6A" w:rsidRDefault="005F3F6A" w:rsidP="00BA76B8">
      <w:pPr>
        <w:pStyle w:val="ListParagraph"/>
        <w:numPr>
          <w:ilvl w:val="0"/>
          <w:numId w:val="8"/>
        </w:numPr>
        <w:spacing w:after="120"/>
        <w:ind w:left="284" w:right="-142" w:hanging="284"/>
        <w:contextualSpacing w:val="0"/>
        <w:rPr>
          <w:rFonts w:eastAsia="Times New Roman"/>
          <w:b/>
          <w:bCs/>
          <w:szCs w:val="24"/>
          <w:u w:val="single"/>
        </w:rPr>
      </w:pPr>
      <w:r>
        <w:rPr>
          <w:rFonts w:eastAsia="Times New Roman"/>
          <w:szCs w:val="24"/>
        </w:rPr>
        <w:t>Keep you heel in contact with the surface</w:t>
      </w:r>
    </w:p>
    <w:p w14:paraId="1E0859B1" w14:textId="5938A68C" w:rsidR="005F3F6A" w:rsidRDefault="005F3F6A" w:rsidP="00BA76B8">
      <w:pPr>
        <w:pStyle w:val="ListParagraph"/>
        <w:numPr>
          <w:ilvl w:val="0"/>
          <w:numId w:val="8"/>
        </w:numPr>
        <w:spacing w:after="120"/>
        <w:ind w:left="284" w:right="-142" w:hanging="284"/>
        <w:contextualSpacing w:val="0"/>
        <w:rPr>
          <w:rFonts w:eastAsia="Times New Roman"/>
          <w:szCs w:val="24"/>
        </w:rPr>
      </w:pPr>
      <w:r w:rsidRPr="005F3F6A">
        <w:rPr>
          <w:rFonts w:eastAsia="Times New Roman"/>
          <w:szCs w:val="24"/>
        </w:rPr>
        <w:t>Straighten your knee</w:t>
      </w:r>
      <w:r>
        <w:rPr>
          <w:rFonts w:eastAsia="Times New Roman"/>
          <w:szCs w:val="24"/>
        </w:rPr>
        <w:t xml:space="preserve"> to return to the start</w:t>
      </w:r>
    </w:p>
    <w:p w14:paraId="70A1E387" w14:textId="2EDD7C39" w:rsidR="005F3F6A" w:rsidRDefault="005F3F6A" w:rsidP="0028173F">
      <w:pPr>
        <w:rPr>
          <w:rFonts w:eastAsia="Times New Roman"/>
          <w:szCs w:val="24"/>
        </w:rPr>
      </w:pPr>
      <w:r>
        <w:rPr>
          <w:noProof/>
        </w:rPr>
        <w:drawing>
          <wp:inline distT="0" distB="0" distL="0" distR="0" wp14:anchorId="35DBDD55" wp14:editId="3856C956">
            <wp:extent cx="1630202" cy="600075"/>
            <wp:effectExtent l="0" t="0" r="8255" b="0"/>
            <wp:docPr id="31" name="Picture 31" descr="Picture of a man lying in a bed with a belt around his foot and knees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74629" cy="616429"/>
                    </a:xfrm>
                    <a:prstGeom prst="rect">
                      <a:avLst/>
                    </a:prstGeom>
                  </pic:spPr>
                </pic:pic>
              </a:graphicData>
            </a:graphic>
          </wp:inline>
        </w:drawing>
      </w:r>
      <w:r w:rsidR="00D7489A">
        <w:rPr>
          <w:rFonts w:eastAsia="Times New Roman"/>
          <w:szCs w:val="24"/>
        </w:rPr>
        <w:t xml:space="preserve"> Belt around foot, knee straight</w:t>
      </w:r>
    </w:p>
    <w:p w14:paraId="0AC667CF" w14:textId="425F9411" w:rsidR="00D7489A" w:rsidRDefault="00D7489A" w:rsidP="0028173F">
      <w:pPr>
        <w:rPr>
          <w:rFonts w:eastAsia="Times New Roman"/>
          <w:szCs w:val="24"/>
        </w:rPr>
      </w:pPr>
      <w:r>
        <w:rPr>
          <w:noProof/>
        </w:rPr>
        <w:drawing>
          <wp:inline distT="0" distB="0" distL="0" distR="0" wp14:anchorId="453ADED6" wp14:editId="78A5EDC5">
            <wp:extent cx="1630045" cy="740930"/>
            <wp:effectExtent l="0" t="0" r="8255" b="2540"/>
            <wp:docPr id="32" name="Picture 32" descr="Picture of a man lying in a bed with a belt around his foot gently pulling belt to bend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70102" cy="759138"/>
                    </a:xfrm>
                    <a:prstGeom prst="rect">
                      <a:avLst/>
                    </a:prstGeom>
                  </pic:spPr>
                </pic:pic>
              </a:graphicData>
            </a:graphic>
          </wp:inline>
        </w:drawing>
      </w:r>
      <w:r>
        <w:rPr>
          <w:rFonts w:eastAsia="Times New Roman"/>
          <w:szCs w:val="24"/>
        </w:rPr>
        <w:t xml:space="preserve"> Gently pull belt to bend knee</w:t>
      </w:r>
    </w:p>
    <w:p w14:paraId="67C01DA6" w14:textId="503E6277" w:rsidR="00D7489A" w:rsidRDefault="00D7489A" w:rsidP="0028173F">
      <w:pPr>
        <w:rPr>
          <w:rFonts w:eastAsia="Times New Roman"/>
          <w:szCs w:val="24"/>
        </w:rPr>
      </w:pPr>
    </w:p>
    <w:p w14:paraId="04543E0F" w14:textId="4E4CC88D" w:rsidR="00D7489A" w:rsidRDefault="00D7489A" w:rsidP="0028173F">
      <w:pPr>
        <w:rPr>
          <w:rFonts w:eastAsia="Times New Roman"/>
          <w:szCs w:val="24"/>
        </w:rPr>
      </w:pPr>
    </w:p>
    <w:p w14:paraId="72B6B2CB" w14:textId="4485A9BB" w:rsidR="005A5E7B" w:rsidRDefault="005A5E7B" w:rsidP="00BA76B8">
      <w:pPr>
        <w:spacing w:after="120"/>
        <w:rPr>
          <w:rFonts w:eastAsia="Times New Roman"/>
          <w:b/>
          <w:bCs/>
          <w:szCs w:val="24"/>
          <w:u w:val="single"/>
        </w:rPr>
      </w:pPr>
      <w:r>
        <w:rPr>
          <w:rFonts w:eastAsia="Times New Roman"/>
          <w:b/>
          <w:bCs/>
          <w:szCs w:val="24"/>
          <w:u w:val="single"/>
        </w:rPr>
        <w:t>Quadriceps over roll</w:t>
      </w:r>
    </w:p>
    <w:p w14:paraId="56CD417A" w14:textId="59E8A76F" w:rsidR="005A5E7B" w:rsidRDefault="005A5E7B" w:rsidP="00BA76B8">
      <w:pPr>
        <w:pStyle w:val="ListParagraph"/>
        <w:numPr>
          <w:ilvl w:val="0"/>
          <w:numId w:val="9"/>
        </w:numPr>
        <w:spacing w:after="120"/>
        <w:ind w:left="284" w:right="-142" w:hanging="284"/>
        <w:contextualSpacing w:val="0"/>
        <w:rPr>
          <w:rFonts w:eastAsia="Times New Roman"/>
          <w:szCs w:val="24"/>
        </w:rPr>
      </w:pPr>
      <w:r>
        <w:rPr>
          <w:rFonts w:eastAsia="Times New Roman"/>
          <w:szCs w:val="24"/>
        </w:rPr>
        <w:t xml:space="preserve">Lying on your back in bed, place </w:t>
      </w:r>
      <w:r w:rsidR="005961CB">
        <w:rPr>
          <w:rFonts w:eastAsia="Times New Roman"/>
          <w:szCs w:val="24"/>
        </w:rPr>
        <w:t xml:space="preserve">the </w:t>
      </w:r>
      <w:r w:rsidR="005D25F7">
        <w:rPr>
          <w:rFonts w:eastAsia="Times New Roman"/>
          <w:szCs w:val="24"/>
        </w:rPr>
        <w:t>5-6-inch</w:t>
      </w:r>
      <w:r w:rsidR="005961CB">
        <w:rPr>
          <w:rFonts w:eastAsia="Times New Roman"/>
          <w:szCs w:val="24"/>
        </w:rPr>
        <w:t xml:space="preserve"> </w:t>
      </w:r>
      <w:r>
        <w:rPr>
          <w:rFonts w:eastAsia="Times New Roman"/>
          <w:szCs w:val="24"/>
        </w:rPr>
        <w:t>roll under the knee of your operated side</w:t>
      </w:r>
    </w:p>
    <w:p w14:paraId="33017ED5" w14:textId="6F8D790D" w:rsidR="005A5E7B" w:rsidRDefault="005A5E7B" w:rsidP="00BA76B8">
      <w:pPr>
        <w:pStyle w:val="ListParagraph"/>
        <w:numPr>
          <w:ilvl w:val="0"/>
          <w:numId w:val="9"/>
        </w:numPr>
        <w:spacing w:after="120"/>
        <w:ind w:left="284" w:right="-142" w:hanging="284"/>
        <w:contextualSpacing w:val="0"/>
        <w:rPr>
          <w:rFonts w:eastAsia="Times New Roman"/>
          <w:szCs w:val="24"/>
        </w:rPr>
      </w:pPr>
      <w:r>
        <w:rPr>
          <w:rFonts w:eastAsia="Times New Roman"/>
          <w:szCs w:val="24"/>
        </w:rPr>
        <w:t>Lift your foot off the bed to straighten your knee, keeping the back of your knee touching the roll</w:t>
      </w:r>
    </w:p>
    <w:p w14:paraId="5E82787C" w14:textId="2169D0B3" w:rsidR="005A5E7B" w:rsidRPr="005A5E7B" w:rsidRDefault="005A5E7B" w:rsidP="00BA76B8">
      <w:pPr>
        <w:pStyle w:val="ListParagraph"/>
        <w:numPr>
          <w:ilvl w:val="0"/>
          <w:numId w:val="9"/>
        </w:numPr>
        <w:spacing w:after="120"/>
        <w:ind w:left="284" w:right="-142" w:hanging="284"/>
        <w:contextualSpacing w:val="0"/>
        <w:rPr>
          <w:rFonts w:eastAsia="Times New Roman"/>
          <w:szCs w:val="24"/>
        </w:rPr>
      </w:pPr>
      <w:r>
        <w:rPr>
          <w:rFonts w:eastAsia="Times New Roman"/>
          <w:szCs w:val="24"/>
        </w:rPr>
        <w:t>Slowly lower your foot onto the bed</w:t>
      </w:r>
    </w:p>
    <w:p w14:paraId="2C50417A" w14:textId="1DECB57F" w:rsidR="005A5E7B" w:rsidRDefault="005A5E7B" w:rsidP="0028173F">
      <w:pPr>
        <w:rPr>
          <w:rFonts w:eastAsia="Times New Roman"/>
          <w:szCs w:val="24"/>
        </w:rPr>
      </w:pPr>
    </w:p>
    <w:p w14:paraId="5272F453" w14:textId="77777777" w:rsidR="00FA7C4B" w:rsidRDefault="00FA7C4B" w:rsidP="00FA7C4B">
      <w:r>
        <w:rPr>
          <w:noProof/>
        </w:rPr>
        <w:drawing>
          <wp:inline distT="0" distB="0" distL="0" distR="0" wp14:anchorId="5C390873" wp14:editId="4E4A1B80">
            <wp:extent cx="1504950" cy="533400"/>
            <wp:effectExtent l="0" t="0" r="0" b="0"/>
            <wp:docPr id="54" name="Picture 54" descr="Picture of a man lying in a bed with a towel rolled and placed under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04950" cy="533400"/>
                    </a:xfrm>
                    <a:prstGeom prst="rect">
                      <a:avLst/>
                    </a:prstGeom>
                  </pic:spPr>
                </pic:pic>
              </a:graphicData>
            </a:graphic>
          </wp:inline>
        </w:drawing>
      </w:r>
      <w:r w:rsidRPr="00747E63">
        <w:t xml:space="preserve"> </w:t>
      </w:r>
      <w:r>
        <w:t>Knee supported</w:t>
      </w:r>
    </w:p>
    <w:p w14:paraId="1F13F8B5" w14:textId="77777777" w:rsidR="00FA7C4B" w:rsidRPr="009F5ACD" w:rsidRDefault="00FA7C4B" w:rsidP="00FA7C4B">
      <w:pPr>
        <w:rPr>
          <w:rFonts w:eastAsia="Times New Roman" w:cs="Times New Roman"/>
          <w:szCs w:val="24"/>
        </w:rPr>
      </w:pPr>
      <w:r>
        <w:rPr>
          <w:noProof/>
        </w:rPr>
        <w:drawing>
          <wp:inline distT="0" distB="0" distL="0" distR="0" wp14:anchorId="6B7A1E8E" wp14:editId="40892A1C">
            <wp:extent cx="1447800" cy="885825"/>
            <wp:effectExtent l="0" t="0" r="0" b="9525"/>
            <wp:docPr id="55" name="Picture 55" descr="Picture of a man with a towel rolled and place under his knee and he is straightening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47800" cy="885825"/>
                    </a:xfrm>
                    <a:prstGeom prst="rect">
                      <a:avLst/>
                    </a:prstGeom>
                  </pic:spPr>
                </pic:pic>
              </a:graphicData>
            </a:graphic>
          </wp:inline>
        </w:drawing>
      </w:r>
      <w:r w:rsidRPr="00747E63">
        <w:rPr>
          <w:rFonts w:eastAsia="Times New Roman" w:cs="Times New Roman"/>
          <w:szCs w:val="24"/>
        </w:rPr>
        <w:t xml:space="preserve"> </w:t>
      </w:r>
      <w:r>
        <w:rPr>
          <w:rFonts w:eastAsia="Times New Roman" w:cs="Times New Roman"/>
          <w:szCs w:val="24"/>
        </w:rPr>
        <w:t xml:space="preserve"> Straighten knee</w:t>
      </w:r>
    </w:p>
    <w:p w14:paraId="1CFB8A40" w14:textId="0452812E" w:rsidR="005A5E7B" w:rsidRDefault="005A5E7B" w:rsidP="0028173F">
      <w:pPr>
        <w:rPr>
          <w:rFonts w:eastAsia="Times New Roman"/>
          <w:szCs w:val="24"/>
        </w:rPr>
      </w:pPr>
    </w:p>
    <w:p w14:paraId="39427371" w14:textId="77777777" w:rsidR="00FA7C4B" w:rsidRDefault="00FA7C4B" w:rsidP="00BA76B8">
      <w:pPr>
        <w:spacing w:after="120"/>
        <w:rPr>
          <w:rFonts w:eastAsia="Times New Roman" w:cs="Times New Roman"/>
          <w:b/>
          <w:bCs/>
          <w:szCs w:val="24"/>
          <w:u w:val="single"/>
        </w:rPr>
      </w:pPr>
      <w:r w:rsidRPr="009F5DE1">
        <w:rPr>
          <w:rFonts w:eastAsia="Times New Roman" w:cs="Times New Roman"/>
          <w:b/>
          <w:bCs/>
          <w:szCs w:val="24"/>
          <w:u w:val="single"/>
        </w:rPr>
        <w:lastRenderedPageBreak/>
        <w:t>Knee Extension sitting in chair</w:t>
      </w:r>
    </w:p>
    <w:p w14:paraId="45539A28" w14:textId="0E7C9134" w:rsidR="00FA7C4B" w:rsidRDefault="00FA7C4B" w:rsidP="00BA76B8">
      <w:pPr>
        <w:pStyle w:val="ListParagraph"/>
        <w:numPr>
          <w:ilvl w:val="0"/>
          <w:numId w:val="10"/>
        </w:numPr>
        <w:spacing w:after="120"/>
        <w:ind w:left="306" w:right="28" w:hanging="306"/>
        <w:contextualSpacing w:val="0"/>
        <w:rPr>
          <w:rFonts w:eastAsia="Times New Roman" w:cs="Times New Roman"/>
          <w:szCs w:val="24"/>
        </w:rPr>
      </w:pPr>
      <w:r>
        <w:rPr>
          <w:rFonts w:eastAsia="Times New Roman" w:cs="Times New Roman"/>
          <w:szCs w:val="24"/>
        </w:rPr>
        <w:t xml:space="preserve">Sit in </w:t>
      </w:r>
      <w:r w:rsidR="005961CB">
        <w:rPr>
          <w:rFonts w:eastAsia="Times New Roman" w:cs="Times New Roman"/>
          <w:szCs w:val="24"/>
        </w:rPr>
        <w:t xml:space="preserve">a </w:t>
      </w:r>
      <w:r>
        <w:rPr>
          <w:rFonts w:eastAsia="Times New Roman" w:cs="Times New Roman"/>
          <w:szCs w:val="24"/>
        </w:rPr>
        <w:t>chair with good</w:t>
      </w:r>
      <w:r w:rsidR="005961CB">
        <w:rPr>
          <w:rFonts w:eastAsia="Times New Roman" w:cs="Times New Roman"/>
          <w:szCs w:val="24"/>
        </w:rPr>
        <w:t xml:space="preserve"> straight</w:t>
      </w:r>
      <w:r>
        <w:rPr>
          <w:rFonts w:eastAsia="Times New Roman" w:cs="Times New Roman"/>
          <w:szCs w:val="24"/>
        </w:rPr>
        <w:t xml:space="preserve"> posture</w:t>
      </w:r>
    </w:p>
    <w:p w14:paraId="334DBDC9" w14:textId="77777777" w:rsidR="00FA7C4B" w:rsidRDefault="00FA7C4B" w:rsidP="00BA76B8">
      <w:pPr>
        <w:pStyle w:val="ListParagraph"/>
        <w:numPr>
          <w:ilvl w:val="0"/>
          <w:numId w:val="10"/>
        </w:numPr>
        <w:spacing w:after="120"/>
        <w:ind w:left="306" w:right="28" w:hanging="306"/>
        <w:contextualSpacing w:val="0"/>
        <w:rPr>
          <w:rFonts w:eastAsia="Times New Roman" w:cs="Times New Roman"/>
          <w:szCs w:val="24"/>
        </w:rPr>
      </w:pPr>
      <w:r>
        <w:rPr>
          <w:rFonts w:eastAsia="Times New Roman" w:cs="Times New Roman"/>
          <w:szCs w:val="24"/>
        </w:rPr>
        <w:t>Lift your foot off the floor and straighten your knee as much as possible</w:t>
      </w:r>
    </w:p>
    <w:p w14:paraId="487685E9" w14:textId="77777777" w:rsidR="00FA7C4B" w:rsidRDefault="00FA7C4B" w:rsidP="00BA76B8">
      <w:pPr>
        <w:pStyle w:val="ListParagraph"/>
        <w:numPr>
          <w:ilvl w:val="0"/>
          <w:numId w:val="10"/>
        </w:numPr>
        <w:ind w:left="284" w:hanging="284"/>
        <w:rPr>
          <w:rFonts w:eastAsia="Times New Roman" w:cs="Times New Roman"/>
          <w:szCs w:val="24"/>
        </w:rPr>
      </w:pPr>
      <w:r w:rsidRPr="00227904">
        <w:rPr>
          <w:rFonts w:eastAsia="Times New Roman" w:cs="Times New Roman"/>
          <w:szCs w:val="24"/>
          <w:lang w:bidi="en-US"/>
        </w:rPr>
        <w:t>Slowly lower your foot to the floor</w:t>
      </w:r>
    </w:p>
    <w:p w14:paraId="05FC16D6" w14:textId="77777777" w:rsidR="00FA7C4B" w:rsidRDefault="00FA7C4B" w:rsidP="00FA7C4B">
      <w:pPr>
        <w:pStyle w:val="ListParagraph"/>
        <w:numPr>
          <w:ilvl w:val="0"/>
          <w:numId w:val="0"/>
        </w:numPr>
        <w:ind w:left="284"/>
        <w:rPr>
          <w:rFonts w:eastAsia="Times New Roman" w:cs="Times New Roman"/>
          <w:szCs w:val="24"/>
        </w:rPr>
      </w:pPr>
    </w:p>
    <w:p w14:paraId="3304C564" w14:textId="77777777" w:rsidR="00FA7C4B" w:rsidRDefault="00FA7C4B" w:rsidP="00FA7C4B">
      <w:pPr>
        <w:pStyle w:val="ListParagraph"/>
        <w:numPr>
          <w:ilvl w:val="0"/>
          <w:numId w:val="0"/>
        </w:numPr>
      </w:pPr>
      <w:r>
        <w:rPr>
          <w:noProof/>
        </w:rPr>
        <w:drawing>
          <wp:inline distT="0" distB="0" distL="0" distR="0" wp14:anchorId="25742AAC" wp14:editId="7495E192">
            <wp:extent cx="981075" cy="971550"/>
            <wp:effectExtent l="0" t="0" r="9525" b="0"/>
            <wp:docPr id="82" name="Picture 82" descr="Man sitting i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81075" cy="971550"/>
                    </a:xfrm>
                    <a:prstGeom prst="rect">
                      <a:avLst/>
                    </a:prstGeom>
                  </pic:spPr>
                </pic:pic>
              </a:graphicData>
            </a:graphic>
          </wp:inline>
        </w:drawing>
      </w:r>
      <w:r w:rsidRPr="00227904">
        <w:t xml:space="preserve"> </w:t>
      </w:r>
      <w:r>
        <w:t xml:space="preserve">      Sit with good posture</w:t>
      </w:r>
    </w:p>
    <w:p w14:paraId="59156944" w14:textId="77777777" w:rsidR="00FA7C4B" w:rsidRDefault="00FA7C4B" w:rsidP="00FA7C4B">
      <w:pPr>
        <w:pStyle w:val="ListParagraph"/>
        <w:numPr>
          <w:ilvl w:val="0"/>
          <w:numId w:val="0"/>
        </w:numPr>
        <w:rPr>
          <w:rFonts w:eastAsia="Times New Roman" w:cs="Times New Roman"/>
          <w:szCs w:val="24"/>
        </w:rPr>
      </w:pPr>
      <w:r>
        <w:rPr>
          <w:noProof/>
        </w:rPr>
        <w:drawing>
          <wp:inline distT="0" distB="0" distL="0" distR="0" wp14:anchorId="34FB9D1E" wp14:editId="33C76423">
            <wp:extent cx="1257300" cy="1019175"/>
            <wp:effectExtent l="0" t="0" r="0" b="9525"/>
            <wp:docPr id="83" name="Picture 83" descr="Man sitting in a chair straightening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57300" cy="1019175"/>
                    </a:xfrm>
                    <a:prstGeom prst="rect">
                      <a:avLst/>
                    </a:prstGeom>
                  </pic:spPr>
                </pic:pic>
              </a:graphicData>
            </a:graphic>
          </wp:inline>
        </w:drawing>
      </w:r>
      <w:r w:rsidRPr="00227904">
        <w:rPr>
          <w:rFonts w:eastAsia="Times New Roman" w:cs="Times New Roman"/>
          <w:szCs w:val="24"/>
        </w:rPr>
        <w:t xml:space="preserve"> </w:t>
      </w:r>
      <w:r>
        <w:rPr>
          <w:rFonts w:eastAsia="Times New Roman" w:cs="Times New Roman"/>
          <w:szCs w:val="24"/>
        </w:rPr>
        <w:t>Straighten knee</w:t>
      </w:r>
    </w:p>
    <w:p w14:paraId="649BE030" w14:textId="4AF46E59" w:rsidR="00FA7C4B" w:rsidRDefault="00FA7C4B" w:rsidP="0028173F">
      <w:pPr>
        <w:rPr>
          <w:rFonts w:eastAsia="Times New Roman"/>
          <w:szCs w:val="24"/>
        </w:rPr>
      </w:pPr>
    </w:p>
    <w:p w14:paraId="517E8E99" w14:textId="7F315806" w:rsidR="00FA7C4B" w:rsidRDefault="00FA7C4B" w:rsidP="0028173F">
      <w:pPr>
        <w:rPr>
          <w:rFonts w:eastAsia="Times New Roman"/>
          <w:szCs w:val="24"/>
        </w:rPr>
      </w:pPr>
    </w:p>
    <w:p w14:paraId="230AD338" w14:textId="78115155" w:rsidR="00FA7C4B" w:rsidRPr="00FA7C4B" w:rsidRDefault="00FA7C4B" w:rsidP="00BA76B8">
      <w:pPr>
        <w:spacing w:after="120"/>
        <w:rPr>
          <w:rFonts w:eastAsia="Times New Roman"/>
          <w:b/>
          <w:bCs/>
          <w:szCs w:val="24"/>
          <w:u w:val="single"/>
        </w:rPr>
      </w:pPr>
      <w:r w:rsidRPr="00FA7C4B">
        <w:rPr>
          <w:rFonts w:eastAsia="Times New Roman"/>
          <w:b/>
          <w:bCs/>
          <w:szCs w:val="24"/>
          <w:u w:val="single"/>
        </w:rPr>
        <w:t>Knee Flexion sitting in a chair with Overpressure</w:t>
      </w:r>
    </w:p>
    <w:p w14:paraId="0780A44E" w14:textId="2C378D08" w:rsidR="00FA7C4B" w:rsidRDefault="00FA7C4B" w:rsidP="00BA76B8">
      <w:pPr>
        <w:pStyle w:val="ListParagraph"/>
        <w:numPr>
          <w:ilvl w:val="0"/>
          <w:numId w:val="11"/>
        </w:numPr>
        <w:spacing w:after="120"/>
        <w:ind w:left="284" w:hanging="284"/>
        <w:contextualSpacing w:val="0"/>
        <w:rPr>
          <w:rFonts w:eastAsia="Times New Roman"/>
          <w:szCs w:val="24"/>
        </w:rPr>
      </w:pPr>
      <w:r>
        <w:rPr>
          <w:rFonts w:eastAsia="Times New Roman"/>
          <w:szCs w:val="24"/>
        </w:rPr>
        <w:t>Sit with good posture, cross un-operated leg over the operated leg ankle</w:t>
      </w:r>
    </w:p>
    <w:p w14:paraId="6A2A4824" w14:textId="4266C89A" w:rsidR="00FA7C4B" w:rsidRDefault="00FA7C4B" w:rsidP="00BA76B8">
      <w:pPr>
        <w:pStyle w:val="ListParagraph"/>
        <w:numPr>
          <w:ilvl w:val="0"/>
          <w:numId w:val="11"/>
        </w:numPr>
        <w:ind w:left="284" w:hanging="284"/>
        <w:rPr>
          <w:rFonts w:eastAsia="Times New Roman"/>
          <w:szCs w:val="24"/>
        </w:rPr>
      </w:pPr>
      <w:r>
        <w:rPr>
          <w:rFonts w:eastAsia="Times New Roman"/>
          <w:szCs w:val="24"/>
        </w:rPr>
        <w:t>Try and bend affected knee, using opposite leg to assist the movement</w:t>
      </w:r>
    </w:p>
    <w:p w14:paraId="7C2A9EEC" w14:textId="66FEE769" w:rsidR="00FA7C4B" w:rsidRDefault="00FA7C4B" w:rsidP="00FA7C4B">
      <w:pPr>
        <w:pStyle w:val="ListParagraph"/>
        <w:numPr>
          <w:ilvl w:val="0"/>
          <w:numId w:val="0"/>
        </w:numPr>
        <w:ind w:left="284"/>
        <w:rPr>
          <w:rFonts w:eastAsia="Times New Roman"/>
          <w:szCs w:val="24"/>
        </w:rPr>
      </w:pPr>
      <w:r>
        <w:rPr>
          <w:noProof/>
        </w:rPr>
        <w:drawing>
          <wp:inline distT="0" distB="0" distL="0" distR="0" wp14:anchorId="29F572EF" wp14:editId="5FBA73C4">
            <wp:extent cx="1285875" cy="1019175"/>
            <wp:effectExtent l="0" t="0" r="9525" b="9525"/>
            <wp:docPr id="37" name="Picture 37" descr="Picture of a man sitting i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85875" cy="1019175"/>
                    </a:xfrm>
                    <a:prstGeom prst="rect">
                      <a:avLst/>
                    </a:prstGeom>
                  </pic:spPr>
                </pic:pic>
              </a:graphicData>
            </a:graphic>
          </wp:inline>
        </w:drawing>
      </w:r>
      <w:r>
        <w:rPr>
          <w:rFonts w:eastAsia="Times New Roman"/>
          <w:szCs w:val="24"/>
        </w:rPr>
        <w:t>Start position</w:t>
      </w:r>
    </w:p>
    <w:p w14:paraId="5C009211" w14:textId="5DCAF4C8" w:rsidR="00FA7C4B" w:rsidRPr="00FA7C4B" w:rsidRDefault="00FA7C4B" w:rsidP="00FA7C4B">
      <w:pPr>
        <w:pStyle w:val="ListParagraph"/>
        <w:numPr>
          <w:ilvl w:val="0"/>
          <w:numId w:val="0"/>
        </w:numPr>
        <w:ind w:left="284"/>
        <w:rPr>
          <w:rFonts w:eastAsia="Times New Roman"/>
          <w:szCs w:val="24"/>
        </w:rPr>
      </w:pPr>
      <w:r>
        <w:rPr>
          <w:noProof/>
        </w:rPr>
        <w:drawing>
          <wp:inline distT="0" distB="0" distL="0" distR="0" wp14:anchorId="2FE399E8" wp14:editId="512E701B">
            <wp:extent cx="1295400" cy="990600"/>
            <wp:effectExtent l="0" t="0" r="0" b="0"/>
            <wp:docPr id="42" name="Picture 42" descr="Picture of a man sitting in a chair and is trying to bed affected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95400" cy="990600"/>
                    </a:xfrm>
                    <a:prstGeom prst="rect">
                      <a:avLst/>
                    </a:prstGeom>
                  </pic:spPr>
                </pic:pic>
              </a:graphicData>
            </a:graphic>
          </wp:inline>
        </w:drawing>
      </w:r>
      <w:r>
        <w:rPr>
          <w:rFonts w:eastAsia="Times New Roman"/>
          <w:szCs w:val="24"/>
        </w:rPr>
        <w:t>Try and bend affected knee- use opposite leg to assist</w:t>
      </w:r>
    </w:p>
    <w:p w14:paraId="4A0E20E6" w14:textId="05B39FDB" w:rsidR="00FA7C4B" w:rsidRDefault="00FA7C4B" w:rsidP="0028173F">
      <w:pPr>
        <w:rPr>
          <w:rFonts w:eastAsia="Times New Roman"/>
          <w:szCs w:val="24"/>
        </w:rPr>
      </w:pPr>
    </w:p>
    <w:p w14:paraId="07EDA861" w14:textId="43613820" w:rsidR="00FA7C4B" w:rsidRDefault="00FA7C4B" w:rsidP="0028173F">
      <w:pPr>
        <w:rPr>
          <w:noProof/>
        </w:rPr>
      </w:pPr>
    </w:p>
    <w:p w14:paraId="03B307E2" w14:textId="1157923A" w:rsidR="00FA7C4B" w:rsidRDefault="00FA7C4B" w:rsidP="00BA76B8">
      <w:pPr>
        <w:spacing w:after="120"/>
        <w:rPr>
          <w:b/>
          <w:bCs/>
          <w:noProof/>
          <w:u w:val="single"/>
        </w:rPr>
      </w:pPr>
      <w:r w:rsidRPr="00FA7C4B">
        <w:rPr>
          <w:b/>
          <w:bCs/>
          <w:noProof/>
          <w:u w:val="single"/>
        </w:rPr>
        <w:t>Knee Extension Stretch/ Heel Raised (Foam Roller)</w:t>
      </w:r>
    </w:p>
    <w:p w14:paraId="67917FDA" w14:textId="3CBB504F" w:rsidR="00FA7C4B" w:rsidRDefault="00FA7C4B" w:rsidP="00BA76B8">
      <w:pPr>
        <w:pStyle w:val="ListParagraph"/>
        <w:numPr>
          <w:ilvl w:val="0"/>
          <w:numId w:val="12"/>
        </w:numPr>
        <w:spacing w:after="120"/>
        <w:ind w:left="284" w:hanging="284"/>
        <w:contextualSpacing w:val="0"/>
        <w:rPr>
          <w:noProof/>
        </w:rPr>
      </w:pPr>
      <w:r>
        <w:rPr>
          <w:noProof/>
        </w:rPr>
        <w:t>Lay on your back</w:t>
      </w:r>
    </w:p>
    <w:p w14:paraId="7904C960" w14:textId="5D61D82A" w:rsidR="00FA7C4B" w:rsidRDefault="00FA7C4B" w:rsidP="00BA76B8">
      <w:pPr>
        <w:pStyle w:val="ListParagraph"/>
        <w:numPr>
          <w:ilvl w:val="0"/>
          <w:numId w:val="12"/>
        </w:numPr>
        <w:spacing w:after="120"/>
        <w:ind w:left="284" w:hanging="284"/>
        <w:contextualSpacing w:val="0"/>
        <w:rPr>
          <w:noProof/>
        </w:rPr>
      </w:pPr>
      <w:r>
        <w:rPr>
          <w:noProof/>
        </w:rPr>
        <w:t xml:space="preserve">Place a small </w:t>
      </w:r>
      <w:r w:rsidR="005961CB">
        <w:rPr>
          <w:noProof/>
        </w:rPr>
        <w:t xml:space="preserve">2-3 inch </w:t>
      </w:r>
      <w:r>
        <w:rPr>
          <w:noProof/>
        </w:rPr>
        <w:t>roll under your operated leg ankle</w:t>
      </w:r>
    </w:p>
    <w:p w14:paraId="54C82590" w14:textId="26AE403B" w:rsidR="00FA7C4B" w:rsidRDefault="00FA7C4B" w:rsidP="00BA76B8">
      <w:pPr>
        <w:pStyle w:val="ListParagraph"/>
        <w:numPr>
          <w:ilvl w:val="0"/>
          <w:numId w:val="12"/>
        </w:numPr>
        <w:ind w:left="284" w:hanging="284"/>
        <w:rPr>
          <w:noProof/>
        </w:rPr>
      </w:pPr>
      <w:r>
        <w:rPr>
          <w:noProof/>
        </w:rPr>
        <w:t>Press the back of your knee down towards the bed</w:t>
      </w:r>
    </w:p>
    <w:p w14:paraId="6009BC38" w14:textId="19107074" w:rsidR="00FA7C4B" w:rsidRDefault="00FA7C4B" w:rsidP="00FA7C4B">
      <w:pPr>
        <w:pStyle w:val="ListParagraph"/>
        <w:numPr>
          <w:ilvl w:val="0"/>
          <w:numId w:val="0"/>
        </w:numPr>
        <w:ind w:left="284" w:hanging="284"/>
        <w:rPr>
          <w:noProof/>
        </w:rPr>
      </w:pPr>
      <w:r>
        <w:rPr>
          <w:noProof/>
        </w:rPr>
        <w:drawing>
          <wp:inline distT="0" distB="0" distL="0" distR="0" wp14:anchorId="0C4DA0D5" wp14:editId="38A67639">
            <wp:extent cx="1390650" cy="790575"/>
            <wp:effectExtent l="0" t="0" r="0" b="9525"/>
            <wp:docPr id="45" name="Picture 45" descr="Picture of a man lying on a bed with a towel rolled and placed under his ank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90650" cy="790575"/>
                    </a:xfrm>
                    <a:prstGeom prst="rect">
                      <a:avLst/>
                    </a:prstGeom>
                  </pic:spPr>
                </pic:pic>
              </a:graphicData>
            </a:graphic>
          </wp:inline>
        </w:drawing>
      </w:r>
      <w:r>
        <w:rPr>
          <w:noProof/>
        </w:rPr>
        <w:t>Roll under ankle, press back on the knee down towards the bed</w:t>
      </w:r>
    </w:p>
    <w:p w14:paraId="20F7A782" w14:textId="6D6B5C65" w:rsidR="00A4421B" w:rsidRPr="00A4421B" w:rsidRDefault="00A4421B" w:rsidP="00A4421B">
      <w:pPr>
        <w:pStyle w:val="Heading10"/>
      </w:pPr>
      <w:bookmarkStart w:id="102" w:name="_Toc20401032"/>
      <w:bookmarkStart w:id="103" w:name="_Toc82504104"/>
      <w:bookmarkEnd w:id="100"/>
      <w:r w:rsidRPr="002A38E0">
        <w:lastRenderedPageBreak/>
        <w:t xml:space="preserve">Appendix </w:t>
      </w:r>
      <w:r>
        <w:t>4</w:t>
      </w:r>
      <w:bookmarkEnd w:id="102"/>
      <w:bookmarkEnd w:id="103"/>
    </w:p>
    <w:p w14:paraId="57E1E76A" w14:textId="77777777" w:rsidR="00A4421B" w:rsidRPr="00D422EE" w:rsidRDefault="00A4421B" w:rsidP="00A4421B">
      <w:pPr>
        <w:pStyle w:val="Heading20"/>
      </w:pPr>
      <w:bookmarkStart w:id="104" w:name="_Toc20401033"/>
      <w:bookmarkStart w:id="105" w:name="_Toc82504105"/>
      <w:r w:rsidRPr="00D422EE">
        <w:t>Guide to using equipment</w:t>
      </w:r>
      <w:bookmarkEnd w:id="104"/>
      <w:bookmarkEnd w:id="105"/>
    </w:p>
    <w:p w14:paraId="1077A866" w14:textId="77777777" w:rsidR="00A4421B" w:rsidRDefault="00A4421B" w:rsidP="00A4421B">
      <w:pPr>
        <w:pStyle w:val="BodyText"/>
      </w:pPr>
    </w:p>
    <w:p w14:paraId="59841131" w14:textId="77777777" w:rsidR="00C132B8" w:rsidRPr="00564570" w:rsidRDefault="00D11B85" w:rsidP="00564570">
      <w:pPr>
        <w:pStyle w:val="Heading20"/>
      </w:pPr>
      <w:bookmarkStart w:id="106" w:name="_Toc82504106"/>
      <w:r w:rsidRPr="00380D3D">
        <w:t>Peri-Care Assist Options</w:t>
      </w:r>
      <w:bookmarkEnd w:id="106"/>
    </w:p>
    <w:tbl>
      <w:tblPr>
        <w:tblStyle w:val="TableGrid"/>
        <w:tblW w:w="0" w:type="auto"/>
        <w:tblLook w:val="04A0" w:firstRow="1" w:lastRow="0" w:firstColumn="1" w:lastColumn="0" w:noHBand="0" w:noVBand="1"/>
      </w:tblPr>
      <w:tblGrid>
        <w:gridCol w:w="4185"/>
        <w:gridCol w:w="5975"/>
      </w:tblGrid>
      <w:tr w:rsidR="00C132B8" w:rsidRPr="00380D3D" w14:paraId="02C48487" w14:textId="77777777" w:rsidTr="00C132B8">
        <w:tc>
          <w:tcPr>
            <w:tcW w:w="4788" w:type="dxa"/>
          </w:tcPr>
          <w:p w14:paraId="3A947139" w14:textId="77777777" w:rsidR="00C132B8" w:rsidRPr="005D0A6F" w:rsidRDefault="005D0A6F" w:rsidP="005D0A6F">
            <w:pPr>
              <w:pStyle w:val="TableH1"/>
            </w:pPr>
            <w:r w:rsidRPr="005D0A6F">
              <w:t>Portal Bidet Options</w:t>
            </w:r>
          </w:p>
        </w:tc>
        <w:tc>
          <w:tcPr>
            <w:tcW w:w="6228" w:type="dxa"/>
          </w:tcPr>
          <w:p w14:paraId="6BC86B2D" w14:textId="77777777" w:rsidR="00C132B8" w:rsidRPr="005D0A6F" w:rsidRDefault="005D0A6F" w:rsidP="005D0A6F">
            <w:pPr>
              <w:pStyle w:val="TableH1"/>
            </w:pPr>
            <w:r w:rsidRPr="005D0A6F">
              <w:t>Photos</w:t>
            </w:r>
          </w:p>
        </w:tc>
      </w:tr>
      <w:tr w:rsidR="00C132B8" w:rsidRPr="00380D3D" w14:paraId="0F21B896" w14:textId="77777777" w:rsidTr="00C132B8">
        <w:tc>
          <w:tcPr>
            <w:tcW w:w="4788" w:type="dxa"/>
          </w:tcPr>
          <w:p w14:paraId="481CE72A" w14:textId="77777777" w:rsidR="00C132B8" w:rsidRPr="00134C07" w:rsidRDefault="00C132B8" w:rsidP="007A0CEA">
            <w:pPr>
              <w:pStyle w:val="TableH2"/>
            </w:pPr>
            <w:proofErr w:type="spellStart"/>
            <w:r w:rsidRPr="00134C07">
              <w:t>Hygienna</w:t>
            </w:r>
            <w:proofErr w:type="spellEnd"/>
            <w:r w:rsidRPr="00134C07">
              <w:t xml:space="preserve"> Solo</w:t>
            </w:r>
            <w:r w:rsidRPr="00134C07">
              <w:tab/>
              <w:t xml:space="preserve">               </w:t>
            </w:r>
            <w:r w:rsidRPr="00134C07">
              <w:tab/>
            </w:r>
          </w:p>
          <w:p w14:paraId="17DD11FA" w14:textId="77777777" w:rsidR="00C132B8" w:rsidRPr="00134C07" w:rsidRDefault="00EC4BA0" w:rsidP="00134C07">
            <w:pPr>
              <w:pStyle w:val="BodyText"/>
            </w:pPr>
            <w:hyperlink r:id="rId43" w:history="1">
              <w:r w:rsidR="00C132B8" w:rsidRPr="00134C07">
                <w:rPr>
                  <w:rStyle w:val="Hyperlink"/>
                  <w:rFonts w:ascii="Arial" w:hAnsi="Arial"/>
                  <w:color w:val="auto"/>
                  <w:sz w:val="28"/>
                  <w:szCs w:val="28"/>
                </w:rPr>
                <w:t>http://hygienna.myshopify.com</w:t>
              </w:r>
            </w:hyperlink>
          </w:p>
          <w:p w14:paraId="17075487" w14:textId="77777777" w:rsidR="00C132B8" w:rsidRPr="00134C07" w:rsidRDefault="00C132B8" w:rsidP="00134C07">
            <w:pPr>
              <w:pStyle w:val="BodyText"/>
            </w:pPr>
            <w:r w:rsidRPr="00134C07">
              <w:t>Approximate cost: $20</w:t>
            </w:r>
          </w:p>
          <w:p w14:paraId="0F427512" w14:textId="77777777" w:rsidR="00C132B8" w:rsidRPr="00134C07" w:rsidRDefault="00C132B8" w:rsidP="00134C07">
            <w:pPr>
              <w:pStyle w:val="BodyText"/>
            </w:pPr>
          </w:p>
        </w:tc>
        <w:tc>
          <w:tcPr>
            <w:tcW w:w="6228" w:type="dxa"/>
          </w:tcPr>
          <w:p w14:paraId="0391E598" w14:textId="77777777" w:rsidR="00C132B8" w:rsidRPr="00134C07" w:rsidRDefault="00C132B8" w:rsidP="00134C07">
            <w:pPr>
              <w:pStyle w:val="BodyText"/>
            </w:pPr>
            <w:r w:rsidRPr="00134C07">
              <w:rPr>
                <w:noProof/>
              </w:rPr>
              <w:drawing>
                <wp:inline distT="0" distB="0" distL="0" distR="0" wp14:anchorId="1AB04FA8" wp14:editId="5CC7652D">
                  <wp:extent cx="3587750" cy="2152650"/>
                  <wp:effectExtent l="19050" t="0" r="0" b="0"/>
                  <wp:docPr id="2" name="Picture 3" descr="Hygienna 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91440" cy="2154864"/>
                          </a:xfrm>
                          <a:prstGeom prst="rect">
                            <a:avLst/>
                          </a:prstGeom>
                          <a:noFill/>
                          <a:ln>
                            <a:noFill/>
                          </a:ln>
                        </pic:spPr>
                      </pic:pic>
                    </a:graphicData>
                  </a:graphic>
                </wp:inline>
              </w:drawing>
            </w:r>
          </w:p>
        </w:tc>
      </w:tr>
      <w:tr w:rsidR="00C132B8" w:rsidRPr="00380D3D" w14:paraId="3F089E46" w14:textId="77777777" w:rsidTr="00C132B8">
        <w:tc>
          <w:tcPr>
            <w:tcW w:w="4788" w:type="dxa"/>
          </w:tcPr>
          <w:p w14:paraId="1BB30718" w14:textId="77777777" w:rsidR="00C132B8" w:rsidRPr="00134C07" w:rsidRDefault="00C132B8" w:rsidP="007A0CEA">
            <w:pPr>
              <w:pStyle w:val="TableH2"/>
            </w:pPr>
            <w:proofErr w:type="spellStart"/>
            <w:r w:rsidRPr="00134C07">
              <w:t>Brondell</w:t>
            </w:r>
            <w:proofErr w:type="spellEnd"/>
            <w:r w:rsidRPr="00134C07">
              <w:t xml:space="preserve"> Go Spa</w:t>
            </w:r>
          </w:p>
          <w:p w14:paraId="3E23EAD3" w14:textId="77777777" w:rsidR="00C132B8" w:rsidRPr="00134C07" w:rsidRDefault="00C132B8" w:rsidP="00134C07">
            <w:pPr>
              <w:pStyle w:val="BodyText"/>
            </w:pPr>
            <w:r w:rsidRPr="00134C07">
              <w:t>Approximate cost: $20</w:t>
            </w:r>
          </w:p>
          <w:p w14:paraId="02F488F5" w14:textId="77777777" w:rsidR="00C132B8" w:rsidRPr="00134C07" w:rsidRDefault="00EC4BA0" w:rsidP="00134C07">
            <w:pPr>
              <w:pStyle w:val="BodyText"/>
            </w:pPr>
            <w:hyperlink r:id="rId45" w:history="1">
              <w:r w:rsidR="00C132B8" w:rsidRPr="00134C07">
                <w:rPr>
                  <w:rStyle w:val="Hyperlink"/>
                  <w:rFonts w:ascii="Arial" w:hAnsi="Arial"/>
                  <w:color w:val="auto"/>
                  <w:sz w:val="28"/>
                  <w:szCs w:val="28"/>
                </w:rPr>
                <w:t>http://brondell.com/spa-suite/travel-bidets.html/</w:t>
              </w:r>
            </w:hyperlink>
          </w:p>
          <w:p w14:paraId="7A36CC7B" w14:textId="77777777" w:rsidR="00C132B8" w:rsidRPr="00134C07" w:rsidRDefault="00EC4BA0" w:rsidP="00134C07">
            <w:pPr>
              <w:pStyle w:val="BodyText"/>
            </w:pPr>
            <w:hyperlink r:id="rId46" w:history="1">
              <w:r w:rsidR="00C132B8" w:rsidRPr="00134C07">
                <w:rPr>
                  <w:rStyle w:val="Hyperlink"/>
                  <w:rFonts w:ascii="Arial" w:hAnsi="Arial"/>
                  <w:color w:val="auto"/>
                  <w:sz w:val="28"/>
                  <w:szCs w:val="28"/>
                </w:rPr>
                <w:t>https://www.homedepot.ca/</w:t>
              </w:r>
            </w:hyperlink>
          </w:p>
        </w:tc>
        <w:tc>
          <w:tcPr>
            <w:tcW w:w="6228" w:type="dxa"/>
          </w:tcPr>
          <w:p w14:paraId="234F94B5" w14:textId="77777777" w:rsidR="00C132B8" w:rsidRPr="00134C07" w:rsidRDefault="00C132B8" w:rsidP="00134C07">
            <w:pPr>
              <w:pStyle w:val="BodyText"/>
            </w:pPr>
            <w:r w:rsidRPr="00134C07">
              <w:rPr>
                <w:noProof/>
              </w:rPr>
              <w:drawing>
                <wp:inline distT="0" distB="0" distL="0" distR="0" wp14:anchorId="2970368B" wp14:editId="68815F83">
                  <wp:extent cx="2609850" cy="2609850"/>
                  <wp:effectExtent l="19050" t="0" r="0" b="0"/>
                  <wp:docPr id="4" name="Picture 5" descr="Brondell Go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6763" cy="2606763"/>
                          </a:xfrm>
                          <a:prstGeom prst="rect">
                            <a:avLst/>
                          </a:prstGeom>
                          <a:noFill/>
                          <a:ln>
                            <a:noFill/>
                          </a:ln>
                        </pic:spPr>
                      </pic:pic>
                    </a:graphicData>
                  </a:graphic>
                </wp:inline>
              </w:drawing>
            </w:r>
          </w:p>
        </w:tc>
      </w:tr>
      <w:tr w:rsidR="00C132B8" w:rsidRPr="00380D3D" w14:paraId="7CAB0986" w14:textId="77777777" w:rsidTr="00C132B8">
        <w:tc>
          <w:tcPr>
            <w:tcW w:w="4788" w:type="dxa"/>
          </w:tcPr>
          <w:p w14:paraId="48ACB7F3" w14:textId="77777777" w:rsidR="00C132B8" w:rsidRPr="00134C07" w:rsidRDefault="00C132B8" w:rsidP="007A0CEA">
            <w:pPr>
              <w:pStyle w:val="TableH2"/>
            </w:pPr>
            <w:proofErr w:type="spellStart"/>
            <w:r w:rsidRPr="00134C07">
              <w:t>Self Wipe</w:t>
            </w:r>
            <w:proofErr w:type="spellEnd"/>
            <w:r w:rsidRPr="00134C07">
              <w:t xml:space="preserve"> Options</w:t>
            </w:r>
          </w:p>
          <w:p w14:paraId="2519BAEC" w14:textId="77777777" w:rsidR="00C132B8" w:rsidRPr="00134C07" w:rsidRDefault="00C132B8" w:rsidP="00134C07">
            <w:pPr>
              <w:pStyle w:val="BodyText"/>
            </w:pPr>
          </w:p>
          <w:p w14:paraId="6724BACF" w14:textId="77777777" w:rsidR="00C132B8" w:rsidRPr="00134C07" w:rsidRDefault="00C132B8" w:rsidP="00134C07">
            <w:pPr>
              <w:pStyle w:val="BodyText"/>
            </w:pPr>
            <w:r w:rsidRPr="00134C07">
              <w:t>Buckingham Easy Wipe</w:t>
            </w:r>
          </w:p>
          <w:p w14:paraId="071F978E" w14:textId="77777777" w:rsidR="00C132B8" w:rsidRPr="00134C07" w:rsidRDefault="00C132B8" w:rsidP="00134C07">
            <w:pPr>
              <w:pStyle w:val="BodyText"/>
            </w:pPr>
            <w:r w:rsidRPr="00134C07">
              <w:t>Approximate cost: $75</w:t>
            </w:r>
          </w:p>
          <w:p w14:paraId="6205DBD4" w14:textId="77777777" w:rsidR="00C132B8" w:rsidRPr="00134C07" w:rsidRDefault="00C132B8" w:rsidP="00134C07">
            <w:pPr>
              <w:pStyle w:val="BodyText"/>
            </w:pPr>
            <w:r w:rsidRPr="00134C07">
              <w:t>Contact local vendor</w:t>
            </w:r>
          </w:p>
          <w:p w14:paraId="15CF4B87" w14:textId="77777777" w:rsidR="00C132B8" w:rsidRPr="00134C07" w:rsidRDefault="00C132B8" w:rsidP="00134C07">
            <w:pPr>
              <w:pStyle w:val="BodyText"/>
            </w:pPr>
          </w:p>
        </w:tc>
        <w:tc>
          <w:tcPr>
            <w:tcW w:w="6228" w:type="dxa"/>
          </w:tcPr>
          <w:p w14:paraId="4C914904" w14:textId="77777777" w:rsidR="00C132B8" w:rsidRPr="00134C07" w:rsidRDefault="00C132B8" w:rsidP="00134C07">
            <w:pPr>
              <w:pStyle w:val="BodyText"/>
            </w:pPr>
            <w:r w:rsidRPr="00134C07">
              <w:rPr>
                <w:noProof/>
              </w:rPr>
              <w:drawing>
                <wp:inline distT="0" distB="0" distL="0" distR="0" wp14:anchorId="1EDDAB0A" wp14:editId="463A2192">
                  <wp:extent cx="2800350" cy="2623052"/>
                  <wp:effectExtent l="19050" t="0" r="0" b="0"/>
                  <wp:docPr id="97" name="Picture 11" descr="Buckingham Easy W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2559" cy="2634488"/>
                          </a:xfrm>
                          <a:prstGeom prst="rect">
                            <a:avLst/>
                          </a:prstGeom>
                          <a:noFill/>
                          <a:ln>
                            <a:noFill/>
                          </a:ln>
                        </pic:spPr>
                      </pic:pic>
                    </a:graphicData>
                  </a:graphic>
                </wp:inline>
              </w:drawing>
            </w:r>
          </w:p>
        </w:tc>
      </w:tr>
      <w:tr w:rsidR="00C132B8" w:rsidRPr="00380D3D" w14:paraId="19E0BAF8" w14:textId="77777777" w:rsidTr="00C132B8">
        <w:tc>
          <w:tcPr>
            <w:tcW w:w="4788" w:type="dxa"/>
          </w:tcPr>
          <w:p w14:paraId="4899492C" w14:textId="77777777" w:rsidR="00C132B8" w:rsidRPr="00134C07" w:rsidRDefault="00C132B8" w:rsidP="007A0CEA">
            <w:pPr>
              <w:pStyle w:val="TableH2"/>
            </w:pPr>
            <w:r w:rsidRPr="00134C07">
              <w:lastRenderedPageBreak/>
              <w:t>Bottom Buddy</w:t>
            </w:r>
          </w:p>
          <w:p w14:paraId="3B99019D" w14:textId="77777777" w:rsidR="00C132B8" w:rsidRPr="00134C07" w:rsidRDefault="00C132B8" w:rsidP="00134C07">
            <w:pPr>
              <w:pStyle w:val="BodyText"/>
            </w:pPr>
            <w:r w:rsidRPr="00134C07">
              <w:t>Approximate cost: $85</w:t>
            </w:r>
          </w:p>
          <w:p w14:paraId="77DFBBB3" w14:textId="77777777" w:rsidR="00C132B8" w:rsidRPr="00134C07" w:rsidRDefault="00C132B8" w:rsidP="00134C07">
            <w:pPr>
              <w:pStyle w:val="BodyText"/>
            </w:pPr>
            <w:r w:rsidRPr="00134C07">
              <w:t>Contact local vendor</w:t>
            </w:r>
          </w:p>
          <w:p w14:paraId="5D30AFCC" w14:textId="77777777" w:rsidR="00C132B8" w:rsidRPr="00134C07" w:rsidRDefault="00C132B8" w:rsidP="00134C07">
            <w:pPr>
              <w:pStyle w:val="BodyText"/>
            </w:pPr>
          </w:p>
        </w:tc>
        <w:tc>
          <w:tcPr>
            <w:tcW w:w="6228" w:type="dxa"/>
          </w:tcPr>
          <w:p w14:paraId="2FD502FF" w14:textId="77777777" w:rsidR="00C132B8" w:rsidRPr="00134C07" w:rsidRDefault="00C132B8" w:rsidP="00134C07">
            <w:pPr>
              <w:pStyle w:val="BodyText"/>
            </w:pPr>
            <w:r w:rsidRPr="00134C07">
              <w:rPr>
                <w:noProof/>
              </w:rPr>
              <w:drawing>
                <wp:inline distT="0" distB="0" distL="0" distR="0" wp14:anchorId="0709A053" wp14:editId="3F26B6FB">
                  <wp:extent cx="1790700" cy="2094209"/>
                  <wp:effectExtent l="19050" t="0" r="0" b="0"/>
                  <wp:docPr id="98" name="Picture 15" descr="Bottom 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4309" cy="2098429"/>
                          </a:xfrm>
                          <a:prstGeom prst="rect">
                            <a:avLst/>
                          </a:prstGeom>
                          <a:noFill/>
                          <a:ln>
                            <a:noFill/>
                          </a:ln>
                        </pic:spPr>
                      </pic:pic>
                    </a:graphicData>
                  </a:graphic>
                </wp:inline>
              </w:drawing>
            </w:r>
          </w:p>
        </w:tc>
      </w:tr>
      <w:tr w:rsidR="00C132B8" w:rsidRPr="00380D3D" w14:paraId="6D2F9C7B" w14:textId="77777777" w:rsidTr="00C132B8">
        <w:tc>
          <w:tcPr>
            <w:tcW w:w="4788" w:type="dxa"/>
          </w:tcPr>
          <w:p w14:paraId="5D7176C3" w14:textId="77777777" w:rsidR="00C132B8" w:rsidRPr="00134C07" w:rsidRDefault="00C132B8" w:rsidP="007A0CEA">
            <w:pPr>
              <w:pStyle w:val="TableH2"/>
            </w:pPr>
            <w:proofErr w:type="spellStart"/>
            <w:r w:rsidRPr="00134C07">
              <w:t>Self Wipe</w:t>
            </w:r>
            <w:proofErr w:type="spellEnd"/>
            <w:r w:rsidRPr="00134C07">
              <w:t xml:space="preserve"> Toilet Aid</w:t>
            </w:r>
          </w:p>
          <w:p w14:paraId="64E5F94B" w14:textId="77777777" w:rsidR="00C132B8" w:rsidRPr="00134C07" w:rsidRDefault="00C132B8" w:rsidP="00134C07">
            <w:pPr>
              <w:pStyle w:val="BodyText"/>
            </w:pPr>
            <w:r w:rsidRPr="00134C07">
              <w:t>Approximate cost: $85</w:t>
            </w:r>
          </w:p>
          <w:p w14:paraId="6599A602" w14:textId="77777777" w:rsidR="00C132B8" w:rsidRPr="00134C07" w:rsidRDefault="00C132B8" w:rsidP="00134C07">
            <w:pPr>
              <w:pStyle w:val="BodyText"/>
            </w:pPr>
            <w:r w:rsidRPr="00134C07">
              <w:t>Contact local vendor</w:t>
            </w:r>
          </w:p>
          <w:p w14:paraId="52828CEB" w14:textId="77777777" w:rsidR="00C132B8" w:rsidRPr="00134C07" w:rsidRDefault="00C132B8" w:rsidP="00134C07">
            <w:pPr>
              <w:pStyle w:val="BodyText"/>
            </w:pPr>
          </w:p>
          <w:p w14:paraId="7564E650" w14:textId="77777777" w:rsidR="00C132B8" w:rsidRPr="00134C07" w:rsidRDefault="00C132B8" w:rsidP="00134C07">
            <w:pPr>
              <w:pStyle w:val="BodyText"/>
            </w:pPr>
          </w:p>
        </w:tc>
        <w:tc>
          <w:tcPr>
            <w:tcW w:w="6228" w:type="dxa"/>
          </w:tcPr>
          <w:p w14:paraId="3AE48E30" w14:textId="77777777" w:rsidR="00C132B8" w:rsidRPr="00134C07" w:rsidRDefault="00C132B8" w:rsidP="00134C07">
            <w:pPr>
              <w:pStyle w:val="BodyText"/>
            </w:pPr>
            <w:r w:rsidRPr="00134C07">
              <w:rPr>
                <w:noProof/>
              </w:rPr>
              <w:drawing>
                <wp:inline distT="0" distB="0" distL="0" distR="0" wp14:anchorId="3129FD86" wp14:editId="4B4685F6">
                  <wp:extent cx="2042160" cy="2042160"/>
                  <wp:effectExtent l="19050" t="0" r="0" b="0"/>
                  <wp:docPr id="99" name="Picture 19" descr="Self wipe toile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45774" cy="2045774"/>
                          </a:xfrm>
                          <a:prstGeom prst="rect">
                            <a:avLst/>
                          </a:prstGeom>
                          <a:noFill/>
                          <a:ln>
                            <a:noFill/>
                          </a:ln>
                        </pic:spPr>
                      </pic:pic>
                    </a:graphicData>
                  </a:graphic>
                </wp:inline>
              </w:drawing>
            </w:r>
          </w:p>
        </w:tc>
      </w:tr>
      <w:tr w:rsidR="00C132B8" w:rsidRPr="00380D3D" w14:paraId="2E781D09" w14:textId="77777777" w:rsidTr="00C132B8">
        <w:tc>
          <w:tcPr>
            <w:tcW w:w="4788" w:type="dxa"/>
          </w:tcPr>
          <w:p w14:paraId="5692FABE" w14:textId="77777777" w:rsidR="00C132B8" w:rsidRPr="00134C07" w:rsidRDefault="00C132B8" w:rsidP="007A0CEA">
            <w:pPr>
              <w:pStyle w:val="TableH2"/>
            </w:pPr>
            <w:r w:rsidRPr="00134C07">
              <w:t>Toilet Aid</w:t>
            </w:r>
          </w:p>
          <w:p w14:paraId="5FAA1FC4" w14:textId="77777777" w:rsidR="00C132B8" w:rsidRPr="00134C07" w:rsidRDefault="00C132B8" w:rsidP="00134C07">
            <w:pPr>
              <w:pStyle w:val="BodyText"/>
            </w:pPr>
            <w:r w:rsidRPr="00134C07">
              <w:t>Approximate cost: $20</w:t>
            </w:r>
          </w:p>
          <w:p w14:paraId="1C918CC1" w14:textId="77777777" w:rsidR="00C132B8" w:rsidRPr="00134C07" w:rsidRDefault="00C132B8" w:rsidP="00134C07">
            <w:pPr>
              <w:pStyle w:val="BodyText"/>
            </w:pPr>
            <w:r w:rsidRPr="00134C07">
              <w:t>Contact local vendor</w:t>
            </w:r>
          </w:p>
          <w:p w14:paraId="16D186D5" w14:textId="77777777" w:rsidR="00C132B8" w:rsidRPr="00134C07" w:rsidRDefault="00C132B8" w:rsidP="00134C07">
            <w:pPr>
              <w:pStyle w:val="BodyText"/>
            </w:pPr>
          </w:p>
        </w:tc>
        <w:tc>
          <w:tcPr>
            <w:tcW w:w="6228" w:type="dxa"/>
          </w:tcPr>
          <w:p w14:paraId="7F2E4E20" w14:textId="77777777" w:rsidR="00C132B8" w:rsidRPr="00134C07" w:rsidRDefault="00C132B8" w:rsidP="00134C07">
            <w:pPr>
              <w:pStyle w:val="BodyText"/>
            </w:pPr>
            <w:r w:rsidRPr="00134C07">
              <w:rPr>
                <w:noProof/>
              </w:rPr>
              <w:drawing>
                <wp:inline distT="0" distB="0" distL="0" distR="0" wp14:anchorId="324387FF" wp14:editId="6B8E12D8">
                  <wp:extent cx="2061210" cy="2061210"/>
                  <wp:effectExtent l="19050" t="0" r="0" b="0"/>
                  <wp:docPr id="100" name="Picture 21" descr="Toile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61210" cy="2061210"/>
                          </a:xfrm>
                          <a:prstGeom prst="rect">
                            <a:avLst/>
                          </a:prstGeom>
                          <a:noFill/>
                          <a:ln>
                            <a:noFill/>
                          </a:ln>
                        </pic:spPr>
                      </pic:pic>
                    </a:graphicData>
                  </a:graphic>
                </wp:inline>
              </w:drawing>
            </w:r>
          </w:p>
        </w:tc>
      </w:tr>
      <w:tr w:rsidR="00C132B8" w:rsidRPr="00380D3D" w14:paraId="5164E4DF" w14:textId="77777777" w:rsidTr="00C132B8">
        <w:tc>
          <w:tcPr>
            <w:tcW w:w="4788" w:type="dxa"/>
          </w:tcPr>
          <w:p w14:paraId="50FE9C0A" w14:textId="77777777" w:rsidR="00C132B8" w:rsidRPr="00134C07" w:rsidRDefault="00C132B8" w:rsidP="007A0CEA">
            <w:pPr>
              <w:pStyle w:val="TableH2"/>
            </w:pPr>
            <w:r w:rsidRPr="00134C07">
              <w:t>Other options:</w:t>
            </w:r>
          </w:p>
          <w:p w14:paraId="52B50732" w14:textId="77777777" w:rsidR="00C132B8" w:rsidRPr="00134C07" w:rsidRDefault="00C132B8" w:rsidP="00134C07">
            <w:pPr>
              <w:pStyle w:val="BodyText"/>
            </w:pPr>
            <w:r w:rsidRPr="00134C07">
              <w:t xml:space="preserve">Tongs </w:t>
            </w:r>
          </w:p>
          <w:p w14:paraId="05E1E1A9" w14:textId="77777777" w:rsidR="00C132B8" w:rsidRPr="00134C07" w:rsidRDefault="00C132B8" w:rsidP="00134C07">
            <w:pPr>
              <w:pStyle w:val="BodyText"/>
            </w:pPr>
            <w:r w:rsidRPr="00134C07">
              <w:t>Dollar Store</w:t>
            </w:r>
          </w:p>
          <w:p w14:paraId="459AB15D" w14:textId="77777777" w:rsidR="00C132B8" w:rsidRPr="00134C07" w:rsidRDefault="00C132B8" w:rsidP="00134C07">
            <w:pPr>
              <w:pStyle w:val="BodyText"/>
            </w:pPr>
            <w:r w:rsidRPr="00134C07">
              <w:t>Approximate cost:  $2-3</w:t>
            </w:r>
          </w:p>
          <w:p w14:paraId="5A9313A0" w14:textId="77777777" w:rsidR="00C132B8" w:rsidRPr="00134C07" w:rsidRDefault="00C132B8" w:rsidP="00134C07">
            <w:pPr>
              <w:pStyle w:val="BodyText"/>
            </w:pPr>
          </w:p>
        </w:tc>
        <w:tc>
          <w:tcPr>
            <w:tcW w:w="6228" w:type="dxa"/>
          </w:tcPr>
          <w:p w14:paraId="5764CEF8" w14:textId="77777777" w:rsidR="00C132B8" w:rsidRPr="00134C07" w:rsidRDefault="00C132B8" w:rsidP="00134C07">
            <w:pPr>
              <w:pStyle w:val="BodyText"/>
            </w:pPr>
            <w:r w:rsidRPr="00134C07">
              <w:rPr>
                <w:noProof/>
              </w:rPr>
              <w:drawing>
                <wp:inline distT="0" distB="0" distL="0" distR="0" wp14:anchorId="181E52A3" wp14:editId="4475D890">
                  <wp:extent cx="1596390" cy="1596390"/>
                  <wp:effectExtent l="19050" t="0" r="3810" b="0"/>
                  <wp:docPr id="101" name="Picture 23"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4776" cy="1594776"/>
                          </a:xfrm>
                          <a:prstGeom prst="rect">
                            <a:avLst/>
                          </a:prstGeom>
                          <a:noFill/>
                          <a:ln>
                            <a:noFill/>
                          </a:ln>
                        </pic:spPr>
                      </pic:pic>
                    </a:graphicData>
                  </a:graphic>
                </wp:inline>
              </w:drawing>
            </w:r>
            <w:r w:rsidRPr="00134C07">
              <w:t xml:space="preserve"> </w:t>
            </w:r>
            <w:r w:rsidRPr="00134C07">
              <w:rPr>
                <w:noProof/>
              </w:rPr>
              <w:drawing>
                <wp:inline distT="0" distB="0" distL="0" distR="0" wp14:anchorId="7E0F33B0" wp14:editId="7801DBF5">
                  <wp:extent cx="1892605" cy="1444689"/>
                  <wp:effectExtent l="19050" t="0" r="0" b="0"/>
                  <wp:docPr id="102" name="Picture 25"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2605" cy="1444689"/>
                          </a:xfrm>
                          <a:prstGeom prst="rect">
                            <a:avLst/>
                          </a:prstGeom>
                          <a:noFill/>
                          <a:ln>
                            <a:noFill/>
                          </a:ln>
                        </pic:spPr>
                      </pic:pic>
                    </a:graphicData>
                  </a:graphic>
                </wp:inline>
              </w:drawing>
            </w:r>
          </w:p>
        </w:tc>
      </w:tr>
    </w:tbl>
    <w:p w14:paraId="26AD249E" w14:textId="77777777" w:rsidR="00C132B8" w:rsidRPr="00134C07" w:rsidRDefault="00C132B8" w:rsidP="00134C07">
      <w:pPr>
        <w:pStyle w:val="BodyText"/>
      </w:pPr>
    </w:p>
    <w:p w14:paraId="5B628090" w14:textId="77777777" w:rsidR="00C132B8" w:rsidRPr="00134C07" w:rsidRDefault="00C132B8" w:rsidP="00134C07">
      <w:pPr>
        <w:pStyle w:val="BodyText"/>
      </w:pPr>
      <w:r w:rsidRPr="00134C07">
        <w:t>Speak with your occupational therapist for more details</w:t>
      </w:r>
    </w:p>
    <w:p w14:paraId="6CEAF2DF" w14:textId="77777777" w:rsidR="00C132B8" w:rsidRDefault="00C132B8" w:rsidP="00155B0D">
      <w:pPr>
        <w:pStyle w:val="BodyText"/>
      </w:pPr>
    </w:p>
    <w:p w14:paraId="0C7437B2" w14:textId="3F0E676F" w:rsidR="00155B0D" w:rsidRDefault="00155B0D" w:rsidP="00941AF7">
      <w:pPr>
        <w:pStyle w:val="Heading20"/>
      </w:pPr>
      <w:bookmarkStart w:id="107" w:name="_Toc82504107"/>
      <w:r>
        <w:lastRenderedPageBreak/>
        <w:t xml:space="preserve">Occupational Therapy </w:t>
      </w:r>
      <w:r w:rsidR="00941AF7">
        <w:t>T</w:t>
      </w:r>
      <w:r>
        <w:t>oolkit</w:t>
      </w:r>
      <w:bookmarkEnd w:id="107"/>
    </w:p>
    <w:p w14:paraId="26A2EDC2" w14:textId="7DCE2143" w:rsidR="00F20179" w:rsidRDefault="00F20179" w:rsidP="00941AF7">
      <w:pPr>
        <w:pStyle w:val="Heading20"/>
      </w:pPr>
    </w:p>
    <w:p w14:paraId="554CF520" w14:textId="77777777" w:rsidR="00F20179" w:rsidRPr="00F20179" w:rsidRDefault="00F20179" w:rsidP="00F20179">
      <w:r w:rsidRPr="00F20179">
        <w:t>Putting on Pants and Underwear using a Dressing Stick or Reacher</w:t>
      </w:r>
    </w:p>
    <w:p w14:paraId="0464A3FF" w14:textId="77777777" w:rsidR="00F20179" w:rsidRPr="00F20179" w:rsidRDefault="00F20179" w:rsidP="00F20179"/>
    <w:tbl>
      <w:tblPr>
        <w:tblStyle w:val="TableGrid"/>
        <w:tblW w:w="0" w:type="auto"/>
        <w:tblLook w:val="04A0" w:firstRow="1" w:lastRow="0" w:firstColumn="1" w:lastColumn="0" w:noHBand="0" w:noVBand="1"/>
      </w:tblPr>
      <w:tblGrid>
        <w:gridCol w:w="5080"/>
        <w:gridCol w:w="5080"/>
      </w:tblGrid>
      <w:tr w:rsidR="00F20179" w:rsidRPr="00F20179" w14:paraId="69701D3B" w14:textId="77777777" w:rsidTr="002B16B6">
        <w:tc>
          <w:tcPr>
            <w:tcW w:w="5080" w:type="dxa"/>
          </w:tcPr>
          <w:p w14:paraId="23F4192C" w14:textId="77777777" w:rsidR="00F20179" w:rsidRPr="00F20179" w:rsidRDefault="00F20179" w:rsidP="00F20179">
            <w:pPr>
              <w:spacing w:before="120" w:after="120"/>
              <w:jc w:val="center"/>
              <w:rPr>
                <w:szCs w:val="12"/>
              </w:rPr>
            </w:pPr>
            <w:r w:rsidRPr="00F20179">
              <w:rPr>
                <w:noProof/>
              </w:rPr>
              <w:drawing>
                <wp:inline distT="0" distB="0" distL="0" distR="0" wp14:anchorId="55C38D3C" wp14:editId="4A0E229E">
                  <wp:extent cx="2332583" cy="2194560"/>
                  <wp:effectExtent l="0" t="0" r="0" b="0"/>
                  <wp:docPr id="103" name="Picture 103" descr="Man sitting on a bench putting a  dressing stick into his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57675" cy="2218168"/>
                          </a:xfrm>
                          <a:prstGeom prst="rect">
                            <a:avLst/>
                          </a:prstGeom>
                        </pic:spPr>
                      </pic:pic>
                    </a:graphicData>
                  </a:graphic>
                </wp:inline>
              </w:drawing>
            </w:r>
          </w:p>
        </w:tc>
        <w:tc>
          <w:tcPr>
            <w:tcW w:w="5080" w:type="dxa"/>
          </w:tcPr>
          <w:p w14:paraId="667674EA" w14:textId="77777777" w:rsidR="00F20179" w:rsidRPr="00F20179" w:rsidRDefault="00F20179" w:rsidP="00F20179">
            <w:pPr>
              <w:spacing w:before="120" w:after="120"/>
              <w:jc w:val="center"/>
              <w:rPr>
                <w:szCs w:val="12"/>
              </w:rPr>
            </w:pPr>
            <w:r w:rsidRPr="00F20179">
              <w:rPr>
                <w:noProof/>
              </w:rPr>
              <w:drawing>
                <wp:inline distT="0" distB="0" distL="0" distR="0" wp14:anchorId="1B52EFDA" wp14:editId="57C8399D">
                  <wp:extent cx="2321169" cy="2321169"/>
                  <wp:effectExtent l="0" t="0" r="3175" b="3175"/>
                  <wp:docPr id="51" name="Picture 51" descr="Man sitting on a bench using a dressing stick to pull up his pants over hi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29651" cy="2329651"/>
                          </a:xfrm>
                          <a:prstGeom prst="rect">
                            <a:avLst/>
                          </a:prstGeom>
                        </pic:spPr>
                      </pic:pic>
                    </a:graphicData>
                  </a:graphic>
                </wp:inline>
              </w:drawing>
            </w:r>
          </w:p>
        </w:tc>
      </w:tr>
      <w:tr w:rsidR="00F20179" w:rsidRPr="00F20179" w14:paraId="530E34C5" w14:textId="77777777" w:rsidTr="002B16B6">
        <w:tc>
          <w:tcPr>
            <w:tcW w:w="5080" w:type="dxa"/>
          </w:tcPr>
          <w:p w14:paraId="0D1E53AD" w14:textId="77777777" w:rsidR="00F20179" w:rsidRPr="00F20179" w:rsidRDefault="00F20179" w:rsidP="00F20179">
            <w:pPr>
              <w:jc w:val="center"/>
            </w:pPr>
            <w:r w:rsidRPr="00F20179">
              <w:t>It is easier to put the more effected leg into the pants first</w:t>
            </w:r>
          </w:p>
        </w:tc>
        <w:tc>
          <w:tcPr>
            <w:tcW w:w="5080" w:type="dxa"/>
          </w:tcPr>
          <w:p w14:paraId="5F7CD542" w14:textId="77777777" w:rsidR="00F20179" w:rsidRPr="00F20179" w:rsidRDefault="00F20179" w:rsidP="00F20179">
            <w:r w:rsidRPr="00F20179">
              <w:t>Using a dressing stick or reacher hook the waistband and lower the pants down to your foot</w:t>
            </w:r>
          </w:p>
        </w:tc>
      </w:tr>
      <w:tr w:rsidR="00F20179" w:rsidRPr="00F20179" w14:paraId="7621E917" w14:textId="77777777" w:rsidTr="002B16B6">
        <w:tc>
          <w:tcPr>
            <w:tcW w:w="5080" w:type="dxa"/>
          </w:tcPr>
          <w:p w14:paraId="630B43B4" w14:textId="77777777" w:rsidR="00F20179" w:rsidRPr="00F20179" w:rsidRDefault="00F20179" w:rsidP="00F20179">
            <w:pPr>
              <w:spacing w:before="120" w:after="120"/>
              <w:jc w:val="center"/>
              <w:rPr>
                <w:szCs w:val="12"/>
              </w:rPr>
            </w:pPr>
            <w:r w:rsidRPr="00F20179">
              <w:rPr>
                <w:noProof/>
              </w:rPr>
              <w:drawing>
                <wp:inline distT="0" distB="0" distL="0" distR="0" wp14:anchorId="37571773" wp14:editId="232B6155">
                  <wp:extent cx="2236763" cy="2236763"/>
                  <wp:effectExtent l="0" t="0" r="0" b="0"/>
                  <wp:docPr id="56" name="Picture 56" descr="Man sitting on a bench using a dressing stick to pull his pants up hi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72062" cy="2272062"/>
                          </a:xfrm>
                          <a:prstGeom prst="rect">
                            <a:avLst/>
                          </a:prstGeom>
                        </pic:spPr>
                      </pic:pic>
                    </a:graphicData>
                  </a:graphic>
                </wp:inline>
              </w:drawing>
            </w:r>
          </w:p>
        </w:tc>
        <w:tc>
          <w:tcPr>
            <w:tcW w:w="5080" w:type="dxa"/>
          </w:tcPr>
          <w:p w14:paraId="42313DF0" w14:textId="77777777" w:rsidR="00F20179" w:rsidRPr="00F20179" w:rsidRDefault="00F20179" w:rsidP="00F20179">
            <w:pPr>
              <w:spacing w:before="120" w:after="120"/>
              <w:jc w:val="center"/>
              <w:rPr>
                <w:szCs w:val="12"/>
              </w:rPr>
            </w:pPr>
            <w:r w:rsidRPr="00F20179">
              <w:rPr>
                <w:noProof/>
              </w:rPr>
              <w:drawing>
                <wp:inline distT="0" distB="0" distL="0" distR="0" wp14:anchorId="5241C974" wp14:editId="40DA3D3C">
                  <wp:extent cx="2433467" cy="2140278"/>
                  <wp:effectExtent l="0" t="0" r="5080" b="0"/>
                  <wp:docPr id="57" name="Picture 57" descr="Man sitting on a bench using a dressing stick to pull up his pants and is now able to reac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53865" cy="2158219"/>
                          </a:xfrm>
                          <a:prstGeom prst="rect">
                            <a:avLst/>
                          </a:prstGeom>
                        </pic:spPr>
                      </pic:pic>
                    </a:graphicData>
                  </a:graphic>
                </wp:inline>
              </w:drawing>
            </w:r>
          </w:p>
        </w:tc>
      </w:tr>
      <w:tr w:rsidR="00F20179" w:rsidRPr="00F20179" w14:paraId="2E92C7EA" w14:textId="77777777" w:rsidTr="002B16B6">
        <w:tc>
          <w:tcPr>
            <w:tcW w:w="5080" w:type="dxa"/>
          </w:tcPr>
          <w:p w14:paraId="0DF80D72" w14:textId="77777777" w:rsidR="00F20179" w:rsidRPr="00F20179" w:rsidRDefault="00F20179" w:rsidP="00F20179">
            <w:pPr>
              <w:jc w:val="center"/>
            </w:pPr>
            <w:r w:rsidRPr="00F20179">
              <w:t>Pull the pants up your leg</w:t>
            </w:r>
          </w:p>
        </w:tc>
        <w:tc>
          <w:tcPr>
            <w:tcW w:w="5080" w:type="dxa"/>
          </w:tcPr>
          <w:p w14:paraId="00288C16" w14:textId="77777777" w:rsidR="00F20179" w:rsidRPr="00F20179" w:rsidRDefault="00F20179" w:rsidP="00F20179">
            <w:pPr>
              <w:jc w:val="center"/>
            </w:pPr>
            <w:r w:rsidRPr="00F20179">
              <w:t>When you can safely reach the pants, remove the dressing stick or reacher and pull the pants over your foot</w:t>
            </w:r>
          </w:p>
        </w:tc>
      </w:tr>
      <w:tr w:rsidR="00F20179" w:rsidRPr="00F20179" w14:paraId="23C36731" w14:textId="77777777" w:rsidTr="002B16B6">
        <w:tc>
          <w:tcPr>
            <w:tcW w:w="5080" w:type="dxa"/>
          </w:tcPr>
          <w:p w14:paraId="500C1E05" w14:textId="77777777" w:rsidR="00F20179" w:rsidRPr="00F20179" w:rsidRDefault="00F20179" w:rsidP="00F20179">
            <w:pPr>
              <w:spacing w:before="120" w:after="120"/>
              <w:jc w:val="center"/>
              <w:rPr>
                <w:noProof/>
              </w:rPr>
            </w:pPr>
            <w:r w:rsidRPr="00F20179">
              <w:rPr>
                <w:noProof/>
              </w:rPr>
              <w:lastRenderedPageBreak/>
              <w:drawing>
                <wp:inline distT="0" distB="0" distL="0" distR="0" wp14:anchorId="0F6BF553" wp14:editId="3BAF326A">
                  <wp:extent cx="2252817" cy="2335237"/>
                  <wp:effectExtent l="0" t="0" r="0" b="8255"/>
                  <wp:docPr id="58" name="Picture 58" descr="Man sitting on a bench using a dressing stick lowers pants to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77252" cy="2360566"/>
                          </a:xfrm>
                          <a:prstGeom prst="rect">
                            <a:avLst/>
                          </a:prstGeom>
                        </pic:spPr>
                      </pic:pic>
                    </a:graphicData>
                  </a:graphic>
                </wp:inline>
              </w:drawing>
            </w:r>
          </w:p>
        </w:tc>
        <w:tc>
          <w:tcPr>
            <w:tcW w:w="5080" w:type="dxa"/>
          </w:tcPr>
          <w:p w14:paraId="7BE88F03" w14:textId="77777777" w:rsidR="00F20179" w:rsidRPr="00F20179" w:rsidRDefault="00F20179" w:rsidP="00F20179">
            <w:pPr>
              <w:spacing w:before="120" w:after="120"/>
              <w:jc w:val="center"/>
              <w:rPr>
                <w:noProof/>
              </w:rPr>
            </w:pPr>
            <w:r w:rsidRPr="00F20179">
              <w:rPr>
                <w:noProof/>
              </w:rPr>
              <w:drawing>
                <wp:inline distT="0" distB="0" distL="0" distR="0" wp14:anchorId="4B2DEE5D" wp14:editId="3C1E482B">
                  <wp:extent cx="2140320" cy="2334895"/>
                  <wp:effectExtent l="0" t="0" r="0" b="8255"/>
                  <wp:docPr id="59" name="Picture 59" descr="Man sitting on a bench using a dressing stick holding on to the pants  is putting other leg in and pulling pant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57084" cy="2353183"/>
                          </a:xfrm>
                          <a:prstGeom prst="rect">
                            <a:avLst/>
                          </a:prstGeom>
                        </pic:spPr>
                      </pic:pic>
                    </a:graphicData>
                  </a:graphic>
                </wp:inline>
              </w:drawing>
            </w:r>
          </w:p>
        </w:tc>
      </w:tr>
      <w:tr w:rsidR="00F20179" w:rsidRPr="00F20179" w14:paraId="1A93FF64" w14:textId="77777777" w:rsidTr="002B16B6">
        <w:tc>
          <w:tcPr>
            <w:tcW w:w="5080" w:type="dxa"/>
          </w:tcPr>
          <w:p w14:paraId="1A5A9B72" w14:textId="77777777" w:rsidR="00F20179" w:rsidRPr="00F20179" w:rsidRDefault="00F20179" w:rsidP="00F20179">
            <w:pPr>
              <w:jc w:val="center"/>
            </w:pPr>
            <w:r w:rsidRPr="00F20179">
              <w:t>Use the dressing stick or reacher to lower the pants to the floor</w:t>
            </w:r>
          </w:p>
        </w:tc>
        <w:tc>
          <w:tcPr>
            <w:tcW w:w="5080" w:type="dxa"/>
          </w:tcPr>
          <w:p w14:paraId="210A1352" w14:textId="77777777" w:rsidR="00F20179" w:rsidRPr="00F20179" w:rsidRDefault="00F20179" w:rsidP="00F20179">
            <w:pPr>
              <w:jc w:val="center"/>
            </w:pPr>
            <w:r w:rsidRPr="00F20179">
              <w:t>Lift your other leg into the pants and use the dressing stick or reacher to pull up</w:t>
            </w:r>
          </w:p>
        </w:tc>
      </w:tr>
      <w:tr w:rsidR="00F20179" w:rsidRPr="00F20179" w14:paraId="635B3A54" w14:textId="77777777" w:rsidTr="002B16B6">
        <w:tc>
          <w:tcPr>
            <w:tcW w:w="5080" w:type="dxa"/>
          </w:tcPr>
          <w:p w14:paraId="3AB9678F" w14:textId="77777777" w:rsidR="00F20179" w:rsidRPr="00F20179" w:rsidRDefault="00F20179" w:rsidP="00F20179">
            <w:pPr>
              <w:spacing w:before="120" w:after="120"/>
              <w:jc w:val="center"/>
              <w:rPr>
                <w:noProof/>
              </w:rPr>
            </w:pPr>
            <w:r w:rsidRPr="00F20179">
              <w:rPr>
                <w:noProof/>
              </w:rPr>
              <w:drawing>
                <wp:inline distT="0" distB="0" distL="0" distR="0" wp14:anchorId="70C3600D" wp14:editId="1248C90A">
                  <wp:extent cx="2158715" cy="2433711"/>
                  <wp:effectExtent l="0" t="0" r="0" b="5080"/>
                  <wp:docPr id="60" name="Picture 60" descr="Man sitting on bench with hands on pants above knees pulling them up as far a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83630" cy="2461800"/>
                          </a:xfrm>
                          <a:prstGeom prst="rect">
                            <a:avLst/>
                          </a:prstGeom>
                        </pic:spPr>
                      </pic:pic>
                    </a:graphicData>
                  </a:graphic>
                </wp:inline>
              </w:drawing>
            </w:r>
          </w:p>
        </w:tc>
        <w:tc>
          <w:tcPr>
            <w:tcW w:w="5080" w:type="dxa"/>
          </w:tcPr>
          <w:p w14:paraId="75C6B6AE" w14:textId="77777777" w:rsidR="00F20179" w:rsidRPr="00F20179" w:rsidRDefault="00F20179" w:rsidP="00F20179">
            <w:pPr>
              <w:spacing w:before="120" w:after="120"/>
              <w:jc w:val="center"/>
              <w:rPr>
                <w:noProof/>
              </w:rPr>
            </w:pPr>
            <w:r w:rsidRPr="00F20179">
              <w:rPr>
                <w:noProof/>
              </w:rPr>
              <w:drawing>
                <wp:inline distT="0" distB="0" distL="0" distR="0" wp14:anchorId="0D5530EB" wp14:editId="18426843">
                  <wp:extent cx="2161441" cy="2433320"/>
                  <wp:effectExtent l="0" t="0" r="0" b="5080"/>
                  <wp:docPr id="114" name="Picture 114" descr="Man standing up and finished pulling up the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85302" cy="2460182"/>
                          </a:xfrm>
                          <a:prstGeom prst="rect">
                            <a:avLst/>
                          </a:prstGeom>
                        </pic:spPr>
                      </pic:pic>
                    </a:graphicData>
                  </a:graphic>
                </wp:inline>
              </w:drawing>
            </w:r>
          </w:p>
        </w:tc>
      </w:tr>
      <w:tr w:rsidR="00F20179" w:rsidRPr="00F20179" w14:paraId="1CF41E95" w14:textId="77777777" w:rsidTr="002B16B6">
        <w:tc>
          <w:tcPr>
            <w:tcW w:w="5080" w:type="dxa"/>
          </w:tcPr>
          <w:p w14:paraId="3DD991F1" w14:textId="77777777" w:rsidR="00F20179" w:rsidRPr="00F20179" w:rsidRDefault="00F20179" w:rsidP="00F20179">
            <w:pPr>
              <w:jc w:val="center"/>
              <w:rPr>
                <w:noProof/>
              </w:rPr>
            </w:pPr>
            <w:r w:rsidRPr="00F20179">
              <w:rPr>
                <w:noProof/>
              </w:rPr>
              <w:t>Pull the pants up as far as possible while sitting</w:t>
            </w:r>
          </w:p>
        </w:tc>
        <w:tc>
          <w:tcPr>
            <w:tcW w:w="5080" w:type="dxa"/>
          </w:tcPr>
          <w:p w14:paraId="5EC093D4" w14:textId="77777777" w:rsidR="00F20179" w:rsidRPr="00F20179" w:rsidRDefault="00F20179" w:rsidP="00F20179">
            <w:pPr>
              <w:jc w:val="center"/>
              <w:rPr>
                <w:noProof/>
              </w:rPr>
            </w:pPr>
            <w:r w:rsidRPr="00F20179">
              <w:rPr>
                <w:noProof/>
              </w:rPr>
              <w:t>Stand and finish pulling up the pants</w:t>
            </w:r>
          </w:p>
        </w:tc>
      </w:tr>
    </w:tbl>
    <w:p w14:paraId="5C46098D" w14:textId="77777777" w:rsidR="00F20179" w:rsidRPr="00F20179" w:rsidRDefault="00F20179" w:rsidP="00F20179">
      <w:pPr>
        <w:spacing w:after="120"/>
        <w:rPr>
          <w:szCs w:val="12"/>
        </w:rPr>
      </w:pPr>
    </w:p>
    <w:p w14:paraId="05E954BF" w14:textId="77777777" w:rsidR="00F20179" w:rsidRPr="00F20179" w:rsidRDefault="00F20179" w:rsidP="00F20179">
      <w:pPr>
        <w:spacing w:after="120"/>
        <w:rPr>
          <w:noProof/>
        </w:rPr>
      </w:pPr>
    </w:p>
    <w:p w14:paraId="6364D3CA" w14:textId="77777777" w:rsidR="00F20179" w:rsidRPr="00F20179" w:rsidRDefault="00F20179" w:rsidP="00F20179">
      <w:pPr>
        <w:spacing w:after="120"/>
        <w:rPr>
          <w:noProof/>
        </w:rPr>
      </w:pPr>
    </w:p>
    <w:p w14:paraId="2E1DD343" w14:textId="77777777" w:rsidR="00F20179" w:rsidRPr="00F20179" w:rsidRDefault="00F20179" w:rsidP="00F20179">
      <w:pPr>
        <w:spacing w:after="120"/>
        <w:rPr>
          <w:b/>
          <w:bCs/>
        </w:rPr>
      </w:pPr>
    </w:p>
    <w:p w14:paraId="493E73E0" w14:textId="77777777" w:rsidR="00F20179" w:rsidRPr="00F20179" w:rsidRDefault="00F20179" w:rsidP="00F20179">
      <w:pPr>
        <w:spacing w:after="120"/>
        <w:rPr>
          <w:b/>
          <w:bCs/>
        </w:rPr>
      </w:pPr>
    </w:p>
    <w:p w14:paraId="7BF03D9A" w14:textId="77777777" w:rsidR="00F20179" w:rsidRPr="00F20179" w:rsidRDefault="00F20179" w:rsidP="00F20179">
      <w:pPr>
        <w:spacing w:after="120"/>
        <w:rPr>
          <w:b/>
          <w:bCs/>
        </w:rPr>
      </w:pPr>
    </w:p>
    <w:p w14:paraId="4A7825FF" w14:textId="77777777" w:rsidR="00F20179" w:rsidRPr="00F20179" w:rsidRDefault="00F20179" w:rsidP="00F20179">
      <w:pPr>
        <w:spacing w:after="120"/>
        <w:rPr>
          <w:b/>
          <w:bCs/>
        </w:rPr>
      </w:pPr>
    </w:p>
    <w:p w14:paraId="7E567496" w14:textId="77777777" w:rsidR="00F20179" w:rsidRPr="00F20179" w:rsidRDefault="00F20179" w:rsidP="00F20179">
      <w:pPr>
        <w:spacing w:after="120"/>
        <w:rPr>
          <w:b/>
          <w:bCs/>
        </w:rPr>
      </w:pPr>
    </w:p>
    <w:p w14:paraId="67DEF675" w14:textId="77777777" w:rsidR="00F20179" w:rsidRDefault="00F20179" w:rsidP="00941AF7">
      <w:pPr>
        <w:pStyle w:val="Heading20"/>
      </w:pPr>
    </w:p>
    <w:p w14:paraId="35D8D222" w14:textId="77777777" w:rsidR="007F37EB" w:rsidRDefault="007F37EB" w:rsidP="00941AF7">
      <w:pPr>
        <w:pStyle w:val="Heading20"/>
      </w:pPr>
    </w:p>
    <w:p w14:paraId="0C2606FC" w14:textId="77777777" w:rsidR="007F37EB" w:rsidRDefault="007F37EB" w:rsidP="007F37EB">
      <w:pPr>
        <w:pStyle w:val="BodyText"/>
        <w:rPr>
          <w:rStyle w:val="Strong"/>
        </w:rPr>
      </w:pPr>
      <w:r w:rsidRPr="000571E6">
        <w:rPr>
          <w:rStyle w:val="Strong"/>
        </w:rPr>
        <w:t>Putting on and removing socks and shoes using adaptive equipment</w:t>
      </w:r>
    </w:p>
    <w:p w14:paraId="29E6ADF1" w14:textId="77777777" w:rsidR="007F37EB" w:rsidRDefault="007F37EB" w:rsidP="007F37EB">
      <w:pPr>
        <w:pStyle w:val="NumberedList"/>
      </w:pPr>
      <w:r>
        <w:t>Gather a sock over the sock aid</w:t>
      </w:r>
    </w:p>
    <w:p w14:paraId="11ABB977" w14:textId="77777777" w:rsidR="007F37EB" w:rsidRDefault="007F37EB" w:rsidP="007F37EB">
      <w:pPr>
        <w:pStyle w:val="NumberedList"/>
      </w:pPr>
      <w:r>
        <w:t>Keeping hold of the straps, toss the sock aid to the floor</w:t>
      </w:r>
    </w:p>
    <w:p w14:paraId="03F6C594" w14:textId="77777777" w:rsidR="007F37EB" w:rsidRPr="001A3B94" w:rsidRDefault="007F37EB" w:rsidP="007F37EB">
      <w:r>
        <w:rPr>
          <w:noProof/>
          <w:lang w:val="en-CA" w:eastAsia="en-CA"/>
        </w:rPr>
        <w:drawing>
          <wp:inline distT="0" distB="0" distL="0" distR="0" wp14:anchorId="131AD7B3" wp14:editId="07D19B5D">
            <wp:extent cx="2827655" cy="2908935"/>
            <wp:effectExtent l="0" t="0" r="0" b="5715"/>
            <wp:docPr id="5" name="Picture 3" descr="person putting sock on sock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6261" t="22597" r="48860" b="49447"/>
                    <a:stretch/>
                  </pic:blipFill>
                  <pic:spPr bwMode="auto">
                    <a:xfrm>
                      <a:off x="0" y="0"/>
                      <a:ext cx="2827655" cy="290893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0F41EE25" wp14:editId="6F59AD1F">
            <wp:extent cx="2257425" cy="3265170"/>
            <wp:effectExtent l="0" t="0" r="9525" b="0"/>
            <wp:docPr id="22" name="Picture 3" descr="person throwing sock aid to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7009" t="22597" r="18192" b="49447"/>
                    <a:stretch/>
                  </pic:blipFill>
                  <pic:spPr bwMode="auto">
                    <a:xfrm>
                      <a:off x="0" y="0"/>
                      <a:ext cx="2257425" cy="3265170"/>
                    </a:xfrm>
                    <a:prstGeom prst="rect">
                      <a:avLst/>
                    </a:prstGeom>
                    <a:noFill/>
                    <a:ln>
                      <a:noFill/>
                    </a:ln>
                    <a:extLst>
                      <a:ext uri="{53640926-AAD7-44D8-BBD7-CCE9431645EC}">
                        <a14:shadowObscured xmlns:a14="http://schemas.microsoft.com/office/drawing/2010/main"/>
                      </a:ext>
                    </a:extLst>
                  </pic:spPr>
                </pic:pic>
              </a:graphicData>
            </a:graphic>
          </wp:inline>
        </w:drawing>
      </w:r>
    </w:p>
    <w:p w14:paraId="2D066CD9" w14:textId="77777777" w:rsidR="007F37EB" w:rsidRDefault="007F37EB" w:rsidP="007F37EB">
      <w:pPr>
        <w:pStyle w:val="NumberedList"/>
      </w:pPr>
      <w:r>
        <w:t>Position the sock aid in front of your foot</w:t>
      </w:r>
    </w:p>
    <w:p w14:paraId="6A8A8F81" w14:textId="77777777" w:rsidR="007F37EB" w:rsidRDefault="007F37EB" w:rsidP="007F37EB">
      <w:pPr>
        <w:pStyle w:val="NumberedList"/>
      </w:pPr>
      <w:r>
        <w:t>Start to pull the sock aid over your toes. Point your toes and lift your heel off the floor.</w:t>
      </w:r>
    </w:p>
    <w:p w14:paraId="60B03D6D" w14:textId="77777777" w:rsidR="007F37EB" w:rsidRDefault="007F37EB" w:rsidP="007F37EB">
      <w:r>
        <w:rPr>
          <w:noProof/>
          <w:lang w:val="en-CA" w:eastAsia="en-CA"/>
        </w:rPr>
        <w:drawing>
          <wp:inline distT="0" distB="0" distL="0" distR="0" wp14:anchorId="5E537A7E" wp14:editId="438F13E8">
            <wp:extent cx="2472690" cy="3134995"/>
            <wp:effectExtent l="0" t="0" r="3810" b="8255"/>
            <wp:docPr id="9" name="Picture 3" descr="person lining sock aid up with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8442" t="53700" r="53365" b="18447"/>
                    <a:stretch/>
                  </pic:blipFill>
                  <pic:spPr bwMode="auto">
                    <a:xfrm>
                      <a:off x="0" y="0"/>
                      <a:ext cx="2472690" cy="313499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62FB86D8" wp14:editId="6670E4F5">
            <wp:extent cx="2589530" cy="3004185"/>
            <wp:effectExtent l="0" t="0" r="1270" b="5715"/>
            <wp:docPr id="10" name="Picture 3" descr="person pulling sock over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3180" t="53700" r="16011" b="18447"/>
                    <a:stretch/>
                  </pic:blipFill>
                  <pic:spPr bwMode="auto">
                    <a:xfrm>
                      <a:off x="0" y="0"/>
                      <a:ext cx="2589530" cy="3004185"/>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64315836" w14:textId="77777777" w:rsidR="007F37EB" w:rsidRDefault="007F37EB" w:rsidP="007F37EB">
      <w:pPr>
        <w:pStyle w:val="NumberedList"/>
      </w:pPr>
      <w:r>
        <w:lastRenderedPageBreak/>
        <w:t>Pull the sock aid completely out, leaving the sock on your foot</w:t>
      </w:r>
    </w:p>
    <w:p w14:paraId="5411F2BF" w14:textId="77777777" w:rsidR="007F37EB" w:rsidRDefault="007F37EB" w:rsidP="007F37EB">
      <w:pPr>
        <w:pStyle w:val="NumberedList"/>
      </w:pPr>
      <w:r>
        <w:t>To remove your sock, use your dressing stick or reacher to hook the back of the sock and push it off.</w:t>
      </w:r>
    </w:p>
    <w:p w14:paraId="4F9A6F24" w14:textId="77777777" w:rsidR="007F37EB" w:rsidRPr="00C975C5" w:rsidRDefault="007F37EB" w:rsidP="007F37EB">
      <w:r>
        <w:rPr>
          <w:noProof/>
          <w:lang w:val="en-CA" w:eastAsia="en-CA"/>
        </w:rPr>
        <w:drawing>
          <wp:inline distT="0" distB="0" distL="0" distR="0" wp14:anchorId="140C78B4" wp14:editId="3D7F41DF">
            <wp:extent cx="2974340" cy="3170555"/>
            <wp:effectExtent l="0" t="0" r="0" b="0"/>
            <wp:docPr id="11" name="Picture 4" descr="person pulling sock ai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2239" t="21161" r="52378" b="49447"/>
                    <a:stretch/>
                  </pic:blipFill>
                  <pic:spPr bwMode="auto">
                    <a:xfrm>
                      <a:off x="0" y="0"/>
                      <a:ext cx="2974340" cy="317055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560ECF7E" wp14:editId="113AF98E">
            <wp:extent cx="2702560" cy="3087370"/>
            <wp:effectExtent l="0" t="0" r="2540" b="0"/>
            <wp:docPr id="30" name="Picture 4" descr="person pushing sock off with dress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4162" t="21161" r="12824" b="49447"/>
                    <a:stretch/>
                  </pic:blipFill>
                  <pic:spPr bwMode="auto">
                    <a:xfrm>
                      <a:off x="0" y="0"/>
                      <a:ext cx="2702560" cy="3087370"/>
                    </a:xfrm>
                    <a:prstGeom prst="rect">
                      <a:avLst/>
                    </a:prstGeom>
                    <a:noFill/>
                    <a:ln>
                      <a:noFill/>
                    </a:ln>
                    <a:extLst>
                      <a:ext uri="{53640926-AAD7-44D8-BBD7-CCE9431645EC}">
                        <a14:shadowObscured xmlns:a14="http://schemas.microsoft.com/office/drawing/2010/main"/>
                      </a:ext>
                    </a:extLst>
                  </pic:spPr>
                </pic:pic>
              </a:graphicData>
            </a:graphic>
          </wp:inline>
        </w:drawing>
      </w:r>
    </w:p>
    <w:p w14:paraId="72A6852D" w14:textId="77777777" w:rsidR="007F37EB" w:rsidRDefault="007F37EB" w:rsidP="007F37EB">
      <w:pPr>
        <w:pStyle w:val="NumberedList"/>
      </w:pPr>
      <w:r>
        <w:t>Wear slip on shoes or replace the laces with elastic laces or Velcro closures. Use a long-handled shoehorn to help you get your shoe on.</w:t>
      </w:r>
    </w:p>
    <w:p w14:paraId="79500C06" w14:textId="77777777" w:rsidR="007F37EB" w:rsidRPr="000571E6" w:rsidRDefault="007F37EB" w:rsidP="007F37EB">
      <w:pPr>
        <w:pStyle w:val="NumberedList"/>
      </w:pPr>
      <w:r>
        <w:t>Remove your shoe using the dressing stick to push it off from the heel.</w:t>
      </w:r>
    </w:p>
    <w:p w14:paraId="0EEA4BFA" w14:textId="77777777" w:rsidR="007F37EB" w:rsidRDefault="007F37EB" w:rsidP="007F37EB">
      <w:pPr>
        <w:pStyle w:val="BodyText"/>
        <w:rPr>
          <w:noProof/>
          <w:lang w:val="en-CA" w:eastAsia="en-CA"/>
        </w:rPr>
      </w:pPr>
      <w:r>
        <w:rPr>
          <w:noProof/>
          <w:lang w:val="en-CA" w:eastAsia="en-CA"/>
        </w:rPr>
        <w:drawing>
          <wp:inline distT="0" distB="0" distL="0" distR="0" wp14:anchorId="1E847BD4" wp14:editId="5B8F332E">
            <wp:extent cx="2655570" cy="2992120"/>
            <wp:effectExtent l="0" t="0" r="0" b="0"/>
            <wp:docPr id="13" name="Picture 4" descr="person placing shoehorn in 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22" t="55906" r="49868" b="18621"/>
                    <a:stretch/>
                  </pic:blipFill>
                  <pic:spPr bwMode="auto">
                    <a:xfrm>
                      <a:off x="0" y="0"/>
                      <a:ext cx="2655570" cy="299212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1FAB4A46" wp14:editId="094D1BC0">
            <wp:extent cx="2468245" cy="2992120"/>
            <wp:effectExtent l="0" t="0" r="8255" b="0"/>
            <wp:docPr id="12" name="Picture 4" descr="person taking show off with dress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7342" t="55906" r="15681" b="18621"/>
                    <a:stretch/>
                  </pic:blipFill>
                  <pic:spPr bwMode="auto">
                    <a:xfrm>
                      <a:off x="0" y="0"/>
                      <a:ext cx="2468245" cy="2992120"/>
                    </a:xfrm>
                    <a:prstGeom prst="rect">
                      <a:avLst/>
                    </a:prstGeom>
                    <a:noFill/>
                    <a:ln>
                      <a:noFill/>
                    </a:ln>
                    <a:extLst>
                      <a:ext uri="{53640926-AAD7-44D8-BBD7-CCE9431645EC}">
                        <a14:shadowObscured xmlns:a14="http://schemas.microsoft.com/office/drawing/2010/main"/>
                      </a:ext>
                    </a:extLst>
                  </pic:spPr>
                </pic:pic>
              </a:graphicData>
            </a:graphic>
          </wp:inline>
        </w:drawing>
      </w:r>
    </w:p>
    <w:p w14:paraId="4D716ACB" w14:textId="77777777" w:rsidR="007F37EB" w:rsidRDefault="007F37EB" w:rsidP="007F37EB">
      <w:pPr>
        <w:pStyle w:val="BodyText"/>
        <w:rPr>
          <w:noProof/>
          <w:lang w:val="en-CA" w:eastAsia="en-CA"/>
        </w:rPr>
      </w:pPr>
    </w:p>
    <w:p w14:paraId="37662D98" w14:textId="77777777" w:rsidR="007F37EB" w:rsidRDefault="007F37EB" w:rsidP="000571E6">
      <w:pPr>
        <w:pStyle w:val="BodyText"/>
        <w:rPr>
          <w:rStyle w:val="Strong"/>
        </w:rPr>
      </w:pPr>
    </w:p>
    <w:p w14:paraId="40423B2D" w14:textId="77777777" w:rsidR="007F37EB" w:rsidRDefault="007F37EB" w:rsidP="000571E6">
      <w:pPr>
        <w:pStyle w:val="BodyText"/>
        <w:rPr>
          <w:rStyle w:val="Strong"/>
        </w:rPr>
      </w:pPr>
    </w:p>
    <w:p w14:paraId="3823902E" w14:textId="77777777" w:rsidR="007F37EB" w:rsidRDefault="007F37EB" w:rsidP="000571E6">
      <w:pPr>
        <w:pStyle w:val="BodyText"/>
        <w:rPr>
          <w:rStyle w:val="Strong"/>
        </w:rPr>
      </w:pPr>
    </w:p>
    <w:p w14:paraId="22B22DA4" w14:textId="77777777" w:rsidR="007F37EB" w:rsidRDefault="007F37EB" w:rsidP="000571E6">
      <w:pPr>
        <w:pStyle w:val="BodyText"/>
        <w:rPr>
          <w:rStyle w:val="Strong"/>
        </w:rPr>
      </w:pPr>
    </w:p>
    <w:p w14:paraId="5B878B6F" w14:textId="5A023B84" w:rsidR="00DB08D2" w:rsidRDefault="0068143E" w:rsidP="000571E6">
      <w:pPr>
        <w:pStyle w:val="BodyText"/>
        <w:rPr>
          <w:rStyle w:val="Strong"/>
        </w:rPr>
      </w:pPr>
      <w:r w:rsidRPr="0068143E">
        <w:rPr>
          <w:rStyle w:val="Strong"/>
        </w:rPr>
        <w:lastRenderedPageBreak/>
        <w:t>Transfer to tub using bath transfer bench (left)</w:t>
      </w:r>
    </w:p>
    <w:p w14:paraId="79FD0367" w14:textId="77777777" w:rsidR="00110A8A" w:rsidRPr="000E1F62" w:rsidRDefault="00110A8A" w:rsidP="00110A8A">
      <w:pPr>
        <w:pStyle w:val="BodyText"/>
      </w:pPr>
    </w:p>
    <w:p w14:paraId="7A787DB3" w14:textId="77777777" w:rsidR="00876200" w:rsidRPr="0068143E" w:rsidRDefault="0068143E" w:rsidP="00BA76B8">
      <w:pPr>
        <w:pStyle w:val="NumberedList"/>
        <w:numPr>
          <w:ilvl w:val="0"/>
          <w:numId w:val="5"/>
        </w:numPr>
        <w:rPr>
          <w:noProof/>
          <w:lang w:val="en-CA" w:eastAsia="en-CA"/>
        </w:rPr>
      </w:pPr>
      <w:r w:rsidRPr="0068143E">
        <w:rPr>
          <w:noProof/>
          <w:lang w:val="en-CA" w:eastAsia="en-CA"/>
        </w:rPr>
        <w:t>Back up to the tub bench until you can feel it against the back of your legs.</w:t>
      </w:r>
    </w:p>
    <w:p w14:paraId="7B7B42D2" w14:textId="04CB6803" w:rsidR="0068143E" w:rsidRDefault="0068143E" w:rsidP="00BA76B8">
      <w:pPr>
        <w:pStyle w:val="NumberedList"/>
        <w:numPr>
          <w:ilvl w:val="0"/>
          <w:numId w:val="5"/>
        </w:numPr>
        <w:rPr>
          <w:noProof/>
          <w:lang w:val="en-CA" w:eastAsia="en-CA"/>
        </w:rPr>
      </w:pPr>
      <w:r w:rsidRPr="0068143E">
        <w:rPr>
          <w:noProof/>
          <w:lang w:val="en-CA" w:eastAsia="en-CA"/>
        </w:rPr>
        <w:t>Reach back for the tub bench and lower yourself onto the seat. Scoot back as far as you can.</w:t>
      </w:r>
    </w:p>
    <w:p w14:paraId="7977CD69" w14:textId="5C4C5A9B" w:rsidR="00B976AD" w:rsidRPr="00B976AD" w:rsidRDefault="00B976AD" w:rsidP="00B976AD">
      <w:pPr>
        <w:rPr>
          <w:lang w:val="en-CA" w:eastAsia="en-CA"/>
        </w:rPr>
      </w:pPr>
      <w:r>
        <w:rPr>
          <w:noProof/>
          <w:lang w:val="en-CA" w:eastAsia="en-CA"/>
        </w:rPr>
        <w:drawing>
          <wp:inline distT="0" distB="0" distL="0" distR="0" wp14:anchorId="3D0469BE" wp14:editId="6D598220">
            <wp:extent cx="2145030" cy="2858770"/>
            <wp:effectExtent l="0" t="0" r="7620" b="0"/>
            <wp:docPr id="14" name="Picture 5" descr="person backing up to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0455" t="19201" r="53382" b="53627"/>
                    <a:stretch/>
                  </pic:blipFill>
                  <pic:spPr bwMode="auto">
                    <a:xfrm>
                      <a:off x="0" y="0"/>
                      <a:ext cx="2145030" cy="285877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783CD7C1" wp14:editId="512DF316">
            <wp:extent cx="2199005" cy="2660015"/>
            <wp:effectExtent l="0" t="0" r="0" b="6985"/>
            <wp:docPr id="48" name="Picture 5" descr="person sitting down o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5674" t="19201" r="15498" b="53627"/>
                    <a:stretch/>
                  </pic:blipFill>
                  <pic:spPr bwMode="auto">
                    <a:xfrm>
                      <a:off x="0" y="0"/>
                      <a:ext cx="2199005" cy="2660015"/>
                    </a:xfrm>
                    <a:prstGeom prst="rect">
                      <a:avLst/>
                    </a:prstGeom>
                    <a:noFill/>
                    <a:ln>
                      <a:noFill/>
                    </a:ln>
                    <a:extLst>
                      <a:ext uri="{53640926-AAD7-44D8-BBD7-CCE9431645EC}">
                        <a14:shadowObscured xmlns:a14="http://schemas.microsoft.com/office/drawing/2010/main"/>
                      </a:ext>
                    </a:extLst>
                  </pic:spPr>
                </pic:pic>
              </a:graphicData>
            </a:graphic>
          </wp:inline>
        </w:drawing>
      </w:r>
    </w:p>
    <w:p w14:paraId="42BF69CD" w14:textId="77777777" w:rsidR="0068143E" w:rsidRPr="0068143E" w:rsidRDefault="0068143E" w:rsidP="00BA76B8">
      <w:pPr>
        <w:pStyle w:val="NumberedList"/>
        <w:numPr>
          <w:ilvl w:val="0"/>
          <w:numId w:val="5"/>
        </w:numPr>
        <w:rPr>
          <w:noProof/>
          <w:lang w:val="en-CA" w:eastAsia="en-CA"/>
        </w:rPr>
      </w:pPr>
      <w:r w:rsidRPr="0068143E">
        <w:rPr>
          <w:noProof/>
          <w:lang w:val="en-CA" w:eastAsia="en-CA"/>
        </w:rPr>
        <w:t>Turn your body to the left, in towards the tub and lift your left leg into the tub.</w:t>
      </w:r>
    </w:p>
    <w:p w14:paraId="444AAC86" w14:textId="30DD9E24" w:rsidR="0068143E" w:rsidRPr="0068143E" w:rsidRDefault="0068143E" w:rsidP="00BA76B8">
      <w:pPr>
        <w:pStyle w:val="NumberedList"/>
        <w:numPr>
          <w:ilvl w:val="0"/>
          <w:numId w:val="5"/>
        </w:numPr>
        <w:rPr>
          <w:noProof/>
          <w:lang w:val="en-CA" w:eastAsia="en-CA"/>
        </w:rPr>
      </w:pPr>
      <w:r w:rsidRPr="0068143E">
        <w:rPr>
          <w:noProof/>
          <w:lang w:val="en-CA" w:eastAsia="en-CA"/>
        </w:rPr>
        <w:t>Scoot your bottom farther onto the seat and lift your right leg into the tub. To get back out, reverse the steps.</w:t>
      </w:r>
    </w:p>
    <w:p w14:paraId="7FC95C5B" w14:textId="67CE8E91" w:rsidR="00C65527" w:rsidRDefault="00B976AD" w:rsidP="000571E6">
      <w:pPr>
        <w:pStyle w:val="BodyText"/>
        <w:rPr>
          <w:noProof/>
          <w:lang w:val="en-CA" w:eastAsia="en-CA"/>
        </w:rPr>
      </w:pPr>
      <w:r>
        <w:rPr>
          <w:noProof/>
          <w:lang w:val="en-CA" w:eastAsia="en-CA"/>
        </w:rPr>
        <w:drawing>
          <wp:inline distT="0" distB="0" distL="0" distR="0" wp14:anchorId="037AF029" wp14:editId="1E5C14F6">
            <wp:extent cx="2049145" cy="2530475"/>
            <wp:effectExtent l="0" t="0" r="8255" b="3175"/>
            <wp:docPr id="16" name="Picture 5" descr="person placing lef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0455" t="53579" r="51703" b="19630"/>
                    <a:stretch/>
                  </pic:blipFill>
                  <pic:spPr bwMode="auto">
                    <a:xfrm>
                      <a:off x="0" y="0"/>
                      <a:ext cx="2049145" cy="25304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7A404124" wp14:editId="0E0FF492">
            <wp:extent cx="2125345" cy="2626360"/>
            <wp:effectExtent l="0" t="0" r="8255" b="2540"/>
            <wp:docPr id="15" name="Picture 5" descr="person placing righ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6683" t="53579" r="15498" b="19630"/>
                    <a:stretch/>
                  </pic:blipFill>
                  <pic:spPr bwMode="auto">
                    <a:xfrm>
                      <a:off x="0" y="0"/>
                      <a:ext cx="2125345" cy="2626360"/>
                    </a:xfrm>
                    <a:prstGeom prst="rect">
                      <a:avLst/>
                    </a:prstGeom>
                    <a:noFill/>
                    <a:ln>
                      <a:noFill/>
                    </a:ln>
                    <a:extLst>
                      <a:ext uri="{53640926-AAD7-44D8-BBD7-CCE9431645EC}">
                        <a14:shadowObscured xmlns:a14="http://schemas.microsoft.com/office/drawing/2010/main"/>
                      </a:ext>
                    </a:extLst>
                  </pic:spPr>
                </pic:pic>
              </a:graphicData>
            </a:graphic>
          </wp:inline>
        </w:drawing>
      </w:r>
    </w:p>
    <w:p w14:paraId="6AE8FA6E" w14:textId="77777777" w:rsidR="00C65527" w:rsidRDefault="00C65527" w:rsidP="000571E6">
      <w:pPr>
        <w:pStyle w:val="BodyText"/>
        <w:rPr>
          <w:noProof/>
          <w:lang w:val="en-CA" w:eastAsia="en-CA"/>
        </w:rPr>
      </w:pPr>
    </w:p>
    <w:p w14:paraId="06DC330B" w14:textId="77777777" w:rsidR="00B71BAB" w:rsidRDefault="00B71BAB">
      <w:pPr>
        <w:rPr>
          <w:noProof/>
          <w:lang w:val="en-CA" w:eastAsia="en-CA"/>
        </w:rPr>
      </w:pPr>
      <w:r>
        <w:rPr>
          <w:noProof/>
          <w:lang w:val="en-CA" w:eastAsia="en-CA"/>
        </w:rPr>
        <w:br w:type="page"/>
      </w:r>
    </w:p>
    <w:p w14:paraId="489EE1D2" w14:textId="77777777" w:rsidR="00AD39DB" w:rsidRPr="00B71BAB" w:rsidRDefault="00B71BAB" w:rsidP="000571E6">
      <w:pPr>
        <w:pStyle w:val="BodyText"/>
        <w:rPr>
          <w:rStyle w:val="Strong"/>
        </w:rPr>
      </w:pPr>
      <w:r w:rsidRPr="00B71BAB">
        <w:rPr>
          <w:rStyle w:val="Strong"/>
        </w:rPr>
        <w:lastRenderedPageBreak/>
        <w:t>Transfer to tub using bath transfer bench (right)</w:t>
      </w:r>
    </w:p>
    <w:p w14:paraId="124A114E" w14:textId="77777777" w:rsidR="00B71BAB" w:rsidRDefault="00B71BAB" w:rsidP="000571E6">
      <w:pPr>
        <w:pStyle w:val="BodyText"/>
        <w:rPr>
          <w:noProof/>
          <w:lang w:val="en-CA" w:eastAsia="en-CA"/>
        </w:rPr>
      </w:pPr>
    </w:p>
    <w:p w14:paraId="3E8692E9" w14:textId="77777777" w:rsidR="00B71BAB" w:rsidRPr="00B71BAB" w:rsidRDefault="00B71BAB" w:rsidP="00BA76B8">
      <w:pPr>
        <w:pStyle w:val="NumberedList"/>
        <w:numPr>
          <w:ilvl w:val="0"/>
          <w:numId w:val="6"/>
        </w:numPr>
        <w:rPr>
          <w:noProof/>
          <w:lang w:val="en-CA" w:eastAsia="en-CA"/>
        </w:rPr>
      </w:pPr>
      <w:r w:rsidRPr="00B71BAB">
        <w:rPr>
          <w:noProof/>
          <w:lang w:val="en-CA" w:eastAsia="en-CA"/>
        </w:rPr>
        <w:t>Back up to the tub bench until you can feel it against the back of your legs.</w:t>
      </w:r>
    </w:p>
    <w:p w14:paraId="4BBEC99D" w14:textId="2F4EF1BA" w:rsidR="00B71BAB" w:rsidRDefault="00B71BAB" w:rsidP="00BA76B8">
      <w:pPr>
        <w:pStyle w:val="NumberedList"/>
        <w:numPr>
          <w:ilvl w:val="0"/>
          <w:numId w:val="5"/>
        </w:numPr>
        <w:rPr>
          <w:noProof/>
          <w:lang w:val="en-CA" w:eastAsia="en-CA"/>
        </w:rPr>
      </w:pPr>
      <w:r w:rsidRPr="0068143E">
        <w:rPr>
          <w:noProof/>
          <w:lang w:val="en-CA" w:eastAsia="en-CA"/>
        </w:rPr>
        <w:t>Reach back for the tub bench and lower yourself onto the seat. Scoot back as far as you can.</w:t>
      </w:r>
    </w:p>
    <w:p w14:paraId="5C10AB81" w14:textId="00B0F427" w:rsidR="00F059B2" w:rsidRPr="00F059B2" w:rsidRDefault="00F059B2" w:rsidP="00F059B2">
      <w:pPr>
        <w:rPr>
          <w:lang w:val="en-CA" w:eastAsia="en-CA"/>
        </w:rPr>
      </w:pPr>
      <w:r>
        <w:rPr>
          <w:noProof/>
          <w:lang w:val="en-CA" w:eastAsia="en-CA"/>
        </w:rPr>
        <w:drawing>
          <wp:inline distT="0" distB="0" distL="0" distR="0" wp14:anchorId="2C37323E" wp14:editId="5C8F45AB">
            <wp:extent cx="2729865" cy="3004185"/>
            <wp:effectExtent l="0" t="0" r="0" b="5715"/>
            <wp:docPr id="21" name="Picture 6" descr="person backing up to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9290" t="19549" r="49241" b="53459"/>
                    <a:stretch/>
                  </pic:blipFill>
                  <pic:spPr bwMode="auto">
                    <a:xfrm>
                      <a:off x="0" y="0"/>
                      <a:ext cx="2729865" cy="300418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1F931FC3" wp14:editId="6A363A07">
            <wp:extent cx="2372360" cy="3027680"/>
            <wp:effectExtent l="0" t="0" r="8890" b="1270"/>
            <wp:docPr id="49" name="Picture 6" descr="person sitting down o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7128" t="19549" r="15734" b="53459"/>
                    <a:stretch/>
                  </pic:blipFill>
                  <pic:spPr bwMode="auto">
                    <a:xfrm>
                      <a:off x="0" y="0"/>
                      <a:ext cx="2372360" cy="3027680"/>
                    </a:xfrm>
                    <a:prstGeom prst="rect">
                      <a:avLst/>
                    </a:prstGeom>
                    <a:noFill/>
                    <a:ln>
                      <a:noFill/>
                    </a:ln>
                    <a:extLst>
                      <a:ext uri="{53640926-AAD7-44D8-BBD7-CCE9431645EC}">
                        <a14:shadowObscured xmlns:a14="http://schemas.microsoft.com/office/drawing/2010/main"/>
                      </a:ext>
                    </a:extLst>
                  </pic:spPr>
                </pic:pic>
              </a:graphicData>
            </a:graphic>
          </wp:inline>
        </w:drawing>
      </w:r>
    </w:p>
    <w:p w14:paraId="7149651F" w14:textId="77777777" w:rsidR="00685BD3" w:rsidRPr="0068143E" w:rsidRDefault="00685BD3" w:rsidP="00BA76B8">
      <w:pPr>
        <w:pStyle w:val="NumberedList"/>
        <w:numPr>
          <w:ilvl w:val="0"/>
          <w:numId w:val="5"/>
        </w:numPr>
        <w:rPr>
          <w:noProof/>
          <w:lang w:val="en-CA" w:eastAsia="en-CA"/>
        </w:rPr>
      </w:pPr>
      <w:r w:rsidRPr="0068143E">
        <w:rPr>
          <w:noProof/>
          <w:lang w:val="en-CA" w:eastAsia="en-CA"/>
        </w:rPr>
        <w:t xml:space="preserve">Turn your body to the </w:t>
      </w:r>
      <w:r>
        <w:rPr>
          <w:noProof/>
          <w:lang w:val="en-CA" w:eastAsia="en-CA"/>
        </w:rPr>
        <w:t>right</w:t>
      </w:r>
      <w:r w:rsidRPr="0068143E">
        <w:rPr>
          <w:noProof/>
          <w:lang w:val="en-CA" w:eastAsia="en-CA"/>
        </w:rPr>
        <w:t xml:space="preserve">, in towards the tub and lift your </w:t>
      </w:r>
      <w:r>
        <w:rPr>
          <w:noProof/>
          <w:lang w:val="en-CA" w:eastAsia="en-CA"/>
        </w:rPr>
        <w:t>right</w:t>
      </w:r>
      <w:r w:rsidRPr="0068143E">
        <w:rPr>
          <w:noProof/>
          <w:lang w:val="en-CA" w:eastAsia="en-CA"/>
        </w:rPr>
        <w:t xml:space="preserve"> leg into the tub.</w:t>
      </w:r>
    </w:p>
    <w:p w14:paraId="27B95558" w14:textId="42DB3CE9" w:rsidR="00685BD3" w:rsidRPr="0068143E" w:rsidRDefault="00685BD3" w:rsidP="00BA76B8">
      <w:pPr>
        <w:pStyle w:val="NumberedList"/>
        <w:numPr>
          <w:ilvl w:val="0"/>
          <w:numId w:val="5"/>
        </w:numPr>
        <w:rPr>
          <w:noProof/>
          <w:lang w:val="en-CA" w:eastAsia="en-CA"/>
        </w:rPr>
      </w:pPr>
      <w:r w:rsidRPr="0068143E">
        <w:rPr>
          <w:noProof/>
          <w:lang w:val="en-CA" w:eastAsia="en-CA"/>
        </w:rPr>
        <w:t xml:space="preserve">Scoot your bottom farther onto the seat and lift your </w:t>
      </w:r>
      <w:r>
        <w:rPr>
          <w:noProof/>
          <w:lang w:val="en-CA" w:eastAsia="en-CA"/>
        </w:rPr>
        <w:t>left</w:t>
      </w:r>
      <w:r w:rsidRPr="0068143E">
        <w:rPr>
          <w:noProof/>
          <w:lang w:val="en-CA" w:eastAsia="en-CA"/>
        </w:rPr>
        <w:t xml:space="preserve"> leg into the tub. To get back out, reverse the steps.</w:t>
      </w:r>
    </w:p>
    <w:p w14:paraId="0C0BC6D8" w14:textId="5AE30F88" w:rsidR="003D1765" w:rsidRDefault="00F059B2" w:rsidP="000571E6">
      <w:pPr>
        <w:pStyle w:val="BodyText"/>
        <w:rPr>
          <w:noProof/>
          <w:lang w:val="en-CA" w:eastAsia="en-CA"/>
        </w:rPr>
      </w:pPr>
      <w:r>
        <w:rPr>
          <w:noProof/>
          <w:lang w:val="en-CA" w:eastAsia="en-CA"/>
        </w:rPr>
        <w:drawing>
          <wp:inline distT="0" distB="0" distL="0" distR="0" wp14:anchorId="1B39AB11" wp14:editId="0E6465B3">
            <wp:extent cx="2402205" cy="2754630"/>
            <wp:effectExtent l="0" t="0" r="0" b="7620"/>
            <wp:docPr id="25" name="Picture 6" descr="person putting righ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9290" t="53423" r="50168" b="19280"/>
                    <a:stretch/>
                  </pic:blipFill>
                  <pic:spPr bwMode="auto">
                    <a:xfrm>
                      <a:off x="0" y="0"/>
                      <a:ext cx="2402205" cy="275463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53D7C2ED" wp14:editId="175DD4DE">
            <wp:extent cx="2319468" cy="2838203"/>
            <wp:effectExtent l="0" t="0" r="5080" b="635"/>
            <wp:docPr id="24" name="Picture 6" descr="person putting lef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5641" t="53423" r="15734" b="19280"/>
                    <a:stretch/>
                  </pic:blipFill>
                  <pic:spPr bwMode="auto">
                    <a:xfrm>
                      <a:off x="0" y="0"/>
                      <a:ext cx="2319468" cy="2838203"/>
                    </a:xfrm>
                    <a:prstGeom prst="rect">
                      <a:avLst/>
                    </a:prstGeom>
                    <a:noFill/>
                    <a:ln>
                      <a:noFill/>
                    </a:ln>
                    <a:extLst>
                      <a:ext uri="{53640926-AAD7-44D8-BBD7-CCE9431645EC}">
                        <a14:shadowObscured xmlns:a14="http://schemas.microsoft.com/office/drawing/2010/main"/>
                      </a:ext>
                    </a:extLst>
                  </pic:spPr>
                </pic:pic>
              </a:graphicData>
            </a:graphic>
          </wp:inline>
        </w:drawing>
      </w:r>
    </w:p>
    <w:p w14:paraId="3AD816F3" w14:textId="77777777" w:rsidR="003D1765" w:rsidRDefault="003D1765" w:rsidP="000571E6">
      <w:pPr>
        <w:pStyle w:val="BodyText"/>
        <w:rPr>
          <w:noProof/>
          <w:lang w:val="en-CA" w:eastAsia="en-CA"/>
        </w:rPr>
      </w:pPr>
    </w:p>
    <w:p w14:paraId="0EF530E3" w14:textId="77777777" w:rsidR="003D1765" w:rsidRDefault="003D1765" w:rsidP="000571E6">
      <w:pPr>
        <w:pStyle w:val="BodyText"/>
        <w:rPr>
          <w:noProof/>
          <w:lang w:val="en-CA" w:eastAsia="en-CA"/>
        </w:rPr>
      </w:pPr>
    </w:p>
    <w:p w14:paraId="0F0AC9D2" w14:textId="77777777" w:rsidR="00B976AD" w:rsidRDefault="00B976AD" w:rsidP="000571E6">
      <w:pPr>
        <w:pStyle w:val="BodyText"/>
        <w:rPr>
          <w:rStyle w:val="Strong"/>
        </w:rPr>
      </w:pPr>
    </w:p>
    <w:p w14:paraId="45C7FD20" w14:textId="77777777" w:rsidR="00B976AD" w:rsidRDefault="00B976AD" w:rsidP="000571E6">
      <w:pPr>
        <w:pStyle w:val="BodyText"/>
        <w:rPr>
          <w:rStyle w:val="Strong"/>
        </w:rPr>
      </w:pPr>
    </w:p>
    <w:p w14:paraId="6F612850" w14:textId="2BED32F0" w:rsidR="000571E6" w:rsidRPr="009138F4" w:rsidRDefault="000C638C" w:rsidP="000571E6">
      <w:pPr>
        <w:pStyle w:val="BodyText"/>
        <w:rPr>
          <w:rStyle w:val="Strong"/>
        </w:rPr>
      </w:pPr>
      <w:r w:rsidRPr="009138F4">
        <w:rPr>
          <w:rStyle w:val="Strong"/>
        </w:rPr>
        <w:lastRenderedPageBreak/>
        <w:t>Transfers in and out of a car</w:t>
      </w:r>
    </w:p>
    <w:p w14:paraId="7D547993" w14:textId="77777777" w:rsidR="000C638C" w:rsidRDefault="000C638C" w:rsidP="000571E6">
      <w:pPr>
        <w:pStyle w:val="BodyText"/>
      </w:pPr>
    </w:p>
    <w:p w14:paraId="2CC8E7A0" w14:textId="77777777" w:rsidR="000C638C" w:rsidRDefault="000C638C" w:rsidP="00BA76B8">
      <w:pPr>
        <w:pStyle w:val="NumberedList"/>
        <w:numPr>
          <w:ilvl w:val="0"/>
          <w:numId w:val="7"/>
        </w:numPr>
      </w:pPr>
      <w:r>
        <w:t>Position the seat back as far as possible. Use a cushion or pillow on the seat to raise the sitting surface. Use plastic trash bag on the seat to make it easier to slide.</w:t>
      </w:r>
    </w:p>
    <w:p w14:paraId="326ABC45" w14:textId="17B4B0B8" w:rsidR="000C638C" w:rsidRDefault="000C638C" w:rsidP="00BA76B8">
      <w:pPr>
        <w:pStyle w:val="NumberedList"/>
        <w:numPr>
          <w:ilvl w:val="0"/>
          <w:numId w:val="7"/>
        </w:numPr>
      </w:pPr>
      <w:r>
        <w:t>Back up to the car until both of your legs are touching the seat of the car.</w:t>
      </w:r>
    </w:p>
    <w:p w14:paraId="43B86EE2" w14:textId="475B8BDE" w:rsidR="002E22ED" w:rsidRPr="002E22ED" w:rsidRDefault="002E22ED" w:rsidP="002E22ED">
      <w:r>
        <w:rPr>
          <w:noProof/>
          <w:lang w:val="en-CA" w:eastAsia="en-CA"/>
        </w:rPr>
        <w:drawing>
          <wp:inline distT="0" distB="0" distL="0" distR="0" wp14:anchorId="228BE96D" wp14:editId="6C86AEBF">
            <wp:extent cx="3138170" cy="2660015"/>
            <wp:effectExtent l="0" t="0" r="5080" b="6985"/>
            <wp:docPr id="26" name="Picture 7" descr="place plastic bag onto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6608" t="18684" r="16430" b="63501"/>
                    <a:stretch/>
                  </pic:blipFill>
                  <pic:spPr bwMode="auto">
                    <a:xfrm>
                      <a:off x="0" y="0"/>
                      <a:ext cx="3138170" cy="266001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1E118E34" wp14:editId="22893077">
            <wp:extent cx="2741295" cy="2458085"/>
            <wp:effectExtent l="0" t="0" r="1905" b="0"/>
            <wp:docPr id="27" name="Picture 7" descr="person backing up to car until their legs are touching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6608" t="35039" r="16430" b="46123"/>
                    <a:stretch/>
                  </pic:blipFill>
                  <pic:spPr bwMode="auto">
                    <a:xfrm>
                      <a:off x="0" y="0"/>
                      <a:ext cx="2741295" cy="2458085"/>
                    </a:xfrm>
                    <a:prstGeom prst="rect">
                      <a:avLst/>
                    </a:prstGeom>
                    <a:noFill/>
                    <a:ln>
                      <a:noFill/>
                    </a:ln>
                    <a:extLst>
                      <a:ext uri="{53640926-AAD7-44D8-BBD7-CCE9431645EC}">
                        <a14:shadowObscured xmlns:a14="http://schemas.microsoft.com/office/drawing/2010/main"/>
                      </a:ext>
                    </a:extLst>
                  </pic:spPr>
                </pic:pic>
              </a:graphicData>
            </a:graphic>
          </wp:inline>
        </w:drawing>
      </w:r>
    </w:p>
    <w:p w14:paraId="43C5600F" w14:textId="77777777" w:rsidR="000C638C" w:rsidRDefault="000C638C" w:rsidP="00BA76B8">
      <w:pPr>
        <w:pStyle w:val="NumberedList"/>
        <w:numPr>
          <w:ilvl w:val="0"/>
          <w:numId w:val="7"/>
        </w:numPr>
      </w:pPr>
      <w:r>
        <w:t>Place one hand on the dashboard and one on the back of the seat. Tuck your head and lower yourself onto the edge of the seat.</w:t>
      </w:r>
    </w:p>
    <w:p w14:paraId="0602F3BF" w14:textId="14BA47DA" w:rsidR="00905630" w:rsidRDefault="000C638C" w:rsidP="00BA76B8">
      <w:pPr>
        <w:pStyle w:val="NumberedList"/>
        <w:numPr>
          <w:ilvl w:val="0"/>
          <w:numId w:val="7"/>
        </w:numPr>
      </w:pPr>
      <w:r>
        <w:t xml:space="preserve">Move back onto the seat as far as possible. Lift your legs into the car one at a time. Maintain any precautions </w:t>
      </w:r>
      <w:r w:rsidR="0028005B">
        <w:t>you</w:t>
      </w:r>
      <w:r>
        <w:t xml:space="preserve"> have been instructed to follow.</w:t>
      </w:r>
      <w:r w:rsidR="009138F4">
        <w:t xml:space="preserve"> Remove trash bag while driving. Reverse this process to exit the car.</w:t>
      </w:r>
    </w:p>
    <w:p w14:paraId="449F1064" w14:textId="77777777" w:rsidR="002E22ED" w:rsidRPr="002E22ED" w:rsidRDefault="002E22ED" w:rsidP="002E22ED"/>
    <w:p w14:paraId="3A4DA720" w14:textId="1220FE3B" w:rsidR="00905630" w:rsidRDefault="002E22ED" w:rsidP="00905630">
      <w:pPr>
        <w:rPr>
          <w:noProof/>
          <w:lang w:val="en-CA" w:eastAsia="en-CA"/>
        </w:rPr>
      </w:pPr>
      <w:r>
        <w:rPr>
          <w:noProof/>
          <w:lang w:val="en-CA" w:eastAsia="en-CA"/>
        </w:rPr>
        <w:drawing>
          <wp:inline distT="0" distB="0" distL="0" distR="0" wp14:anchorId="5B4320AA" wp14:editId="39491145">
            <wp:extent cx="2700020" cy="2458085"/>
            <wp:effectExtent l="0" t="0" r="5080" b="0"/>
            <wp:docPr id="28" name="Picture 7" descr="person slowly sitting down on car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6608" t="52853" r="16430" b="28018"/>
                    <a:stretch/>
                  </pic:blipFill>
                  <pic:spPr bwMode="auto">
                    <a:xfrm>
                      <a:off x="0" y="0"/>
                      <a:ext cx="2700020" cy="245808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4A9B607C" wp14:editId="45D14A3E">
            <wp:extent cx="2707005" cy="2291715"/>
            <wp:effectExtent l="0" t="0" r="0" b="0"/>
            <wp:docPr id="50" name="Picture 7" descr="person lifting legs into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6608" t="70522" r="16430" b="11690"/>
                    <a:stretch/>
                  </pic:blipFill>
                  <pic:spPr bwMode="auto">
                    <a:xfrm>
                      <a:off x="0" y="0"/>
                      <a:ext cx="2707005" cy="2291715"/>
                    </a:xfrm>
                    <a:prstGeom prst="rect">
                      <a:avLst/>
                    </a:prstGeom>
                    <a:noFill/>
                    <a:ln>
                      <a:noFill/>
                    </a:ln>
                    <a:extLst>
                      <a:ext uri="{53640926-AAD7-44D8-BBD7-CCE9431645EC}">
                        <a14:shadowObscured xmlns:a14="http://schemas.microsoft.com/office/drawing/2010/main"/>
                      </a:ext>
                    </a:extLst>
                  </pic:spPr>
                </pic:pic>
              </a:graphicData>
            </a:graphic>
          </wp:inline>
        </w:drawing>
      </w:r>
    </w:p>
    <w:p w14:paraId="16C5CF44" w14:textId="3DAD0F29" w:rsidR="00576FE9" w:rsidRDefault="00576FE9" w:rsidP="00905630">
      <w:pPr>
        <w:rPr>
          <w:noProof/>
          <w:lang w:val="en-CA" w:eastAsia="en-CA"/>
        </w:rPr>
      </w:pPr>
    </w:p>
    <w:p w14:paraId="332B7F39" w14:textId="26BC73B1" w:rsidR="00576FE9" w:rsidRDefault="00576FE9" w:rsidP="00905630">
      <w:pPr>
        <w:rPr>
          <w:noProof/>
          <w:lang w:val="en-CA" w:eastAsia="en-CA"/>
        </w:rPr>
      </w:pPr>
    </w:p>
    <w:p w14:paraId="26AF19CE" w14:textId="267DB8C6" w:rsidR="00576FE9" w:rsidRDefault="00576FE9" w:rsidP="00905630">
      <w:pPr>
        <w:rPr>
          <w:noProof/>
          <w:lang w:val="en-CA" w:eastAsia="en-CA"/>
        </w:rPr>
      </w:pPr>
    </w:p>
    <w:p w14:paraId="40263B9A" w14:textId="15C95B37" w:rsidR="00576FE9" w:rsidRDefault="00576FE9" w:rsidP="00905630">
      <w:pPr>
        <w:rPr>
          <w:noProof/>
          <w:lang w:val="en-CA" w:eastAsia="en-CA"/>
        </w:rPr>
      </w:pPr>
    </w:p>
    <w:p w14:paraId="68BCFF68" w14:textId="359F1BFD" w:rsidR="00576FE9" w:rsidRDefault="00576FE9" w:rsidP="00905630">
      <w:pPr>
        <w:rPr>
          <w:noProof/>
          <w:lang w:val="en-CA" w:eastAsia="en-CA"/>
        </w:rPr>
      </w:pPr>
    </w:p>
    <w:p w14:paraId="34017F45" w14:textId="7D40ABBC" w:rsidR="00576FE9" w:rsidRPr="0037497F" w:rsidRDefault="00576FE9" w:rsidP="00905630">
      <w:pPr>
        <w:rPr>
          <w:noProof/>
          <w:lang w:val="en-CA" w:eastAsia="en-CA"/>
        </w:rPr>
      </w:pPr>
      <w:r>
        <w:rPr>
          <w:noProof/>
          <w:lang w:val="en-CA" w:eastAsia="en-CA"/>
        </w:rPr>
        <w:t>NAMC 413</w:t>
      </w:r>
    </w:p>
    <w:sectPr w:rsidR="00576FE9" w:rsidRPr="0037497F" w:rsidSect="00DC4DA8">
      <w:footerReference w:type="default" r:id="rId67"/>
      <w:headerReference w:type="first" r:id="rId68"/>
      <w:footerReference w:type="first" r:id="rId69"/>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0EE1E" w14:textId="77777777" w:rsidR="00EF0C5B" w:rsidRDefault="00EF0C5B" w:rsidP="00E413BD">
      <w:r>
        <w:separator/>
      </w:r>
    </w:p>
  </w:endnote>
  <w:endnote w:type="continuationSeparator" w:id="0">
    <w:p w14:paraId="0D4AA14D" w14:textId="77777777" w:rsidR="00EF0C5B" w:rsidRDefault="00EF0C5B"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410808"/>
      <w:docPartObj>
        <w:docPartGallery w:val="Page Numbers (Bottom of Page)"/>
        <w:docPartUnique/>
      </w:docPartObj>
    </w:sdtPr>
    <w:sdtEndPr/>
    <w:sdtContent>
      <w:p w14:paraId="4E1FBDA4" w14:textId="77777777" w:rsidR="002B16B6" w:rsidRDefault="002B16B6" w:rsidP="001F262F">
        <w:pPr>
          <w:pStyle w:val="Footer"/>
          <w:jc w:val="center"/>
        </w:pPr>
        <w:r w:rsidRPr="001F262F">
          <w:rPr>
            <w:b/>
            <w:sz w:val="32"/>
            <w:szCs w:val="32"/>
          </w:rPr>
          <w:fldChar w:fldCharType="begin"/>
        </w:r>
        <w:r w:rsidRPr="001F262F">
          <w:rPr>
            <w:b/>
            <w:sz w:val="32"/>
            <w:szCs w:val="32"/>
          </w:rPr>
          <w:instrText xml:space="preserve"> PAGE   \* MERGEFORMAT </w:instrText>
        </w:r>
        <w:r w:rsidRPr="001F262F">
          <w:rPr>
            <w:b/>
            <w:sz w:val="32"/>
            <w:szCs w:val="32"/>
          </w:rPr>
          <w:fldChar w:fldCharType="separate"/>
        </w:r>
        <w:r>
          <w:rPr>
            <w:b/>
            <w:noProof/>
            <w:sz w:val="32"/>
            <w:szCs w:val="32"/>
          </w:rPr>
          <w:t>41</w:t>
        </w:r>
        <w:r w:rsidRPr="001F262F">
          <w:rPr>
            <w:b/>
            <w:sz w:val="32"/>
            <w:szCs w:val="32"/>
          </w:rPr>
          <w:fldChar w:fldCharType="end"/>
        </w:r>
      </w:p>
    </w:sdtContent>
  </w:sdt>
  <w:p w14:paraId="32BB23AE" w14:textId="77777777" w:rsidR="002B16B6" w:rsidRDefault="002B16B6" w:rsidP="00DC4DA8">
    <w:pPr>
      <w:pStyle w:val="Footer"/>
      <w:tabs>
        <w:tab w:val="clear" w:pos="4320"/>
        <w:tab w:val="clear" w:pos="8640"/>
        <w:tab w:val="left" w:pos="17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915D" w14:textId="77777777" w:rsidR="002B16B6" w:rsidRDefault="002B16B6" w:rsidP="00BC7616">
    <w:pPr>
      <w:pStyle w:val="FormNumber"/>
      <w:tabs>
        <w:tab w:val="left" w:pos="9990"/>
        <w:tab w:val="left" w:pos="10170"/>
      </w:tabs>
      <w:ind w:left="-360" w:right="720"/>
    </w:pPr>
    <w:r>
      <w:rPr>
        <w:noProof/>
        <w:lang w:val="en-CA" w:eastAsia="en-CA"/>
      </w:rPr>
      <w:drawing>
        <wp:inline distT="0" distB="0" distL="0" distR="0" wp14:anchorId="2F534F0D" wp14:editId="2A0C77C5">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2F748C81" w14:textId="77777777" w:rsidR="002B16B6" w:rsidRDefault="002B1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96CC0" w14:textId="77777777" w:rsidR="00EF0C5B" w:rsidRDefault="00EF0C5B" w:rsidP="00E413BD">
      <w:r>
        <w:separator/>
      </w:r>
    </w:p>
  </w:footnote>
  <w:footnote w:type="continuationSeparator" w:id="0">
    <w:p w14:paraId="47107593" w14:textId="77777777" w:rsidR="00EF0C5B" w:rsidRDefault="00EF0C5B"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5C88" w14:textId="77777777" w:rsidR="002B16B6" w:rsidRDefault="002B16B6" w:rsidP="00E413BD">
    <w:pPr>
      <w:pStyle w:val="Header"/>
    </w:pPr>
    <w:r>
      <w:rPr>
        <w:noProof/>
        <w:lang w:val="en-CA" w:eastAsia="en-CA"/>
      </w:rPr>
      <w:drawing>
        <wp:inline distT="0" distB="0" distL="0" distR="0" wp14:anchorId="375271D3" wp14:editId="70E57F58">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0A9763C"/>
    <w:multiLevelType w:val="hybridMultilevel"/>
    <w:tmpl w:val="38EAB50E"/>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1067C8C"/>
    <w:multiLevelType w:val="hybridMultilevel"/>
    <w:tmpl w:val="D5EC680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118250F"/>
    <w:multiLevelType w:val="hybridMultilevel"/>
    <w:tmpl w:val="F8B6F1D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11F2A47"/>
    <w:multiLevelType w:val="hybridMultilevel"/>
    <w:tmpl w:val="4B7423F4"/>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27730EB"/>
    <w:multiLevelType w:val="hybridMultilevel"/>
    <w:tmpl w:val="E3AA74A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4985C54"/>
    <w:multiLevelType w:val="hybridMultilevel"/>
    <w:tmpl w:val="A23C6FB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5D14C1A"/>
    <w:multiLevelType w:val="hybridMultilevel"/>
    <w:tmpl w:val="871CAF38"/>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6301D92"/>
    <w:multiLevelType w:val="hybridMultilevel"/>
    <w:tmpl w:val="1CAE949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70E650A"/>
    <w:multiLevelType w:val="hybridMultilevel"/>
    <w:tmpl w:val="ECDC654E"/>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82A6494"/>
    <w:multiLevelType w:val="hybridMultilevel"/>
    <w:tmpl w:val="8F30AA3C"/>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A5F0E74"/>
    <w:multiLevelType w:val="hybridMultilevel"/>
    <w:tmpl w:val="4EA46944"/>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A7858A5"/>
    <w:multiLevelType w:val="hybridMultilevel"/>
    <w:tmpl w:val="D028147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DA07609"/>
    <w:multiLevelType w:val="hybridMultilevel"/>
    <w:tmpl w:val="13A2A212"/>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DBB0220"/>
    <w:multiLevelType w:val="hybridMultilevel"/>
    <w:tmpl w:val="6B9842B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EF16AEA"/>
    <w:multiLevelType w:val="hybridMultilevel"/>
    <w:tmpl w:val="D2BCFD5C"/>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2B83F72"/>
    <w:multiLevelType w:val="hybridMultilevel"/>
    <w:tmpl w:val="6368EB6A"/>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3ED1AF0"/>
    <w:multiLevelType w:val="hybridMultilevel"/>
    <w:tmpl w:val="315CE52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8441E86"/>
    <w:multiLevelType w:val="hybridMultilevel"/>
    <w:tmpl w:val="808860A2"/>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93B1EAA"/>
    <w:multiLevelType w:val="hybridMultilevel"/>
    <w:tmpl w:val="31EA403C"/>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B0C44B2"/>
    <w:multiLevelType w:val="hybridMultilevel"/>
    <w:tmpl w:val="4E0C7AF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9E12A2"/>
    <w:multiLevelType w:val="hybridMultilevel"/>
    <w:tmpl w:val="0EDA389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28A43A4"/>
    <w:multiLevelType w:val="hybridMultilevel"/>
    <w:tmpl w:val="5056771E"/>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6793346"/>
    <w:multiLevelType w:val="hybridMultilevel"/>
    <w:tmpl w:val="6A8C0ED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3365707"/>
    <w:multiLevelType w:val="hybridMultilevel"/>
    <w:tmpl w:val="D966D1C8"/>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8892298"/>
    <w:multiLevelType w:val="hybridMultilevel"/>
    <w:tmpl w:val="A01A6C88"/>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C54275C"/>
    <w:multiLevelType w:val="hybridMultilevel"/>
    <w:tmpl w:val="4D760F42"/>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CBC38A6"/>
    <w:multiLevelType w:val="hybridMultilevel"/>
    <w:tmpl w:val="CA12A3DE"/>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E74199A"/>
    <w:multiLevelType w:val="hybridMultilevel"/>
    <w:tmpl w:val="C95E9C9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4E2466F"/>
    <w:multiLevelType w:val="hybridMultilevel"/>
    <w:tmpl w:val="8B0CE4C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7986856"/>
    <w:multiLevelType w:val="hybridMultilevel"/>
    <w:tmpl w:val="F1DADC58"/>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A0451E7"/>
    <w:multiLevelType w:val="hybridMultilevel"/>
    <w:tmpl w:val="957E96B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C7912E0"/>
    <w:multiLevelType w:val="hybridMultilevel"/>
    <w:tmpl w:val="B7E66E14"/>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0B27311"/>
    <w:multiLevelType w:val="hybridMultilevel"/>
    <w:tmpl w:val="2EC6E23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1422658"/>
    <w:multiLevelType w:val="hybridMultilevel"/>
    <w:tmpl w:val="4E94F07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2141413"/>
    <w:multiLevelType w:val="hybridMultilevel"/>
    <w:tmpl w:val="A5F2D4C2"/>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25D1101"/>
    <w:multiLevelType w:val="hybridMultilevel"/>
    <w:tmpl w:val="075E12B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5DE60B0"/>
    <w:multiLevelType w:val="hybridMultilevel"/>
    <w:tmpl w:val="CAAEFAE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6054BA6"/>
    <w:multiLevelType w:val="hybridMultilevel"/>
    <w:tmpl w:val="A446C314"/>
    <w:lvl w:ilvl="0" w:tplc="5DB8C342">
      <w:start w:val="1"/>
      <w:numFmt w:val="decimal"/>
      <w:lvlText w:val="%1."/>
      <w:lvlJc w:val="left"/>
      <w:pPr>
        <w:ind w:left="720" w:hanging="360"/>
      </w:pPr>
      <w:rPr>
        <w:rFonts w:hint="default"/>
        <w:b w:val="0"/>
        <w:bCs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6B77EE3"/>
    <w:multiLevelType w:val="hybridMultilevel"/>
    <w:tmpl w:val="2392F12E"/>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9C3646A"/>
    <w:multiLevelType w:val="hybridMultilevel"/>
    <w:tmpl w:val="2B42F90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C6D10CC"/>
    <w:multiLevelType w:val="hybridMultilevel"/>
    <w:tmpl w:val="2C9E27E8"/>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E256FC2"/>
    <w:multiLevelType w:val="hybridMultilevel"/>
    <w:tmpl w:val="46E2C5CE"/>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F2E3063"/>
    <w:multiLevelType w:val="hybridMultilevel"/>
    <w:tmpl w:val="00787198"/>
    <w:lvl w:ilvl="0" w:tplc="5BF06BDE">
      <w:start w:val="1"/>
      <w:numFmt w:val="bullet"/>
      <w:lvlText w:val=""/>
      <w:lvlJc w:val="left"/>
      <w:pPr>
        <w:ind w:left="720" w:hanging="360"/>
      </w:pPr>
      <w:rPr>
        <w:rFonts w:ascii="Wingdings" w:hAnsi="Wingdings" w:hint="default"/>
        <w:sz w:val="28"/>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00971A6"/>
    <w:multiLevelType w:val="hybridMultilevel"/>
    <w:tmpl w:val="80969FB2"/>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3FD2F49"/>
    <w:multiLevelType w:val="hybridMultilevel"/>
    <w:tmpl w:val="7DE4245C"/>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8C50ADA"/>
    <w:multiLevelType w:val="hybridMultilevel"/>
    <w:tmpl w:val="9828D37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9070D5F"/>
    <w:multiLevelType w:val="hybridMultilevel"/>
    <w:tmpl w:val="5C2EE51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D1F10D8"/>
    <w:multiLevelType w:val="hybridMultilevel"/>
    <w:tmpl w:val="B00C4F6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D7C0582"/>
    <w:multiLevelType w:val="hybridMultilevel"/>
    <w:tmpl w:val="D99496A2"/>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FF42E71"/>
    <w:multiLevelType w:val="hybridMultilevel"/>
    <w:tmpl w:val="BEE007EC"/>
    <w:lvl w:ilvl="0" w:tplc="E3F85AB2">
      <w:start w:val="1"/>
      <w:numFmt w:val="bullet"/>
      <w:lvlText w:val=""/>
      <w:lvlJc w:val="left"/>
      <w:pPr>
        <w:ind w:left="795" w:hanging="360"/>
      </w:pPr>
      <w:rPr>
        <w:rFonts w:ascii="Wingdings" w:hAnsi="Wingdings" w:hint="default"/>
        <w:sz w:val="28"/>
        <w:szCs w:val="28"/>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55" w15:restartNumberingAfterBreak="0">
    <w:nsid w:val="70F129A7"/>
    <w:multiLevelType w:val="hybridMultilevel"/>
    <w:tmpl w:val="35B85CEC"/>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37E6939"/>
    <w:multiLevelType w:val="hybridMultilevel"/>
    <w:tmpl w:val="0A0A82E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746401A7"/>
    <w:multiLevelType w:val="hybridMultilevel"/>
    <w:tmpl w:val="3FC258E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75B211C2"/>
    <w:multiLevelType w:val="hybridMultilevel"/>
    <w:tmpl w:val="0446534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5BF6FD0"/>
    <w:multiLevelType w:val="hybridMultilevel"/>
    <w:tmpl w:val="3314F2A2"/>
    <w:lvl w:ilvl="0" w:tplc="E3F85AB2">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6E90F7D"/>
    <w:multiLevelType w:val="hybridMultilevel"/>
    <w:tmpl w:val="C74AD57A"/>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71523EC"/>
    <w:multiLevelType w:val="hybridMultilevel"/>
    <w:tmpl w:val="BAEA2DD8"/>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C367287"/>
    <w:multiLevelType w:val="hybridMultilevel"/>
    <w:tmpl w:val="0568DA7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F48351D"/>
    <w:multiLevelType w:val="hybridMultilevel"/>
    <w:tmpl w:val="959CF6C6"/>
    <w:lvl w:ilvl="0" w:tplc="A3BE48D0">
      <w:start w:val="1"/>
      <w:numFmt w:val="bullet"/>
      <w:lvlText w:val=""/>
      <w:lvlJc w:val="left"/>
      <w:pPr>
        <w:tabs>
          <w:tab w:val="num" w:pos="720"/>
        </w:tabs>
        <w:ind w:left="720" w:hanging="360"/>
      </w:pPr>
      <w:rPr>
        <w:rFonts w:ascii="Symbol" w:hAnsi="Symbol" w:cs="Times New Roman" w:hint="default"/>
        <w:color w:val="auto"/>
        <w:sz w:val="24"/>
      </w:rPr>
    </w:lvl>
    <w:lvl w:ilvl="1" w:tplc="A3BE48D0">
      <w:start w:val="1"/>
      <w:numFmt w:val="bullet"/>
      <w:lvlText w:val=""/>
      <w:lvlJc w:val="left"/>
      <w:pPr>
        <w:tabs>
          <w:tab w:val="num" w:pos="1440"/>
        </w:tabs>
        <w:ind w:left="1440" w:hanging="360"/>
      </w:pPr>
      <w:rPr>
        <w:rFonts w:ascii="Symbol" w:hAnsi="Symbol" w:cs="Times New Roman" w:hint="default"/>
        <w:color w:val="auto"/>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057439680">
    <w:abstractNumId w:val="0"/>
  </w:num>
  <w:num w:numId="2" w16cid:durableId="479659107">
    <w:abstractNumId w:val="21"/>
  </w:num>
  <w:num w:numId="3" w16cid:durableId="170341143">
    <w:abstractNumId w:val="52"/>
  </w:num>
  <w:num w:numId="4" w16cid:durableId="805316897">
    <w:abstractNumId w:val="31"/>
  </w:num>
  <w:num w:numId="5" w16cid:durableId="1654411720">
    <w:abstractNumId w:val="21"/>
    <w:lvlOverride w:ilvl="0">
      <w:startOverride w:val="1"/>
    </w:lvlOverride>
  </w:num>
  <w:num w:numId="6" w16cid:durableId="2137749576">
    <w:abstractNumId w:val="21"/>
    <w:lvlOverride w:ilvl="0">
      <w:startOverride w:val="1"/>
    </w:lvlOverride>
  </w:num>
  <w:num w:numId="7" w16cid:durableId="1590387868">
    <w:abstractNumId w:val="21"/>
    <w:lvlOverride w:ilvl="0">
      <w:startOverride w:val="1"/>
    </w:lvlOverride>
  </w:num>
  <w:num w:numId="8" w16cid:durableId="1183469499">
    <w:abstractNumId w:val="50"/>
  </w:num>
  <w:num w:numId="9" w16cid:durableId="1583484252">
    <w:abstractNumId w:val="39"/>
  </w:num>
  <w:num w:numId="10" w16cid:durableId="1163205379">
    <w:abstractNumId w:val="40"/>
  </w:num>
  <w:num w:numId="11" w16cid:durableId="287010872">
    <w:abstractNumId w:val="22"/>
  </w:num>
  <w:num w:numId="12" w16cid:durableId="1337616763">
    <w:abstractNumId w:val="34"/>
  </w:num>
  <w:num w:numId="13" w16cid:durableId="27532221">
    <w:abstractNumId w:val="49"/>
  </w:num>
  <w:num w:numId="14" w16cid:durableId="936643697">
    <w:abstractNumId w:val="41"/>
  </w:num>
  <w:num w:numId="15" w16cid:durableId="1318152554">
    <w:abstractNumId w:val="28"/>
  </w:num>
  <w:num w:numId="16" w16cid:durableId="451170086">
    <w:abstractNumId w:val="43"/>
  </w:num>
  <w:num w:numId="17" w16cid:durableId="423041279">
    <w:abstractNumId w:val="44"/>
  </w:num>
  <w:num w:numId="18" w16cid:durableId="906457386">
    <w:abstractNumId w:val="3"/>
  </w:num>
  <w:num w:numId="19" w16cid:durableId="905260552">
    <w:abstractNumId w:val="2"/>
  </w:num>
  <w:num w:numId="20" w16cid:durableId="763263322">
    <w:abstractNumId w:val="48"/>
  </w:num>
  <w:num w:numId="21" w16cid:durableId="1655183884">
    <w:abstractNumId w:val="47"/>
  </w:num>
  <w:num w:numId="22" w16cid:durableId="1498229902">
    <w:abstractNumId w:val="11"/>
  </w:num>
  <w:num w:numId="23" w16cid:durableId="1266815216">
    <w:abstractNumId w:val="14"/>
  </w:num>
  <w:num w:numId="24" w16cid:durableId="1185829299">
    <w:abstractNumId w:val="18"/>
  </w:num>
  <w:num w:numId="25" w16cid:durableId="659041216">
    <w:abstractNumId w:val="45"/>
  </w:num>
  <w:num w:numId="26" w16cid:durableId="1688748401">
    <w:abstractNumId w:val="37"/>
  </w:num>
  <w:num w:numId="27" w16cid:durableId="1371764159">
    <w:abstractNumId w:val="7"/>
  </w:num>
  <w:num w:numId="28" w16cid:durableId="614751099">
    <w:abstractNumId w:val="53"/>
  </w:num>
  <w:num w:numId="29" w16cid:durableId="1458596699">
    <w:abstractNumId w:val="10"/>
  </w:num>
  <w:num w:numId="30" w16cid:durableId="1936746439">
    <w:abstractNumId w:val="57"/>
  </w:num>
  <w:num w:numId="31" w16cid:durableId="1839033950">
    <w:abstractNumId w:val="5"/>
  </w:num>
  <w:num w:numId="32" w16cid:durableId="686254611">
    <w:abstractNumId w:val="12"/>
  </w:num>
  <w:num w:numId="33" w16cid:durableId="1291285622">
    <w:abstractNumId w:val="29"/>
  </w:num>
  <w:num w:numId="34" w16cid:durableId="1948075763">
    <w:abstractNumId w:val="61"/>
  </w:num>
  <w:num w:numId="35" w16cid:durableId="1301571981">
    <w:abstractNumId w:val="24"/>
  </w:num>
  <w:num w:numId="36" w16cid:durableId="1978223353">
    <w:abstractNumId w:val="17"/>
  </w:num>
  <w:num w:numId="37" w16cid:durableId="1896697238">
    <w:abstractNumId w:val="15"/>
  </w:num>
  <w:num w:numId="38" w16cid:durableId="1448547188">
    <w:abstractNumId w:val="23"/>
  </w:num>
  <w:num w:numId="39" w16cid:durableId="1622806507">
    <w:abstractNumId w:val="20"/>
  </w:num>
  <w:num w:numId="40" w16cid:durableId="1460296691">
    <w:abstractNumId w:val="32"/>
  </w:num>
  <w:num w:numId="41" w16cid:durableId="1044402109">
    <w:abstractNumId w:val="38"/>
  </w:num>
  <w:num w:numId="42" w16cid:durableId="2010909416">
    <w:abstractNumId w:val="35"/>
  </w:num>
  <w:num w:numId="43" w16cid:durableId="1591935683">
    <w:abstractNumId w:val="51"/>
  </w:num>
  <w:num w:numId="44" w16cid:durableId="1520125577">
    <w:abstractNumId w:val="19"/>
  </w:num>
  <w:num w:numId="45" w16cid:durableId="247933705">
    <w:abstractNumId w:val="60"/>
  </w:num>
  <w:num w:numId="46" w16cid:durableId="842626018">
    <w:abstractNumId w:val="8"/>
  </w:num>
  <w:num w:numId="47" w16cid:durableId="1539587342">
    <w:abstractNumId w:val="13"/>
  </w:num>
  <w:num w:numId="48" w16cid:durableId="1274511332">
    <w:abstractNumId w:val="1"/>
  </w:num>
  <w:num w:numId="49" w16cid:durableId="1865050728">
    <w:abstractNumId w:val="42"/>
  </w:num>
  <w:num w:numId="50" w16cid:durableId="1067386712">
    <w:abstractNumId w:val="25"/>
  </w:num>
  <w:num w:numId="51" w16cid:durableId="931816884">
    <w:abstractNumId w:val="9"/>
  </w:num>
  <w:num w:numId="52" w16cid:durableId="28068310">
    <w:abstractNumId w:val="30"/>
  </w:num>
  <w:num w:numId="53" w16cid:durableId="1473719505">
    <w:abstractNumId w:val="4"/>
  </w:num>
  <w:num w:numId="54" w16cid:durableId="1621913952">
    <w:abstractNumId w:val="62"/>
  </w:num>
  <w:num w:numId="55" w16cid:durableId="79835831">
    <w:abstractNumId w:val="58"/>
  </w:num>
  <w:num w:numId="56" w16cid:durableId="1602909348">
    <w:abstractNumId w:val="27"/>
  </w:num>
  <w:num w:numId="57" w16cid:durableId="680013276">
    <w:abstractNumId w:val="56"/>
  </w:num>
  <w:num w:numId="58" w16cid:durableId="1807115654">
    <w:abstractNumId w:val="46"/>
  </w:num>
  <w:num w:numId="59" w16cid:durableId="216549874">
    <w:abstractNumId w:val="6"/>
  </w:num>
  <w:num w:numId="60" w16cid:durableId="2100325769">
    <w:abstractNumId w:val="33"/>
  </w:num>
  <w:num w:numId="61" w16cid:durableId="1763448342">
    <w:abstractNumId w:val="16"/>
  </w:num>
  <w:num w:numId="62" w16cid:durableId="1097597569">
    <w:abstractNumId w:val="55"/>
  </w:num>
  <w:num w:numId="63" w16cid:durableId="169101598">
    <w:abstractNumId w:val="59"/>
  </w:num>
  <w:num w:numId="64" w16cid:durableId="53894908">
    <w:abstractNumId w:val="54"/>
  </w:num>
  <w:num w:numId="65" w16cid:durableId="196167309">
    <w:abstractNumId w:val="36"/>
  </w:num>
  <w:num w:numId="66" w16cid:durableId="1698777759">
    <w:abstractNumId w:val="63"/>
  </w:num>
  <w:num w:numId="67" w16cid:durableId="1638796942">
    <w:abstractNumId w:val="2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359"/>
    <w:rsid w:val="00000BB7"/>
    <w:rsid w:val="00000E8C"/>
    <w:rsid w:val="000029E7"/>
    <w:rsid w:val="00004075"/>
    <w:rsid w:val="000057E2"/>
    <w:rsid w:val="00005DA8"/>
    <w:rsid w:val="00011608"/>
    <w:rsid w:val="00013DB0"/>
    <w:rsid w:val="00017EED"/>
    <w:rsid w:val="00025347"/>
    <w:rsid w:val="0003308B"/>
    <w:rsid w:val="00034926"/>
    <w:rsid w:val="000366D8"/>
    <w:rsid w:val="00036DC0"/>
    <w:rsid w:val="00056502"/>
    <w:rsid w:val="0005699F"/>
    <w:rsid w:val="000571E6"/>
    <w:rsid w:val="0006020E"/>
    <w:rsid w:val="000606B5"/>
    <w:rsid w:val="00064462"/>
    <w:rsid w:val="00065610"/>
    <w:rsid w:val="00065ECA"/>
    <w:rsid w:val="00066376"/>
    <w:rsid w:val="000676DD"/>
    <w:rsid w:val="00071DDA"/>
    <w:rsid w:val="00076E60"/>
    <w:rsid w:val="00077005"/>
    <w:rsid w:val="00081105"/>
    <w:rsid w:val="00084529"/>
    <w:rsid w:val="000878D7"/>
    <w:rsid w:val="000B139C"/>
    <w:rsid w:val="000B46EF"/>
    <w:rsid w:val="000C62A9"/>
    <w:rsid w:val="000C638C"/>
    <w:rsid w:val="000C71DC"/>
    <w:rsid w:val="000D066E"/>
    <w:rsid w:val="000D668F"/>
    <w:rsid w:val="000E16E8"/>
    <w:rsid w:val="000E181E"/>
    <w:rsid w:val="000E1F62"/>
    <w:rsid w:val="000F10C6"/>
    <w:rsid w:val="000F2E6A"/>
    <w:rsid w:val="000F4051"/>
    <w:rsid w:val="000F6FCF"/>
    <w:rsid w:val="0010642B"/>
    <w:rsid w:val="00107317"/>
    <w:rsid w:val="00110A8A"/>
    <w:rsid w:val="00117579"/>
    <w:rsid w:val="00121B04"/>
    <w:rsid w:val="001236F8"/>
    <w:rsid w:val="00124BCD"/>
    <w:rsid w:val="00130111"/>
    <w:rsid w:val="00130240"/>
    <w:rsid w:val="001313C9"/>
    <w:rsid w:val="00134C07"/>
    <w:rsid w:val="00135719"/>
    <w:rsid w:val="00147089"/>
    <w:rsid w:val="00151017"/>
    <w:rsid w:val="001525EE"/>
    <w:rsid w:val="00153359"/>
    <w:rsid w:val="00155B0D"/>
    <w:rsid w:val="001570BA"/>
    <w:rsid w:val="00160AE3"/>
    <w:rsid w:val="00162044"/>
    <w:rsid w:val="001704BF"/>
    <w:rsid w:val="00175A3F"/>
    <w:rsid w:val="00175AD0"/>
    <w:rsid w:val="00176805"/>
    <w:rsid w:val="001779C0"/>
    <w:rsid w:val="00182BFF"/>
    <w:rsid w:val="00195A1D"/>
    <w:rsid w:val="001A1CB7"/>
    <w:rsid w:val="001A2C1A"/>
    <w:rsid w:val="001A3B94"/>
    <w:rsid w:val="001A4D4B"/>
    <w:rsid w:val="001A5867"/>
    <w:rsid w:val="001A619B"/>
    <w:rsid w:val="001A77CA"/>
    <w:rsid w:val="001A79EB"/>
    <w:rsid w:val="001A7C3F"/>
    <w:rsid w:val="001B3A1D"/>
    <w:rsid w:val="001C5112"/>
    <w:rsid w:val="001C663D"/>
    <w:rsid w:val="001C675D"/>
    <w:rsid w:val="001D0051"/>
    <w:rsid w:val="001D00D9"/>
    <w:rsid w:val="001D08F9"/>
    <w:rsid w:val="001D4545"/>
    <w:rsid w:val="001D632B"/>
    <w:rsid w:val="001E3DC8"/>
    <w:rsid w:val="001E3EFF"/>
    <w:rsid w:val="001E6177"/>
    <w:rsid w:val="001F1A68"/>
    <w:rsid w:val="001F1DF8"/>
    <w:rsid w:val="001F262F"/>
    <w:rsid w:val="001F3403"/>
    <w:rsid w:val="001F4AB5"/>
    <w:rsid w:val="001F6CE6"/>
    <w:rsid w:val="00204DAD"/>
    <w:rsid w:val="00210205"/>
    <w:rsid w:val="00210487"/>
    <w:rsid w:val="0021376E"/>
    <w:rsid w:val="00214E74"/>
    <w:rsid w:val="00236B2A"/>
    <w:rsid w:val="00241B43"/>
    <w:rsid w:val="00245529"/>
    <w:rsid w:val="00246AA6"/>
    <w:rsid w:val="002504E1"/>
    <w:rsid w:val="00251B82"/>
    <w:rsid w:val="00252134"/>
    <w:rsid w:val="00252909"/>
    <w:rsid w:val="002578D9"/>
    <w:rsid w:val="00263367"/>
    <w:rsid w:val="00263D4E"/>
    <w:rsid w:val="002726E2"/>
    <w:rsid w:val="00276623"/>
    <w:rsid w:val="0028005B"/>
    <w:rsid w:val="0028173F"/>
    <w:rsid w:val="00285D73"/>
    <w:rsid w:val="0028645C"/>
    <w:rsid w:val="00287C46"/>
    <w:rsid w:val="00297531"/>
    <w:rsid w:val="002A0201"/>
    <w:rsid w:val="002A31A3"/>
    <w:rsid w:val="002A4711"/>
    <w:rsid w:val="002A5500"/>
    <w:rsid w:val="002B16B6"/>
    <w:rsid w:val="002B2EC0"/>
    <w:rsid w:val="002B60BD"/>
    <w:rsid w:val="002C3C52"/>
    <w:rsid w:val="002D29B1"/>
    <w:rsid w:val="002E1330"/>
    <w:rsid w:val="002E22ED"/>
    <w:rsid w:val="002F0DDD"/>
    <w:rsid w:val="002F1E92"/>
    <w:rsid w:val="002F6C51"/>
    <w:rsid w:val="002F6EA2"/>
    <w:rsid w:val="003043B1"/>
    <w:rsid w:val="00313885"/>
    <w:rsid w:val="00313AB6"/>
    <w:rsid w:val="00313DBF"/>
    <w:rsid w:val="0032122D"/>
    <w:rsid w:val="00321EA3"/>
    <w:rsid w:val="003331B2"/>
    <w:rsid w:val="003332F4"/>
    <w:rsid w:val="0034020F"/>
    <w:rsid w:val="00341464"/>
    <w:rsid w:val="003424B6"/>
    <w:rsid w:val="00343C14"/>
    <w:rsid w:val="00347D4E"/>
    <w:rsid w:val="003537D6"/>
    <w:rsid w:val="00356DF9"/>
    <w:rsid w:val="003577E3"/>
    <w:rsid w:val="00360E7C"/>
    <w:rsid w:val="00363C47"/>
    <w:rsid w:val="003645CC"/>
    <w:rsid w:val="00364D65"/>
    <w:rsid w:val="00365498"/>
    <w:rsid w:val="0037497F"/>
    <w:rsid w:val="00374F73"/>
    <w:rsid w:val="0037635A"/>
    <w:rsid w:val="00377482"/>
    <w:rsid w:val="00385B84"/>
    <w:rsid w:val="003904CF"/>
    <w:rsid w:val="0039126D"/>
    <w:rsid w:val="003917E4"/>
    <w:rsid w:val="00392565"/>
    <w:rsid w:val="00392E41"/>
    <w:rsid w:val="00395414"/>
    <w:rsid w:val="003A1409"/>
    <w:rsid w:val="003A1DC4"/>
    <w:rsid w:val="003A2EBE"/>
    <w:rsid w:val="003A3063"/>
    <w:rsid w:val="003A5947"/>
    <w:rsid w:val="003B41F2"/>
    <w:rsid w:val="003C2913"/>
    <w:rsid w:val="003C767F"/>
    <w:rsid w:val="003D1765"/>
    <w:rsid w:val="003D254F"/>
    <w:rsid w:val="003D2CC5"/>
    <w:rsid w:val="003D37E6"/>
    <w:rsid w:val="003D668B"/>
    <w:rsid w:val="003E1284"/>
    <w:rsid w:val="003E1CFE"/>
    <w:rsid w:val="003E2C72"/>
    <w:rsid w:val="003E6BA2"/>
    <w:rsid w:val="003F0881"/>
    <w:rsid w:val="003F256C"/>
    <w:rsid w:val="003F488F"/>
    <w:rsid w:val="003F48B5"/>
    <w:rsid w:val="003F63EF"/>
    <w:rsid w:val="003F757D"/>
    <w:rsid w:val="004038A4"/>
    <w:rsid w:val="00405B6D"/>
    <w:rsid w:val="004124C2"/>
    <w:rsid w:val="00412581"/>
    <w:rsid w:val="00422C22"/>
    <w:rsid w:val="00425F9A"/>
    <w:rsid w:val="00426BA0"/>
    <w:rsid w:val="00443307"/>
    <w:rsid w:val="00443A0A"/>
    <w:rsid w:val="004500A2"/>
    <w:rsid w:val="00451477"/>
    <w:rsid w:val="00454FBC"/>
    <w:rsid w:val="004568C9"/>
    <w:rsid w:val="0046415B"/>
    <w:rsid w:val="00464A8F"/>
    <w:rsid w:val="004706E5"/>
    <w:rsid w:val="00474479"/>
    <w:rsid w:val="00477438"/>
    <w:rsid w:val="004809AB"/>
    <w:rsid w:val="00480FC7"/>
    <w:rsid w:val="0048158C"/>
    <w:rsid w:val="00483279"/>
    <w:rsid w:val="0048726F"/>
    <w:rsid w:val="00493F95"/>
    <w:rsid w:val="004969B2"/>
    <w:rsid w:val="004A2F1D"/>
    <w:rsid w:val="004A5045"/>
    <w:rsid w:val="004B0BAC"/>
    <w:rsid w:val="004B24DF"/>
    <w:rsid w:val="004B503B"/>
    <w:rsid w:val="004C546C"/>
    <w:rsid w:val="004C5629"/>
    <w:rsid w:val="004D171A"/>
    <w:rsid w:val="004D2C76"/>
    <w:rsid w:val="004D3CE2"/>
    <w:rsid w:val="004D5FF3"/>
    <w:rsid w:val="004D7FE4"/>
    <w:rsid w:val="004E3FC5"/>
    <w:rsid w:val="004F2271"/>
    <w:rsid w:val="004F6215"/>
    <w:rsid w:val="004F6F6D"/>
    <w:rsid w:val="00507216"/>
    <w:rsid w:val="00514266"/>
    <w:rsid w:val="005144CC"/>
    <w:rsid w:val="005175B8"/>
    <w:rsid w:val="00520627"/>
    <w:rsid w:val="005225EA"/>
    <w:rsid w:val="005227A8"/>
    <w:rsid w:val="00525AAC"/>
    <w:rsid w:val="00526F28"/>
    <w:rsid w:val="00530A79"/>
    <w:rsid w:val="0053431E"/>
    <w:rsid w:val="00534346"/>
    <w:rsid w:val="005434B3"/>
    <w:rsid w:val="005440E5"/>
    <w:rsid w:val="0055044F"/>
    <w:rsid w:val="005510B1"/>
    <w:rsid w:val="00554C90"/>
    <w:rsid w:val="00554FDB"/>
    <w:rsid w:val="005607B5"/>
    <w:rsid w:val="00563A10"/>
    <w:rsid w:val="00564570"/>
    <w:rsid w:val="005677D0"/>
    <w:rsid w:val="005706CE"/>
    <w:rsid w:val="00575D01"/>
    <w:rsid w:val="00576C70"/>
    <w:rsid w:val="00576FE9"/>
    <w:rsid w:val="00581C71"/>
    <w:rsid w:val="005837A4"/>
    <w:rsid w:val="00584C26"/>
    <w:rsid w:val="00584DD4"/>
    <w:rsid w:val="00590D09"/>
    <w:rsid w:val="00592426"/>
    <w:rsid w:val="005945C4"/>
    <w:rsid w:val="005961CB"/>
    <w:rsid w:val="005A5E7B"/>
    <w:rsid w:val="005B1243"/>
    <w:rsid w:val="005B1BCB"/>
    <w:rsid w:val="005B3156"/>
    <w:rsid w:val="005B57E3"/>
    <w:rsid w:val="005C3C15"/>
    <w:rsid w:val="005C48FA"/>
    <w:rsid w:val="005C620C"/>
    <w:rsid w:val="005D0A6F"/>
    <w:rsid w:val="005D25E2"/>
    <w:rsid w:val="005D25F7"/>
    <w:rsid w:val="005D549F"/>
    <w:rsid w:val="005D6909"/>
    <w:rsid w:val="005E77F6"/>
    <w:rsid w:val="005F316A"/>
    <w:rsid w:val="005F3F6A"/>
    <w:rsid w:val="005F64DB"/>
    <w:rsid w:val="006111C6"/>
    <w:rsid w:val="00613933"/>
    <w:rsid w:val="00620BB0"/>
    <w:rsid w:val="00620CC5"/>
    <w:rsid w:val="00626359"/>
    <w:rsid w:val="006334D2"/>
    <w:rsid w:val="006542A3"/>
    <w:rsid w:val="0065684E"/>
    <w:rsid w:val="00656F1F"/>
    <w:rsid w:val="00660175"/>
    <w:rsid w:val="006604DE"/>
    <w:rsid w:val="00664508"/>
    <w:rsid w:val="006755F9"/>
    <w:rsid w:val="00675912"/>
    <w:rsid w:val="00681152"/>
    <w:rsid w:val="0068143E"/>
    <w:rsid w:val="00685BD3"/>
    <w:rsid w:val="00692639"/>
    <w:rsid w:val="00692CD4"/>
    <w:rsid w:val="0069622C"/>
    <w:rsid w:val="006A7F63"/>
    <w:rsid w:val="006B2D7F"/>
    <w:rsid w:val="006B76EA"/>
    <w:rsid w:val="006C3037"/>
    <w:rsid w:val="006D4305"/>
    <w:rsid w:val="006D5C6F"/>
    <w:rsid w:val="0070364D"/>
    <w:rsid w:val="00704725"/>
    <w:rsid w:val="007163AC"/>
    <w:rsid w:val="00721CC4"/>
    <w:rsid w:val="00725867"/>
    <w:rsid w:val="00730D49"/>
    <w:rsid w:val="00731BCD"/>
    <w:rsid w:val="007349E5"/>
    <w:rsid w:val="00734E43"/>
    <w:rsid w:val="00734E63"/>
    <w:rsid w:val="007360E0"/>
    <w:rsid w:val="007376D6"/>
    <w:rsid w:val="00746FF5"/>
    <w:rsid w:val="00757738"/>
    <w:rsid w:val="00761A06"/>
    <w:rsid w:val="00765EE8"/>
    <w:rsid w:val="00766764"/>
    <w:rsid w:val="00766B03"/>
    <w:rsid w:val="0077108F"/>
    <w:rsid w:val="0077180E"/>
    <w:rsid w:val="00773944"/>
    <w:rsid w:val="00777AAE"/>
    <w:rsid w:val="007800C4"/>
    <w:rsid w:val="00786116"/>
    <w:rsid w:val="00790FF9"/>
    <w:rsid w:val="00792A6F"/>
    <w:rsid w:val="00792CFB"/>
    <w:rsid w:val="00795BB7"/>
    <w:rsid w:val="00796310"/>
    <w:rsid w:val="007A0CEA"/>
    <w:rsid w:val="007A4FAC"/>
    <w:rsid w:val="007A6CCD"/>
    <w:rsid w:val="007A7923"/>
    <w:rsid w:val="007B07C3"/>
    <w:rsid w:val="007B77EB"/>
    <w:rsid w:val="007C104B"/>
    <w:rsid w:val="007C30F0"/>
    <w:rsid w:val="007C70F5"/>
    <w:rsid w:val="007C7F53"/>
    <w:rsid w:val="007D4C50"/>
    <w:rsid w:val="007D50C3"/>
    <w:rsid w:val="007E25E6"/>
    <w:rsid w:val="007E39A0"/>
    <w:rsid w:val="007E5E33"/>
    <w:rsid w:val="007F37EB"/>
    <w:rsid w:val="007F3F5E"/>
    <w:rsid w:val="008010CD"/>
    <w:rsid w:val="0081025B"/>
    <w:rsid w:val="00812B81"/>
    <w:rsid w:val="00821288"/>
    <w:rsid w:val="0082669B"/>
    <w:rsid w:val="00827F94"/>
    <w:rsid w:val="00832B87"/>
    <w:rsid w:val="00834DB2"/>
    <w:rsid w:val="00851AE4"/>
    <w:rsid w:val="00851D0C"/>
    <w:rsid w:val="00863A9B"/>
    <w:rsid w:val="00867309"/>
    <w:rsid w:val="00875D55"/>
    <w:rsid w:val="00876200"/>
    <w:rsid w:val="008765D1"/>
    <w:rsid w:val="00880E0F"/>
    <w:rsid w:val="00885DB2"/>
    <w:rsid w:val="00887339"/>
    <w:rsid w:val="0089094B"/>
    <w:rsid w:val="00890D15"/>
    <w:rsid w:val="008929FB"/>
    <w:rsid w:val="008A11AD"/>
    <w:rsid w:val="008A226D"/>
    <w:rsid w:val="008A2653"/>
    <w:rsid w:val="008A6E90"/>
    <w:rsid w:val="008B4530"/>
    <w:rsid w:val="008B56B9"/>
    <w:rsid w:val="008B6C1D"/>
    <w:rsid w:val="008C777F"/>
    <w:rsid w:val="008E2449"/>
    <w:rsid w:val="008E7328"/>
    <w:rsid w:val="008F5ECC"/>
    <w:rsid w:val="008F6B26"/>
    <w:rsid w:val="008F7553"/>
    <w:rsid w:val="0090160A"/>
    <w:rsid w:val="009017E9"/>
    <w:rsid w:val="00903165"/>
    <w:rsid w:val="009035F9"/>
    <w:rsid w:val="009039E2"/>
    <w:rsid w:val="009050F4"/>
    <w:rsid w:val="00905630"/>
    <w:rsid w:val="0091022C"/>
    <w:rsid w:val="009138F4"/>
    <w:rsid w:val="0091712A"/>
    <w:rsid w:val="00931E89"/>
    <w:rsid w:val="00937BCA"/>
    <w:rsid w:val="00941AF7"/>
    <w:rsid w:val="00944C6B"/>
    <w:rsid w:val="00947C47"/>
    <w:rsid w:val="009511A1"/>
    <w:rsid w:val="009561CE"/>
    <w:rsid w:val="0096283D"/>
    <w:rsid w:val="009637F6"/>
    <w:rsid w:val="00963F34"/>
    <w:rsid w:val="00965A3C"/>
    <w:rsid w:val="00966E1B"/>
    <w:rsid w:val="00975726"/>
    <w:rsid w:val="009766FB"/>
    <w:rsid w:val="009777C6"/>
    <w:rsid w:val="009838DA"/>
    <w:rsid w:val="009857C9"/>
    <w:rsid w:val="00996948"/>
    <w:rsid w:val="00997C5E"/>
    <w:rsid w:val="009A2124"/>
    <w:rsid w:val="009A439C"/>
    <w:rsid w:val="009B0AA8"/>
    <w:rsid w:val="009B2EB2"/>
    <w:rsid w:val="009B59F5"/>
    <w:rsid w:val="009B7848"/>
    <w:rsid w:val="009D03C4"/>
    <w:rsid w:val="009D3756"/>
    <w:rsid w:val="009D7FAA"/>
    <w:rsid w:val="009E0DC2"/>
    <w:rsid w:val="009E15F1"/>
    <w:rsid w:val="009E635C"/>
    <w:rsid w:val="009E70E6"/>
    <w:rsid w:val="009F014D"/>
    <w:rsid w:val="009F32F3"/>
    <w:rsid w:val="009F7F45"/>
    <w:rsid w:val="00A00670"/>
    <w:rsid w:val="00A012C3"/>
    <w:rsid w:val="00A03566"/>
    <w:rsid w:val="00A1056C"/>
    <w:rsid w:val="00A11B01"/>
    <w:rsid w:val="00A16032"/>
    <w:rsid w:val="00A17844"/>
    <w:rsid w:val="00A3170C"/>
    <w:rsid w:val="00A32A73"/>
    <w:rsid w:val="00A32E40"/>
    <w:rsid w:val="00A35272"/>
    <w:rsid w:val="00A3631A"/>
    <w:rsid w:val="00A42D31"/>
    <w:rsid w:val="00A4315C"/>
    <w:rsid w:val="00A4421B"/>
    <w:rsid w:val="00A57F49"/>
    <w:rsid w:val="00A60199"/>
    <w:rsid w:val="00A616A2"/>
    <w:rsid w:val="00A61B7D"/>
    <w:rsid w:val="00A63845"/>
    <w:rsid w:val="00A640B5"/>
    <w:rsid w:val="00A74215"/>
    <w:rsid w:val="00A838B4"/>
    <w:rsid w:val="00A84EED"/>
    <w:rsid w:val="00A86610"/>
    <w:rsid w:val="00A86B79"/>
    <w:rsid w:val="00A92B17"/>
    <w:rsid w:val="00A9559A"/>
    <w:rsid w:val="00A9585C"/>
    <w:rsid w:val="00A95B8F"/>
    <w:rsid w:val="00A96291"/>
    <w:rsid w:val="00A96E64"/>
    <w:rsid w:val="00AA000C"/>
    <w:rsid w:val="00AA4575"/>
    <w:rsid w:val="00AB36CB"/>
    <w:rsid w:val="00AC3D36"/>
    <w:rsid w:val="00AD193C"/>
    <w:rsid w:val="00AD39DB"/>
    <w:rsid w:val="00AD7924"/>
    <w:rsid w:val="00AE2C36"/>
    <w:rsid w:val="00AE3359"/>
    <w:rsid w:val="00AF2A48"/>
    <w:rsid w:val="00AF7A2C"/>
    <w:rsid w:val="00B005E0"/>
    <w:rsid w:val="00B048D8"/>
    <w:rsid w:val="00B05DC1"/>
    <w:rsid w:val="00B07169"/>
    <w:rsid w:val="00B07994"/>
    <w:rsid w:val="00B11008"/>
    <w:rsid w:val="00B11BAD"/>
    <w:rsid w:val="00B17072"/>
    <w:rsid w:val="00B20041"/>
    <w:rsid w:val="00B24F76"/>
    <w:rsid w:val="00B26CD6"/>
    <w:rsid w:val="00B36193"/>
    <w:rsid w:val="00B37A20"/>
    <w:rsid w:val="00B4123E"/>
    <w:rsid w:val="00B426F8"/>
    <w:rsid w:val="00B4316F"/>
    <w:rsid w:val="00B43AC5"/>
    <w:rsid w:val="00B43B9F"/>
    <w:rsid w:val="00B57043"/>
    <w:rsid w:val="00B57C62"/>
    <w:rsid w:val="00B6261E"/>
    <w:rsid w:val="00B666DD"/>
    <w:rsid w:val="00B71BAB"/>
    <w:rsid w:val="00B739FC"/>
    <w:rsid w:val="00B7450F"/>
    <w:rsid w:val="00B754D8"/>
    <w:rsid w:val="00B76301"/>
    <w:rsid w:val="00B960D3"/>
    <w:rsid w:val="00B967D5"/>
    <w:rsid w:val="00B9736E"/>
    <w:rsid w:val="00B976AD"/>
    <w:rsid w:val="00BA6393"/>
    <w:rsid w:val="00BA76B8"/>
    <w:rsid w:val="00BB1117"/>
    <w:rsid w:val="00BB1121"/>
    <w:rsid w:val="00BB16E8"/>
    <w:rsid w:val="00BB21BE"/>
    <w:rsid w:val="00BC0A33"/>
    <w:rsid w:val="00BC2EEE"/>
    <w:rsid w:val="00BC7616"/>
    <w:rsid w:val="00BD286A"/>
    <w:rsid w:val="00BD38D6"/>
    <w:rsid w:val="00BE1D03"/>
    <w:rsid w:val="00BE2545"/>
    <w:rsid w:val="00BE56EB"/>
    <w:rsid w:val="00BF038A"/>
    <w:rsid w:val="00BF6008"/>
    <w:rsid w:val="00C03EFE"/>
    <w:rsid w:val="00C118D2"/>
    <w:rsid w:val="00C132B8"/>
    <w:rsid w:val="00C135C7"/>
    <w:rsid w:val="00C162F6"/>
    <w:rsid w:val="00C305AE"/>
    <w:rsid w:val="00C34B70"/>
    <w:rsid w:val="00C35C96"/>
    <w:rsid w:val="00C44FE8"/>
    <w:rsid w:val="00C533B3"/>
    <w:rsid w:val="00C55323"/>
    <w:rsid w:val="00C63704"/>
    <w:rsid w:val="00C65527"/>
    <w:rsid w:val="00C65E57"/>
    <w:rsid w:val="00C70ED3"/>
    <w:rsid w:val="00C714F7"/>
    <w:rsid w:val="00C72136"/>
    <w:rsid w:val="00C73220"/>
    <w:rsid w:val="00C743C7"/>
    <w:rsid w:val="00C75332"/>
    <w:rsid w:val="00C7722A"/>
    <w:rsid w:val="00C772A3"/>
    <w:rsid w:val="00C77F2E"/>
    <w:rsid w:val="00C80182"/>
    <w:rsid w:val="00C821D8"/>
    <w:rsid w:val="00C922EC"/>
    <w:rsid w:val="00C926FC"/>
    <w:rsid w:val="00C975C5"/>
    <w:rsid w:val="00CA14E0"/>
    <w:rsid w:val="00CA2134"/>
    <w:rsid w:val="00CA4D46"/>
    <w:rsid w:val="00CA59DC"/>
    <w:rsid w:val="00CA6385"/>
    <w:rsid w:val="00CA6FAE"/>
    <w:rsid w:val="00CA77E1"/>
    <w:rsid w:val="00CC41A0"/>
    <w:rsid w:val="00CC4913"/>
    <w:rsid w:val="00CD0678"/>
    <w:rsid w:val="00CD2B84"/>
    <w:rsid w:val="00CE071E"/>
    <w:rsid w:val="00CE4288"/>
    <w:rsid w:val="00CF4E70"/>
    <w:rsid w:val="00D052DE"/>
    <w:rsid w:val="00D11039"/>
    <w:rsid w:val="00D11B85"/>
    <w:rsid w:val="00D12248"/>
    <w:rsid w:val="00D1294F"/>
    <w:rsid w:val="00D135BA"/>
    <w:rsid w:val="00D153A4"/>
    <w:rsid w:val="00D16A0E"/>
    <w:rsid w:val="00D17241"/>
    <w:rsid w:val="00D175DA"/>
    <w:rsid w:val="00D20088"/>
    <w:rsid w:val="00D24CE0"/>
    <w:rsid w:val="00D27216"/>
    <w:rsid w:val="00D3420C"/>
    <w:rsid w:val="00D42175"/>
    <w:rsid w:val="00D42D99"/>
    <w:rsid w:val="00D47402"/>
    <w:rsid w:val="00D51A5F"/>
    <w:rsid w:val="00D51AD1"/>
    <w:rsid w:val="00D54C15"/>
    <w:rsid w:val="00D61C31"/>
    <w:rsid w:val="00D6249F"/>
    <w:rsid w:val="00D73F06"/>
    <w:rsid w:val="00D7489A"/>
    <w:rsid w:val="00D77604"/>
    <w:rsid w:val="00D84AD0"/>
    <w:rsid w:val="00D966EE"/>
    <w:rsid w:val="00DA078D"/>
    <w:rsid w:val="00DB01F3"/>
    <w:rsid w:val="00DB08D2"/>
    <w:rsid w:val="00DB4BB4"/>
    <w:rsid w:val="00DC07EB"/>
    <w:rsid w:val="00DC08A3"/>
    <w:rsid w:val="00DC2B58"/>
    <w:rsid w:val="00DC450D"/>
    <w:rsid w:val="00DC4DA8"/>
    <w:rsid w:val="00DE0ABE"/>
    <w:rsid w:val="00DE166F"/>
    <w:rsid w:val="00DE2333"/>
    <w:rsid w:val="00DF05A4"/>
    <w:rsid w:val="00DF0CF4"/>
    <w:rsid w:val="00DF174D"/>
    <w:rsid w:val="00DF79EA"/>
    <w:rsid w:val="00E14104"/>
    <w:rsid w:val="00E161C9"/>
    <w:rsid w:val="00E20B35"/>
    <w:rsid w:val="00E21F07"/>
    <w:rsid w:val="00E22138"/>
    <w:rsid w:val="00E22158"/>
    <w:rsid w:val="00E33983"/>
    <w:rsid w:val="00E33F3D"/>
    <w:rsid w:val="00E34B16"/>
    <w:rsid w:val="00E3747C"/>
    <w:rsid w:val="00E4067E"/>
    <w:rsid w:val="00E413BD"/>
    <w:rsid w:val="00E41D9A"/>
    <w:rsid w:val="00E42254"/>
    <w:rsid w:val="00E441C5"/>
    <w:rsid w:val="00E47042"/>
    <w:rsid w:val="00E519CE"/>
    <w:rsid w:val="00E540D1"/>
    <w:rsid w:val="00E570C2"/>
    <w:rsid w:val="00E63B7F"/>
    <w:rsid w:val="00E75E2D"/>
    <w:rsid w:val="00E75E69"/>
    <w:rsid w:val="00E7710C"/>
    <w:rsid w:val="00E85298"/>
    <w:rsid w:val="00E859C2"/>
    <w:rsid w:val="00E91E77"/>
    <w:rsid w:val="00E928C9"/>
    <w:rsid w:val="00E96CE3"/>
    <w:rsid w:val="00EA1D4C"/>
    <w:rsid w:val="00EA7D15"/>
    <w:rsid w:val="00EB67D7"/>
    <w:rsid w:val="00EB750D"/>
    <w:rsid w:val="00EC3192"/>
    <w:rsid w:val="00EC4BA0"/>
    <w:rsid w:val="00EC4CC8"/>
    <w:rsid w:val="00EC7F49"/>
    <w:rsid w:val="00EE091C"/>
    <w:rsid w:val="00EE5F01"/>
    <w:rsid w:val="00EF0C5B"/>
    <w:rsid w:val="00EF1EAE"/>
    <w:rsid w:val="00EF3964"/>
    <w:rsid w:val="00EF5588"/>
    <w:rsid w:val="00EF7DC8"/>
    <w:rsid w:val="00F059B2"/>
    <w:rsid w:val="00F073D3"/>
    <w:rsid w:val="00F10A8C"/>
    <w:rsid w:val="00F20179"/>
    <w:rsid w:val="00F25318"/>
    <w:rsid w:val="00F30C61"/>
    <w:rsid w:val="00F3269C"/>
    <w:rsid w:val="00F3336E"/>
    <w:rsid w:val="00F3570B"/>
    <w:rsid w:val="00F439F5"/>
    <w:rsid w:val="00F51821"/>
    <w:rsid w:val="00F61F56"/>
    <w:rsid w:val="00F65022"/>
    <w:rsid w:val="00F65E20"/>
    <w:rsid w:val="00F7015D"/>
    <w:rsid w:val="00F752EC"/>
    <w:rsid w:val="00F8010B"/>
    <w:rsid w:val="00F93C6C"/>
    <w:rsid w:val="00F9446F"/>
    <w:rsid w:val="00F95B92"/>
    <w:rsid w:val="00F9650D"/>
    <w:rsid w:val="00F9682D"/>
    <w:rsid w:val="00F96F65"/>
    <w:rsid w:val="00FA174D"/>
    <w:rsid w:val="00FA32DD"/>
    <w:rsid w:val="00FA399C"/>
    <w:rsid w:val="00FA7C4B"/>
    <w:rsid w:val="00FB3352"/>
    <w:rsid w:val="00FB7DB3"/>
    <w:rsid w:val="00FC52D4"/>
    <w:rsid w:val="00FC6B20"/>
    <w:rsid w:val="00FC7F85"/>
    <w:rsid w:val="00FD0613"/>
    <w:rsid w:val="00FD1E35"/>
    <w:rsid w:val="00FE397B"/>
    <w:rsid w:val="00FE4759"/>
    <w:rsid w:val="00FE6129"/>
    <w:rsid w:val="00FE7D4E"/>
    <w:rsid w:val="00FF0821"/>
    <w:rsid w:val="00FF1D09"/>
    <w:rsid w:val="00FF4A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D03BBF2"/>
  <w15:docId w15:val="{1412534A-E17F-4452-974C-D159AAF0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nhideWhenUsed/>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020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025B"/>
    <w:rPr>
      <w:rFonts w:ascii="Arial" w:eastAsiaTheme="majorEastAsia" w:hAnsi="Arial" w:cstheme="majorBidi"/>
      <w:b/>
      <w:bCs/>
      <w:sz w:val="32"/>
      <w:szCs w:val="28"/>
    </w:rPr>
  </w:style>
  <w:style w:type="character" w:customStyle="1" w:styleId="Heading2Char">
    <w:name w:val="Heading 2 Char"/>
    <w:basedOn w:val="DefaultParagraphFont"/>
    <w:link w:val="Heading2"/>
    <w:rsid w:val="00BB16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1020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Header">
    <w:name w:val="header"/>
    <w:basedOn w:val="Normal"/>
    <w:link w:val="HeaderChar"/>
    <w:uiPriority w:val="99"/>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styleId="ListParagraph">
    <w:name w:val="List Paragraph"/>
    <w:basedOn w:val="Normal"/>
    <w:uiPriority w:val="34"/>
    <w:qFormat/>
    <w:rsid w:val="0081025B"/>
    <w:pPr>
      <w:numPr>
        <w:numId w:val="3"/>
      </w:numPr>
      <w:ind w:right="-144"/>
      <w:contextualSpacing/>
    </w:pPr>
    <w:rPr>
      <w:rFonts w:eastAsia="Calibri"/>
      <w:szCs w:val="22"/>
      <w:lang w:val="en-CA"/>
    </w:rPr>
  </w:style>
  <w:style w:type="paragraph" w:styleId="BodyText">
    <w:name w:val="Body Text"/>
    <w:basedOn w:val="Normal"/>
    <w:link w:val="BodyTextChar"/>
    <w:uiPriority w:val="99"/>
    <w:unhideWhenUsed/>
    <w:qFormat/>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paragraph" w:customStyle="1" w:styleId="Heading10">
    <w:name w:val="Heading_1"/>
    <w:link w:val="Heading1Char0"/>
    <w:qFormat/>
    <w:rsid w:val="0081025B"/>
    <w:rPr>
      <w:rFonts w:ascii="Arial" w:hAnsi="Arial" w:cs="Arial"/>
      <w:b/>
      <w:sz w:val="32"/>
      <w:szCs w:val="32"/>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link w:val="Heading2Char0"/>
    <w:qFormat/>
    <w:rsid w:val="00356DF9"/>
    <w:pPr>
      <w:tabs>
        <w:tab w:val="left" w:pos="284"/>
      </w:tabs>
      <w:spacing w:line="260" w:lineRule="exact"/>
    </w:pPr>
    <w:rPr>
      <w:sz w:val="28"/>
      <w:szCs w:val="12"/>
    </w:rPr>
  </w:style>
  <w:style w:type="character" w:customStyle="1" w:styleId="Heading2Char0">
    <w:name w:val="Heading_2 Char"/>
    <w:basedOn w:val="Heading1Char0"/>
    <w:link w:val="Heading20"/>
    <w:rsid w:val="00D11039"/>
    <w:rPr>
      <w:rFonts w:ascii="Arial" w:hAnsi="Arial" w:cs="Arial"/>
      <w:b/>
      <w:sz w:val="28"/>
      <w:szCs w:val="12"/>
    </w:rPr>
  </w:style>
  <w:style w:type="paragraph" w:customStyle="1" w:styleId="NumberedList">
    <w:name w:val="Numbered List"/>
    <w:basedOn w:val="ListNumber"/>
    <w:next w:val="Normal"/>
    <w:rsid w:val="00A92B17"/>
    <w:pPr>
      <w:numPr>
        <w:numId w:val="2"/>
      </w:numPr>
    </w:pPr>
  </w:style>
  <w:style w:type="paragraph" w:styleId="ListNumber">
    <w:name w:val="List Number"/>
    <w:basedOn w:val="Normal"/>
    <w:uiPriority w:val="99"/>
    <w:semiHidden/>
    <w:unhideWhenUsed/>
    <w:rsid w:val="00E96CE3"/>
    <w:pPr>
      <w:numPr>
        <w:numId w:val="1"/>
      </w:numPr>
      <w:contextualSpacing/>
    </w:pPr>
  </w:style>
  <w:style w:type="paragraph" w:customStyle="1" w:styleId="SUBLIST">
    <w:name w:val="SUB LIST"/>
    <w:basedOn w:val="ListParagraph"/>
    <w:qFormat/>
    <w:rsid w:val="0081025B"/>
    <w:pPr>
      <w:numPr>
        <w:numId w:val="4"/>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styleId="Hyperlink">
    <w:name w:val="Hyperlink"/>
    <w:basedOn w:val="DefaultParagraphFont"/>
    <w:uiPriority w:val="99"/>
    <w:rsid w:val="005B1243"/>
    <w:rPr>
      <w:rFonts w:ascii="Verdana" w:hAnsi="Verdana" w:hint="default"/>
      <w:strike w:val="0"/>
      <w:dstrike w:val="0"/>
      <w:color w:val="255F9A"/>
      <w:sz w:val="24"/>
      <w:szCs w:val="24"/>
      <w:u w:val="none"/>
      <w:effect w:val="none"/>
    </w:rPr>
  </w:style>
  <w:style w:type="paragraph" w:styleId="TOC1">
    <w:name w:val="toc 1"/>
    <w:basedOn w:val="Normal"/>
    <w:next w:val="Normal"/>
    <w:autoRedefine/>
    <w:uiPriority w:val="39"/>
    <w:qFormat/>
    <w:rsid w:val="005B1243"/>
    <w:pPr>
      <w:spacing w:after="100"/>
    </w:pPr>
    <w:rPr>
      <w:rFonts w:eastAsiaTheme="minorEastAsia" w:cstheme="minorBidi"/>
      <w:b/>
      <w:szCs w:val="22"/>
      <w:lang w:bidi="en-US"/>
    </w:rPr>
  </w:style>
  <w:style w:type="paragraph" w:styleId="TOC2">
    <w:name w:val="toc 2"/>
    <w:basedOn w:val="Normal"/>
    <w:next w:val="Normal"/>
    <w:autoRedefine/>
    <w:uiPriority w:val="39"/>
    <w:unhideWhenUsed/>
    <w:qFormat/>
    <w:rsid w:val="005B1243"/>
    <w:pPr>
      <w:spacing w:after="100" w:line="276" w:lineRule="auto"/>
      <w:ind w:left="220"/>
    </w:pPr>
    <w:rPr>
      <w:rFonts w:eastAsiaTheme="minorEastAsia" w:cstheme="minorBidi"/>
      <w:szCs w:val="22"/>
    </w:rPr>
  </w:style>
  <w:style w:type="paragraph" w:styleId="Title">
    <w:name w:val="Title"/>
    <w:basedOn w:val="Normal"/>
    <w:next w:val="Normal"/>
    <w:link w:val="TitleChar"/>
    <w:uiPriority w:val="10"/>
    <w:qFormat/>
    <w:rsid w:val="005B1243"/>
    <w:pPr>
      <w:contextualSpacing/>
      <w:jc w:val="center"/>
    </w:pPr>
    <w:rPr>
      <w:rFonts w:ascii="Arial Bold" w:eastAsiaTheme="majorEastAsia" w:hAnsi="Arial Bold" w:cstheme="majorBidi"/>
      <w:b/>
      <w:spacing w:val="5"/>
      <w:sz w:val="32"/>
      <w:szCs w:val="52"/>
      <w:lang w:bidi="en-US"/>
    </w:rPr>
  </w:style>
  <w:style w:type="character" w:customStyle="1" w:styleId="TitleChar">
    <w:name w:val="Title Char"/>
    <w:basedOn w:val="DefaultParagraphFont"/>
    <w:link w:val="Title"/>
    <w:uiPriority w:val="10"/>
    <w:rsid w:val="005B1243"/>
    <w:rPr>
      <w:rFonts w:ascii="Arial Bold" w:eastAsiaTheme="majorEastAsia" w:hAnsi="Arial Bold" w:cstheme="majorBidi"/>
      <w:b/>
      <w:spacing w:val="5"/>
      <w:sz w:val="32"/>
      <w:szCs w:val="52"/>
      <w:lang w:bidi="en-US"/>
    </w:rPr>
  </w:style>
  <w:style w:type="character" w:styleId="Strong">
    <w:name w:val="Strong"/>
    <w:basedOn w:val="DefaultParagraphFont"/>
    <w:uiPriority w:val="22"/>
    <w:qFormat/>
    <w:rsid w:val="005B1243"/>
    <w:rPr>
      <w:b/>
      <w:bCs/>
    </w:rPr>
  </w:style>
  <w:style w:type="paragraph" w:styleId="Subtitle">
    <w:name w:val="Subtitle"/>
    <w:basedOn w:val="Normal"/>
    <w:next w:val="Normal"/>
    <w:link w:val="SubtitleChar"/>
    <w:qFormat/>
    <w:rsid w:val="008E2449"/>
    <w:rPr>
      <w:rFonts w:eastAsiaTheme="majorEastAsia" w:cstheme="majorBidi"/>
      <w:b/>
      <w:iCs/>
      <w:spacing w:val="13"/>
      <w:sz w:val="32"/>
      <w:szCs w:val="24"/>
      <w:lang w:bidi="en-US"/>
    </w:rPr>
  </w:style>
  <w:style w:type="character" w:customStyle="1" w:styleId="SubtitleChar">
    <w:name w:val="Subtitle Char"/>
    <w:basedOn w:val="DefaultParagraphFont"/>
    <w:link w:val="Subtitle"/>
    <w:rsid w:val="008E2449"/>
    <w:rPr>
      <w:rFonts w:ascii="Arial" w:eastAsiaTheme="majorEastAsia" w:hAnsi="Arial" w:cstheme="majorBidi"/>
      <w:b/>
      <w:iCs/>
      <w:spacing w:val="13"/>
      <w:sz w:val="32"/>
      <w:szCs w:val="24"/>
      <w:lang w:bidi="en-US"/>
    </w:rPr>
  </w:style>
  <w:style w:type="table" w:styleId="TableGrid">
    <w:name w:val="Table Grid"/>
    <w:basedOn w:val="TableNormal"/>
    <w:rsid w:val="00D16A0E"/>
    <w:pPr>
      <w:spacing w:after="200" w:line="276" w:lineRule="auto"/>
    </w:pPr>
    <w:rPr>
      <w:rFonts w:asciiTheme="minorHAnsi" w:eastAsiaTheme="minorEastAsia" w:hAnsiTheme="minorHAnsi" w:cstheme="minorBidi"/>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10205"/>
    <w:pPr>
      <w:spacing w:after="100" w:line="259" w:lineRule="auto"/>
      <w:ind w:left="440"/>
    </w:pPr>
    <w:rPr>
      <w:rFonts w:asciiTheme="minorHAnsi" w:eastAsiaTheme="minorEastAsia" w:hAnsiTheme="minorHAnsi" w:cstheme="minorBidi"/>
      <w:sz w:val="22"/>
      <w:szCs w:val="22"/>
      <w:lang w:val="en-CA" w:eastAsia="en-CA"/>
    </w:rPr>
  </w:style>
  <w:style w:type="character" w:customStyle="1" w:styleId="UnresolvedMention1">
    <w:name w:val="Unresolved Mention1"/>
    <w:basedOn w:val="DefaultParagraphFont"/>
    <w:uiPriority w:val="99"/>
    <w:semiHidden/>
    <w:unhideWhenUsed/>
    <w:rsid w:val="00210205"/>
    <w:rPr>
      <w:color w:val="605E5C"/>
      <w:shd w:val="clear" w:color="auto" w:fill="E1DFDD"/>
    </w:rPr>
  </w:style>
  <w:style w:type="paragraph" w:customStyle="1" w:styleId="TableH1">
    <w:name w:val="Table H1"/>
    <w:basedOn w:val="Heading10"/>
    <w:link w:val="TableH1Char"/>
    <w:qFormat/>
    <w:rsid w:val="00526F28"/>
  </w:style>
  <w:style w:type="character" w:customStyle="1" w:styleId="TableH1Char">
    <w:name w:val="Table H1 Char"/>
    <w:basedOn w:val="Heading1Char0"/>
    <w:link w:val="TableH1"/>
    <w:rsid w:val="00526F28"/>
    <w:rPr>
      <w:rFonts w:ascii="Arial" w:hAnsi="Arial" w:cs="Arial"/>
      <w:b/>
      <w:sz w:val="32"/>
      <w:szCs w:val="32"/>
    </w:rPr>
  </w:style>
  <w:style w:type="paragraph" w:customStyle="1" w:styleId="TableH2">
    <w:name w:val="Table H2"/>
    <w:basedOn w:val="Heading20"/>
    <w:link w:val="TableH2Char"/>
    <w:qFormat/>
    <w:rsid w:val="00D11039"/>
  </w:style>
  <w:style w:type="character" w:customStyle="1" w:styleId="TableH2Char">
    <w:name w:val="Table H2 Char"/>
    <w:basedOn w:val="Heading2Char0"/>
    <w:link w:val="TableH2"/>
    <w:rsid w:val="00D11039"/>
    <w:rPr>
      <w:rFonts w:ascii="Arial" w:hAnsi="Arial" w:cs="Arial"/>
      <w:b/>
      <w:sz w:val="28"/>
      <w:szCs w:val="12"/>
    </w:rPr>
  </w:style>
  <w:style w:type="character" w:styleId="UnresolvedMention">
    <w:name w:val="Unresolved Mention"/>
    <w:basedOn w:val="DefaultParagraphFont"/>
    <w:uiPriority w:val="99"/>
    <w:semiHidden/>
    <w:unhideWhenUsed/>
    <w:rsid w:val="00D11B85"/>
    <w:rPr>
      <w:color w:val="605E5C"/>
      <w:shd w:val="clear" w:color="auto" w:fill="E1DFDD"/>
    </w:rPr>
  </w:style>
  <w:style w:type="character" w:customStyle="1" w:styleId="HeaderChar">
    <w:name w:val="Header Char"/>
    <w:basedOn w:val="DefaultParagraphFont"/>
    <w:link w:val="Header"/>
    <w:uiPriority w:val="99"/>
    <w:rsid w:val="00D11B85"/>
    <w:rPr>
      <w:rFonts w:ascii="Arial" w:eastAsiaTheme="minorHAnsi"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 w:id="935791433">
      <w:bodyDiv w:val="1"/>
      <w:marLeft w:val="0"/>
      <w:marRight w:val="0"/>
      <w:marTop w:val="0"/>
      <w:marBottom w:val="0"/>
      <w:divBdr>
        <w:top w:val="none" w:sz="0" w:space="0" w:color="auto"/>
        <w:left w:val="none" w:sz="0" w:space="0" w:color="auto"/>
        <w:bottom w:val="none" w:sz="0" w:space="0" w:color="auto"/>
        <w:right w:val="none" w:sz="0" w:space="0" w:color="auto"/>
      </w:divBdr>
    </w:div>
    <w:div w:id="152544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6.jpeg"/><Relationship Id="rId63" Type="http://schemas.openxmlformats.org/officeDocument/2006/relationships/image" Target="media/image52.emf"/><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brondell.com/spa-suite/travel-bidets.html/" TargetMode="External"/><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emf"/><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hyperlink" Target="http://hygienna.myshopify.com" TargetMode="External"/><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emf"/><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hyperlink" Target="https://www.homedepot.ca/" TargetMode="External"/><Relationship Id="rId59" Type="http://schemas.openxmlformats.org/officeDocument/2006/relationships/image" Target="media/image48.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1.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3.jpeg"/><Relationship Id="rId31" Type="http://schemas.openxmlformats.org/officeDocument/2006/relationships/hyperlink" Target="http://www.aboutjoints.com" TargetMode="External"/><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9.jpeg"/><Relationship Id="rId55" Type="http://schemas.openxmlformats.org/officeDocument/2006/relationships/image" Target="media/image44.png"/></Relationships>
</file>

<file path=word/_rels/footer2.xml.rels><?xml version="1.0" encoding="UTF-8" standalone="yes"?>
<Relationships xmlns="http://schemas.openxmlformats.org/package/2006/relationships"><Relationship Id="rId1" Type="http://schemas.openxmlformats.org/officeDocument/2006/relationships/image" Target="media/image57.jpeg"/></Relationships>
</file>

<file path=word/_rels/header1.xml.rels><?xml version="1.0" encoding="UTF-8" standalone="yes"?>
<Relationships xmlns="http://schemas.openxmlformats.org/package/2006/relationships"><Relationship Id="rId1" Type="http://schemas.openxmlformats.org/officeDocument/2006/relationships/image" Target="media/image5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20_01_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DD501-0C28-4755-AD8C-79D32D6D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AODA_STYLESET_BOOK_FORMAT_2020_01_15</Template>
  <TotalTime>7</TotalTime>
  <Pages>45</Pages>
  <Words>9925</Words>
  <Characters>50276</Characters>
  <Application>Microsoft Office Word</Application>
  <DocSecurity>0</DocSecurity>
  <Lines>418</Lines>
  <Paragraphs>120</Paragraphs>
  <ScaleCrop>false</ScaleCrop>
  <HeadingPairs>
    <vt:vector size="2" baseType="variant">
      <vt:variant>
        <vt:lpstr>Title</vt:lpstr>
      </vt:variant>
      <vt:variant>
        <vt:i4>1</vt:i4>
      </vt:variant>
    </vt:vector>
  </HeadingPairs>
  <TitlesOfParts>
    <vt:vector size="1" baseType="lpstr">
      <vt:lpstr>Total Knee Replacement</vt:lpstr>
    </vt:vector>
  </TitlesOfParts>
  <Company>QCH</Company>
  <LinksUpToDate>false</LinksUpToDate>
  <CharactersWithSpaces>60081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Total Knee Replacement</dc:title>
  <dc:creator>MIS</dc:creator>
  <cp:lastModifiedBy>Wraight, Jodie</cp:lastModifiedBy>
  <cp:revision>5</cp:revision>
  <cp:lastPrinted>2020-01-23T20:11:00Z</cp:lastPrinted>
  <dcterms:created xsi:type="dcterms:W3CDTF">2023-01-05T15:16:00Z</dcterms:created>
  <dcterms:modified xsi:type="dcterms:W3CDTF">2023-01-05T17:37:00Z</dcterms:modified>
</cp:coreProperties>
</file>